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32A" w:rsidRDefault="00151B2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-453391</wp:posOffset>
                </wp:positionV>
                <wp:extent cx="9991725" cy="6677025"/>
                <wp:effectExtent l="0" t="0" r="9525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667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559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629"/>
                              <w:gridCol w:w="2126"/>
                              <w:gridCol w:w="6804"/>
                            </w:tblGrid>
                            <w:tr w:rsidR="006E2CF0" w:rsidTr="002C5BD4">
                              <w:trPr>
                                <w:cantSplit/>
                                <w:trHeight w:val="609"/>
                              </w:trPr>
                              <w:tc>
                                <w:tcPr>
                                  <w:tcW w:w="662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E2CF0" w:rsidRPr="0005232A" w:rsidRDefault="006E2CF0" w:rsidP="0005232A">
                                  <w:pPr>
                                    <w:pStyle w:val="Heading2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AA1748">
                                    <w:rPr>
                                      <w:noProof/>
                                      <w:sz w:val="56"/>
                                      <w:szCs w:val="56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704850" cy="590550"/>
                                        <wp:effectExtent l="0" t="0" r="0" b="0"/>
                                        <wp:docPr id="66" name="Picture 1" descr="wh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wh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4850" cy="590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56"/>
                                      <w:szCs w:val="56"/>
                                    </w:rPr>
                                    <w:t>When?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6E2CF0" w:rsidRDefault="006E2CF0" w:rsidP="0049083C"/>
                              </w:tc>
                              <w:tc>
                                <w:tcPr>
                                  <w:tcW w:w="6804" w:type="dxa"/>
                                  <w:vMerge w:val="restart"/>
                                </w:tcPr>
                                <w:p w:rsidR="006E2CF0" w:rsidRDefault="00C13633" w:rsidP="00931D88">
                                  <w:pPr>
                                    <w:jc w:val="center"/>
                                  </w:pPr>
                                  <w:r w:rsidRPr="00C13633"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2708508" cy="695071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34439" cy="7017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E2CF0" w:rsidRDefault="006E2CF0" w:rsidP="0049083C">
                                  <w:pPr>
                                    <w:pStyle w:val="Heading1"/>
                                  </w:pPr>
                                  <w:r>
                                    <w:t xml:space="preserve">Mental Health and Learning Disability </w:t>
                                  </w:r>
                                </w:p>
                                <w:p w:rsidR="006E2CF0" w:rsidRDefault="006E2CF0" w:rsidP="0049083C">
                                  <w:pPr>
                                    <w:pStyle w:val="Heading1"/>
                                  </w:pPr>
                                  <w:r>
                                    <w:t xml:space="preserve">Delivery Unit </w:t>
                                  </w:r>
                                  <w:bookmarkStart w:id="0" w:name="_GoBack"/>
                                  <w:bookmarkEnd w:id="0"/>
                                </w:p>
                                <w:p w:rsidR="006E2CF0" w:rsidRDefault="006E2CF0" w:rsidP="0049083C">
                                  <w:pPr>
                                    <w:pStyle w:val="Heading1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6E2CF0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6E2CF0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6E2CF0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6E2CF0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6E2CF0" w:rsidRDefault="006E2CF0" w:rsidP="003B464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6E2CF0" w:rsidRPr="002D5162" w:rsidRDefault="006E2CF0" w:rsidP="005251B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050845">
                                    <w:rPr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1563349" cy="1504950"/>
                                        <wp:effectExtent l="19050" t="0" r="0" b="0"/>
                                        <wp:docPr id="68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cstate="print"/>
                                                <a:srcRect l="4819" r="3708" b="12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64565" cy="15061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E2CF0" w:rsidTr="002C5BD4">
                              <w:trPr>
                                <w:cantSplit/>
                                <w:trHeight w:val="1316"/>
                              </w:trPr>
                              <w:tc>
                                <w:tcPr>
                                  <w:tcW w:w="662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6E2CF0" w:rsidRDefault="006E2CF0" w:rsidP="00AA174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We can be available </w:t>
                                  </w:r>
                                </w:p>
                                <w:p w:rsidR="006E2CF0" w:rsidRDefault="006E2CF0" w:rsidP="00AA174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723900" cy="723900"/>
                                        <wp:effectExtent l="19050" t="0" r="0" b="0"/>
                                        <wp:docPr id="69" name="Picture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3900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000000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714375" cy="714375"/>
                                        <wp:effectExtent l="19050" t="0" r="9525" b="0"/>
                                        <wp:docPr id="7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375" cy="714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000000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714375" cy="714375"/>
                                        <wp:effectExtent l="19050" t="0" r="9525" b="0"/>
                                        <wp:docPr id="71" name="Picture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375" cy="714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000000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723900" cy="723900"/>
                                        <wp:effectExtent l="19050" t="0" r="0" b="0"/>
                                        <wp:docPr id="72" name="Picture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3900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000000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694309" cy="733425"/>
                                        <wp:effectExtent l="19050" t="0" r="0" b="0"/>
                                        <wp:docPr id="73" name="Picture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8360" cy="7377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E2CF0" w:rsidRPr="003A44B4" w:rsidRDefault="006E2CF0" w:rsidP="00AA1748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 w:rsidRPr="003A44B4">
                                    <w:rPr>
                                      <w:sz w:val="26"/>
                                      <w:szCs w:val="26"/>
                                    </w:rPr>
                                    <w:t xml:space="preserve">Monday   Tuesday 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 w:rsidRPr="003A44B4">
                                    <w:rPr>
                                      <w:sz w:val="26"/>
                                      <w:szCs w:val="26"/>
                                    </w:rPr>
                                    <w:t xml:space="preserve">Wednesday Thursday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A44B4">
                                    <w:rPr>
                                      <w:sz w:val="26"/>
                                      <w:szCs w:val="26"/>
                                    </w:rPr>
                                    <w:t xml:space="preserve">Friday </w:t>
                                  </w:r>
                                </w:p>
                                <w:p w:rsidR="006E2CF0" w:rsidRDefault="006E2CF0" w:rsidP="00AA174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A1748">
                                    <w:rPr>
                                      <w:sz w:val="28"/>
                                      <w:szCs w:val="28"/>
                                    </w:rPr>
                                    <w:t>Fr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om 8 o’clock in the morning to 8</w:t>
                                  </w:r>
                                  <w:r w:rsidRPr="00AA1748">
                                    <w:rPr>
                                      <w:sz w:val="28"/>
                                      <w:szCs w:val="28"/>
                                    </w:rPr>
                                    <w:t xml:space="preserve"> o’clock in the </w:t>
                                  </w:r>
                                  <w:r w:rsidR="00427C9E">
                                    <w:rPr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  <w:r w:rsidR="00DF2723">
                                    <w:rPr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AA1748">
                                    <w:rPr>
                                      <w:sz w:val="28"/>
                                      <w:szCs w:val="28"/>
                                    </w:rPr>
                                    <w:t>evening.</w:t>
                                  </w:r>
                                </w:p>
                                <w:p w:rsidR="006E2CF0" w:rsidRPr="00AA1748" w:rsidRDefault="006E2CF0" w:rsidP="00AA174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</w:tcPr>
                                <w:p w:rsidR="006E2CF0" w:rsidRPr="00E87F64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E87F64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vMerge/>
                                </w:tcPr>
                                <w:p w:rsidR="006E2CF0" w:rsidRDefault="006E2CF0" w:rsidP="0049083C"/>
                              </w:tc>
                            </w:tr>
                            <w:tr w:rsidR="006E2CF0" w:rsidTr="002C5BD4">
                              <w:trPr>
                                <w:cantSplit/>
                                <w:trHeight w:val="1853"/>
                              </w:trPr>
                              <w:tc>
                                <w:tcPr>
                                  <w:tcW w:w="6629" w:type="dxa"/>
                                </w:tcPr>
                                <w:p w:rsidR="006E2CF0" w:rsidRDefault="006E2CF0" w:rsidP="00AA174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723900" cy="723900"/>
                                        <wp:effectExtent l="19050" t="0" r="0" b="0"/>
                                        <wp:docPr id="74" name="Picture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3900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C538B5">
                                    <w:rPr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723900" cy="723900"/>
                                        <wp:effectExtent l="19050" t="0" r="0" b="0"/>
                                        <wp:docPr id="17" name="Picture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3900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DF4A6B" w:rsidRPr="00DF4A6B">
                                    <w:rPr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866775" cy="66675"/>
                                        <wp:effectExtent l="0" t="0" r="0" b="0"/>
                                        <wp:docPr id="225" name="Picture 2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6775" cy="66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E2CF0" w:rsidRPr="003A44B4" w:rsidRDefault="006E2CF0" w:rsidP="003A44B4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3A44B4">
                                    <w:rPr>
                                      <w:sz w:val="26"/>
                                      <w:szCs w:val="26"/>
                                    </w:rPr>
                                    <w:t xml:space="preserve">Saturday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 </w:t>
                                  </w:r>
                                  <w:r w:rsidRPr="003A44B4">
                                    <w:rPr>
                                      <w:sz w:val="26"/>
                                      <w:szCs w:val="26"/>
                                    </w:rPr>
                                    <w:t>Sunday and Bank Holidays</w:t>
                                  </w:r>
                                </w:p>
                                <w:p w:rsidR="006E2CF0" w:rsidRDefault="006E2CF0" w:rsidP="003A44B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From 9 o’clock until 5 o’clock.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</w:tcPr>
                                <w:p w:rsidR="006E2CF0" w:rsidRPr="00E87F64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vMerge/>
                                </w:tcPr>
                                <w:p w:rsidR="006E2CF0" w:rsidRDefault="006E2CF0" w:rsidP="0049083C"/>
                              </w:tc>
                            </w:tr>
                            <w:tr w:rsidR="006E2CF0" w:rsidTr="002C5BD4">
                              <w:trPr>
                                <w:cantSplit/>
                                <w:trHeight w:val="4092"/>
                              </w:trPr>
                              <w:tc>
                                <w:tcPr>
                                  <w:tcW w:w="6629" w:type="dxa"/>
                                </w:tcPr>
                                <w:p w:rsidR="006E2CF0" w:rsidRDefault="006E2CF0" w:rsidP="003A44B4"/>
                                <w:p w:rsidR="006E2CF0" w:rsidRDefault="006E2CF0" w:rsidP="004F116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Please contact your Community Learning Disability Team to make a referral to </w:t>
                                  </w:r>
                                  <w:r w:rsidR="00DE1A40">
                                    <w:rPr>
                                      <w:sz w:val="28"/>
                                      <w:szCs w:val="28"/>
                                    </w:rPr>
                                    <w:t>the LD Intensive Support Team.</w:t>
                                  </w:r>
                                </w:p>
                                <w:p w:rsidR="006E2CF0" w:rsidRDefault="006E2CF0" w:rsidP="00EE4B53"/>
                                <w:p w:rsidR="006E2CF0" w:rsidRPr="00EE4B53" w:rsidRDefault="006E2CF0" w:rsidP="00EE4B5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0582E">
                                    <w:t>If you have any questions about this leaflet please contact us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6E2CF0" w:rsidRPr="00427C9E" w:rsidRDefault="00DE1A40" w:rsidP="00DF4A6B">
                                  <w:r>
                                    <w:t>LD Intensive Support Team</w:t>
                                  </w:r>
                                </w:p>
                                <w:p w:rsidR="006E2CF0" w:rsidRPr="00427C9E" w:rsidRDefault="008E168D" w:rsidP="00DF4A6B">
                                  <w:r>
                                    <w:t>1</w:t>
                                  </w:r>
                                  <w:r w:rsidRPr="008E168D">
                                    <w:rPr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t xml:space="preserve"> floor, </w:t>
                                  </w:r>
                                  <w:proofErr w:type="spellStart"/>
                                  <w:r w:rsidR="006E2CF0" w:rsidRPr="00427C9E">
                                    <w:t>Llwyneryr</w:t>
                                  </w:r>
                                  <w:proofErr w:type="spellEnd"/>
                                  <w:r w:rsidR="006E2CF0" w:rsidRPr="00427C9E">
                                    <w:t xml:space="preserve"> </w:t>
                                  </w:r>
                                </w:p>
                                <w:p w:rsidR="006E2CF0" w:rsidRPr="00427C9E" w:rsidRDefault="006E2CF0" w:rsidP="00DF4A6B">
                                  <w:r w:rsidRPr="00427C9E">
                                    <w:t xml:space="preserve">151, </w:t>
                                  </w:r>
                                  <w:proofErr w:type="spellStart"/>
                                  <w:r w:rsidRPr="00427C9E">
                                    <w:t>Clasemont</w:t>
                                  </w:r>
                                  <w:proofErr w:type="spellEnd"/>
                                  <w:r w:rsidRPr="00427C9E">
                                    <w:t xml:space="preserve"> Road</w:t>
                                  </w:r>
                                </w:p>
                                <w:p w:rsidR="006E2CF0" w:rsidRPr="00427C9E" w:rsidRDefault="006E2CF0" w:rsidP="00DF4A6B">
                                  <w:r w:rsidRPr="00427C9E">
                                    <w:t>Morriston</w:t>
                                  </w:r>
                                </w:p>
                                <w:p w:rsidR="006E2CF0" w:rsidRDefault="006E2CF0" w:rsidP="00DF4A6B">
                                  <w:r w:rsidRPr="00427C9E">
                                    <w:t>Swansea.  SA6 6AH</w:t>
                                  </w:r>
                                </w:p>
                                <w:p w:rsidR="006F2EA4" w:rsidRDefault="006F2EA4" w:rsidP="006F2EA4">
                                  <w:r>
                                    <w:t xml:space="preserve"> </w:t>
                                  </w:r>
                                  <w:r w:rsidRPr="00667D85">
                                    <w:rPr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661E8E8B" wp14:editId="3D4F586B">
                                        <wp:extent cx="393888" cy="352425"/>
                                        <wp:effectExtent l="0" t="0" r="0" b="0"/>
                                        <wp:docPr id="3" name="Picture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5051" cy="3534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 w:rsidRPr="00427C9E">
                                    <w:t>Telephone: 01792 784002</w:t>
                                  </w:r>
                                  <w:r>
                                    <w:t xml:space="preserve">( Answer phone) or </w:t>
                                  </w:r>
                                </w:p>
                                <w:p w:rsidR="00427C9E" w:rsidRPr="006F2EA4" w:rsidRDefault="006F2EA4" w:rsidP="006F2EA4">
                                  <w:r>
                                    <w:t xml:space="preserve">                               </w:t>
                                  </w:r>
                                  <w:r w:rsidRPr="00427C9E">
                                    <w:t>01792 545776</w:t>
                                  </w:r>
                                  <w:r w:rsidR="00427C9E">
                                    <w:t xml:space="preserve">         </w:t>
                                  </w:r>
                                  <w:hyperlink r:id="rId19" w:history="1">
                                    <w:r w:rsidR="00DE1A40" w:rsidRPr="00C53BCA">
                                      <w:rPr>
                                        <w:rStyle w:val="Hyperlink"/>
                                        <w:b/>
                                      </w:rPr>
                                      <w:t>ABM.LDIntensiveSupportTeam@wales.nhs.uk</w:t>
                                    </w:r>
                                  </w:hyperlink>
                                </w:p>
                                <w:p w:rsidR="00427C9E" w:rsidRPr="00427C9E" w:rsidRDefault="00427C9E" w:rsidP="00427C9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427C9E" w:rsidRDefault="00427C9E" w:rsidP="003A44B4">
                                  <w:pPr>
                                    <w:jc w:val="center"/>
                                  </w:pPr>
                                  <w:r w:rsidRPr="00427C9E">
                                    <w:t xml:space="preserve">                      </w:t>
                                  </w:r>
                                </w:p>
                                <w:p w:rsidR="006E2CF0" w:rsidRDefault="00427C9E" w:rsidP="003A44B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27C9E">
                                    <w:t xml:space="preserve">                     </w:t>
                                  </w:r>
                                </w:p>
                                <w:p w:rsidR="006E2CF0" w:rsidRDefault="006E2CF0" w:rsidP="003A44B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F116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</w:tcPr>
                                <w:p w:rsidR="006E2CF0" w:rsidRPr="00E87F64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vMerge/>
                                </w:tcPr>
                                <w:p w:rsidR="006E2CF0" w:rsidRDefault="006E2CF0" w:rsidP="0049083C"/>
                              </w:tc>
                            </w:tr>
                            <w:tr w:rsidR="006E2CF0" w:rsidTr="002C5BD4">
                              <w:trPr>
                                <w:cantSplit/>
                                <w:trHeight w:val="2420"/>
                              </w:trPr>
                              <w:tc>
                                <w:tcPr>
                                  <w:tcW w:w="6629" w:type="dxa"/>
                                </w:tcPr>
                                <w:p w:rsidR="006E2CF0" w:rsidRDefault="006E2CF0" w:rsidP="00AA174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</w:tcPr>
                                <w:p w:rsidR="006E2CF0" w:rsidRPr="00E87F64" w:rsidRDefault="006E2CF0" w:rsidP="0049083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vMerge/>
                                </w:tcPr>
                                <w:p w:rsidR="006E2CF0" w:rsidRDefault="006E2CF0" w:rsidP="0049083C"/>
                              </w:tc>
                            </w:tr>
                          </w:tbl>
                          <w:p w:rsidR="006E2CF0" w:rsidRDefault="006E2C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7pt;margin-top:-35.7pt;width:786.75pt;height:525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rqwgAIAABE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" stroked="f">
                <v:textbox>
                  <w:txbxContent>
                    <w:tbl>
                      <w:tblPr>
                        <w:tblW w:w="15559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629"/>
                        <w:gridCol w:w="2126"/>
                        <w:gridCol w:w="6804"/>
                      </w:tblGrid>
                      <w:tr w:rsidR="006E2CF0" w:rsidTr="002C5BD4">
                        <w:trPr>
                          <w:cantSplit/>
                          <w:trHeight w:val="609"/>
                        </w:trPr>
                        <w:tc>
                          <w:tcPr>
                            <w:tcW w:w="662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E2CF0" w:rsidRPr="0005232A" w:rsidRDefault="006E2CF0" w:rsidP="0005232A">
                            <w:pPr>
                              <w:pStyle w:val="Heading2"/>
                              <w:rPr>
                                <w:sz w:val="56"/>
                                <w:szCs w:val="56"/>
                              </w:rPr>
                            </w:pPr>
                            <w:r w:rsidRPr="00AA1748">
                              <w:rPr>
                                <w:noProof/>
                                <w:sz w:val="56"/>
                                <w:szCs w:val="56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04850" cy="590550"/>
                                  <wp:effectExtent l="0" t="0" r="0" b="0"/>
                                  <wp:docPr id="66" name="Picture 1" descr="wh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>When?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6E2CF0" w:rsidRDefault="006E2CF0" w:rsidP="0049083C"/>
                        </w:tc>
                        <w:tc>
                          <w:tcPr>
                            <w:tcW w:w="6804" w:type="dxa"/>
                            <w:vMerge w:val="restart"/>
                          </w:tcPr>
                          <w:p w:rsidR="006E2CF0" w:rsidRDefault="00C13633" w:rsidP="00931D88">
                            <w:pPr>
                              <w:jc w:val="center"/>
                            </w:pPr>
                            <w:r w:rsidRPr="00C13633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708508" cy="695071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4439" cy="701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F0" w:rsidRDefault="006E2CF0" w:rsidP="0049083C">
                            <w:pPr>
                              <w:pStyle w:val="Heading1"/>
                            </w:pPr>
                            <w:r>
                              <w:t xml:space="preserve">Mental Health and Learning Disability </w:t>
                            </w:r>
                          </w:p>
                          <w:p w:rsidR="006E2CF0" w:rsidRDefault="006E2CF0" w:rsidP="0049083C">
                            <w:pPr>
                              <w:pStyle w:val="Heading1"/>
                            </w:pPr>
                            <w:r>
                              <w:t xml:space="preserve">Delivery Unit </w:t>
                            </w:r>
                            <w:bookmarkStart w:id="1" w:name="_GoBack"/>
                            <w:bookmarkEnd w:id="1"/>
                          </w:p>
                          <w:p w:rsidR="006E2CF0" w:rsidRDefault="006E2CF0" w:rsidP="0049083C">
                            <w:pPr>
                              <w:pStyle w:val="Heading1"/>
                              <w:rPr>
                                <w:sz w:val="24"/>
                              </w:rPr>
                            </w:pPr>
                          </w:p>
                          <w:p w:rsidR="006E2CF0" w:rsidRDefault="006E2CF0" w:rsidP="0049083C">
                            <w:pPr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6E2CF0" w:rsidRDefault="006E2CF0" w:rsidP="0049083C">
                            <w:pPr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6E2CF0" w:rsidRDefault="006E2CF0" w:rsidP="0049083C">
                            <w:pPr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6E2CF0" w:rsidRDefault="006E2CF0" w:rsidP="0049083C">
                            <w:pPr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6E2CF0" w:rsidRDefault="006E2CF0" w:rsidP="003B464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6E2CF0" w:rsidRPr="002D5162" w:rsidRDefault="006E2CF0" w:rsidP="005251B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50845">
                              <w:rPr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563349" cy="1504950"/>
                                  <wp:effectExtent l="19050" t="0" r="0" b="0"/>
                                  <wp:docPr id="6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 l="4819" r="3708" b="122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4565" cy="1506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E2CF0" w:rsidTr="002C5BD4">
                        <w:trPr>
                          <w:cantSplit/>
                          <w:trHeight w:val="1316"/>
                        </w:trPr>
                        <w:tc>
                          <w:tcPr>
                            <w:tcW w:w="6629" w:type="dxa"/>
                            <w:tcBorders>
                              <w:top w:val="single" w:sz="4" w:space="0" w:color="auto"/>
                            </w:tcBorders>
                          </w:tcPr>
                          <w:p w:rsidR="006E2CF0" w:rsidRDefault="006E2CF0" w:rsidP="00AA174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We can be available </w:t>
                            </w:r>
                          </w:p>
                          <w:p w:rsidR="006E2CF0" w:rsidRDefault="006E2CF0" w:rsidP="00AA174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23900" cy="723900"/>
                                  <wp:effectExtent l="19050" t="0" r="0" b="0"/>
                                  <wp:docPr id="6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0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14375" cy="714375"/>
                                  <wp:effectExtent l="19050" t="0" r="9525" b="0"/>
                                  <wp:docPr id="7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0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14375" cy="714375"/>
                                  <wp:effectExtent l="19050" t="0" r="9525" b="0"/>
                                  <wp:docPr id="71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0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23900" cy="723900"/>
                                  <wp:effectExtent l="19050" t="0" r="0" b="0"/>
                                  <wp:docPr id="72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0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694309" cy="733425"/>
                                  <wp:effectExtent l="19050" t="0" r="0" b="0"/>
                                  <wp:docPr id="73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8360" cy="737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F0" w:rsidRPr="003A44B4" w:rsidRDefault="006E2CF0" w:rsidP="00AA174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3A44B4">
                              <w:rPr>
                                <w:sz w:val="26"/>
                                <w:szCs w:val="26"/>
                              </w:rPr>
                              <w:t xml:space="preserve">Monday   Tuesday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3A44B4">
                              <w:rPr>
                                <w:sz w:val="26"/>
                                <w:szCs w:val="26"/>
                              </w:rPr>
                              <w:t xml:space="preserve">Wednesday Thursday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A44B4">
                              <w:rPr>
                                <w:sz w:val="26"/>
                                <w:szCs w:val="26"/>
                              </w:rPr>
                              <w:t xml:space="preserve">Friday </w:t>
                            </w:r>
                          </w:p>
                          <w:p w:rsidR="006E2CF0" w:rsidRDefault="006E2CF0" w:rsidP="00AA174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1748">
                              <w:rPr>
                                <w:sz w:val="28"/>
                                <w:szCs w:val="28"/>
                              </w:rPr>
                              <w:t>Fr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om 8 o’clock in the morning to 8</w:t>
                            </w:r>
                            <w:r w:rsidRPr="00AA1748">
                              <w:rPr>
                                <w:sz w:val="28"/>
                                <w:szCs w:val="28"/>
                              </w:rPr>
                              <w:t xml:space="preserve"> o’clock in the </w:t>
                            </w:r>
                            <w:r w:rsidR="00427C9E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F2723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1748">
                              <w:rPr>
                                <w:sz w:val="28"/>
                                <w:szCs w:val="28"/>
                              </w:rPr>
                              <w:t>evening.</w:t>
                            </w:r>
                          </w:p>
                          <w:p w:rsidR="006E2CF0" w:rsidRPr="00AA1748" w:rsidRDefault="006E2CF0" w:rsidP="00AA174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Merge w:val="restart"/>
                          </w:tcPr>
                          <w:p w:rsidR="006E2CF0" w:rsidRPr="00E87F64" w:rsidRDefault="006E2CF0" w:rsidP="004908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E2CF0" w:rsidRPr="00E87F64" w:rsidRDefault="006E2CF0" w:rsidP="004908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vMerge/>
                          </w:tcPr>
                          <w:p w:rsidR="006E2CF0" w:rsidRDefault="006E2CF0" w:rsidP="0049083C"/>
                        </w:tc>
                      </w:tr>
                      <w:tr w:rsidR="006E2CF0" w:rsidTr="002C5BD4">
                        <w:trPr>
                          <w:cantSplit/>
                          <w:trHeight w:val="1853"/>
                        </w:trPr>
                        <w:tc>
                          <w:tcPr>
                            <w:tcW w:w="6629" w:type="dxa"/>
                          </w:tcPr>
                          <w:p w:rsidR="006E2CF0" w:rsidRDefault="006E2CF0" w:rsidP="00AA174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23900" cy="723900"/>
                                  <wp:effectExtent l="19050" t="0" r="0" b="0"/>
                                  <wp:docPr id="7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538B5">
                              <w:rPr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23900" cy="723900"/>
                                  <wp:effectExtent l="19050" t="0" r="0" b="0"/>
                                  <wp:docPr id="1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F4A6B" w:rsidRPr="00DF4A6B">
                              <w:rPr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866775" cy="66675"/>
                                  <wp:effectExtent l="0" t="0" r="0" b="0"/>
                                  <wp:docPr id="225" name="Picture 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66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F0" w:rsidRPr="003A44B4" w:rsidRDefault="006E2CF0" w:rsidP="003A44B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3A44B4">
                              <w:rPr>
                                <w:sz w:val="26"/>
                                <w:szCs w:val="26"/>
                              </w:rPr>
                              <w:t xml:space="preserve">Saturday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3A44B4">
                              <w:rPr>
                                <w:sz w:val="26"/>
                                <w:szCs w:val="26"/>
                              </w:rPr>
                              <w:t>Sunday and Bank Holidays</w:t>
                            </w:r>
                          </w:p>
                          <w:p w:rsidR="006E2CF0" w:rsidRDefault="006E2CF0" w:rsidP="003A44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From 9 o’clock until 5 o’clock. </w:t>
                            </w:r>
                          </w:p>
                        </w:tc>
                        <w:tc>
                          <w:tcPr>
                            <w:tcW w:w="2126" w:type="dxa"/>
                            <w:vMerge/>
                          </w:tcPr>
                          <w:p w:rsidR="006E2CF0" w:rsidRPr="00E87F64" w:rsidRDefault="006E2CF0" w:rsidP="004908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vMerge/>
                          </w:tcPr>
                          <w:p w:rsidR="006E2CF0" w:rsidRDefault="006E2CF0" w:rsidP="0049083C"/>
                        </w:tc>
                      </w:tr>
                      <w:tr w:rsidR="006E2CF0" w:rsidTr="002C5BD4">
                        <w:trPr>
                          <w:cantSplit/>
                          <w:trHeight w:val="4092"/>
                        </w:trPr>
                        <w:tc>
                          <w:tcPr>
                            <w:tcW w:w="6629" w:type="dxa"/>
                          </w:tcPr>
                          <w:p w:rsidR="006E2CF0" w:rsidRDefault="006E2CF0" w:rsidP="003A44B4"/>
                          <w:p w:rsidR="006E2CF0" w:rsidRDefault="006E2CF0" w:rsidP="004F116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Please contact your Community Learning Disability Team to make a referral to </w:t>
                            </w:r>
                            <w:r w:rsidR="00DE1A40">
                              <w:rPr>
                                <w:sz w:val="28"/>
                                <w:szCs w:val="28"/>
                              </w:rPr>
                              <w:t>the LD Intensive Support Team.</w:t>
                            </w:r>
                          </w:p>
                          <w:p w:rsidR="006E2CF0" w:rsidRDefault="006E2CF0" w:rsidP="00EE4B53"/>
                          <w:p w:rsidR="006E2CF0" w:rsidRPr="00EE4B53" w:rsidRDefault="006E2CF0" w:rsidP="00EE4B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582E">
                              <w:t>If you have any questions about this leaflet please contact us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6E2CF0" w:rsidRPr="00427C9E" w:rsidRDefault="00DE1A40" w:rsidP="00DF4A6B">
                            <w:r>
                              <w:t>LD Intensive Support Team</w:t>
                            </w:r>
                          </w:p>
                          <w:p w:rsidR="006E2CF0" w:rsidRPr="00427C9E" w:rsidRDefault="008E168D" w:rsidP="00DF4A6B">
                            <w:r>
                              <w:t>1</w:t>
                            </w:r>
                            <w:r w:rsidRPr="008E168D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floor, </w:t>
                            </w:r>
                            <w:proofErr w:type="spellStart"/>
                            <w:r w:rsidR="006E2CF0" w:rsidRPr="00427C9E">
                              <w:t>Llwyneryr</w:t>
                            </w:r>
                            <w:proofErr w:type="spellEnd"/>
                            <w:r w:rsidR="006E2CF0" w:rsidRPr="00427C9E">
                              <w:t xml:space="preserve"> </w:t>
                            </w:r>
                          </w:p>
                          <w:p w:rsidR="006E2CF0" w:rsidRPr="00427C9E" w:rsidRDefault="006E2CF0" w:rsidP="00DF4A6B">
                            <w:r w:rsidRPr="00427C9E">
                              <w:t xml:space="preserve">151, </w:t>
                            </w:r>
                            <w:proofErr w:type="spellStart"/>
                            <w:r w:rsidRPr="00427C9E">
                              <w:t>Clasemont</w:t>
                            </w:r>
                            <w:proofErr w:type="spellEnd"/>
                            <w:r w:rsidRPr="00427C9E">
                              <w:t xml:space="preserve"> Road</w:t>
                            </w:r>
                          </w:p>
                          <w:p w:rsidR="006E2CF0" w:rsidRPr="00427C9E" w:rsidRDefault="006E2CF0" w:rsidP="00DF4A6B">
                            <w:r w:rsidRPr="00427C9E">
                              <w:t>Morriston</w:t>
                            </w:r>
                          </w:p>
                          <w:p w:rsidR="006E2CF0" w:rsidRDefault="006E2CF0" w:rsidP="00DF4A6B">
                            <w:r w:rsidRPr="00427C9E">
                              <w:t>Swansea.  SA6 6AH</w:t>
                            </w:r>
                          </w:p>
                          <w:p w:rsidR="006F2EA4" w:rsidRDefault="006F2EA4" w:rsidP="006F2EA4">
                            <w:r>
                              <w:t xml:space="preserve"> </w:t>
                            </w:r>
                            <w:r w:rsidRPr="00667D85">
                              <w:rPr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661E8E8B" wp14:editId="3D4F586B">
                                  <wp:extent cx="393888" cy="352425"/>
                                  <wp:effectExtent l="0" t="0" r="0" b="0"/>
                                  <wp:docPr id="3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051" cy="353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427C9E">
                              <w:t>Telephone: 01792 784002</w:t>
                            </w:r>
                            <w:r>
                              <w:t xml:space="preserve">( Answer phone) or </w:t>
                            </w:r>
                          </w:p>
                          <w:p w:rsidR="00427C9E" w:rsidRPr="006F2EA4" w:rsidRDefault="006F2EA4" w:rsidP="006F2EA4">
                            <w:r>
                              <w:t xml:space="preserve">                               </w:t>
                            </w:r>
                            <w:r w:rsidRPr="00427C9E">
                              <w:t>01792 545776</w:t>
                            </w:r>
                            <w:r w:rsidR="00427C9E">
                              <w:t xml:space="preserve">         </w:t>
                            </w:r>
                            <w:hyperlink r:id="rId20" w:history="1">
                              <w:r w:rsidR="00DE1A40" w:rsidRPr="00C53BCA">
                                <w:rPr>
                                  <w:rStyle w:val="Hyperlink"/>
                                  <w:b/>
                                </w:rPr>
                                <w:t>ABM.LDIntensiveSupportTeam@wales.nhs.uk</w:t>
                              </w:r>
                            </w:hyperlink>
                          </w:p>
                          <w:p w:rsidR="00427C9E" w:rsidRPr="00427C9E" w:rsidRDefault="00427C9E" w:rsidP="00427C9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E2CF0" w:rsidRPr="00427C9E" w:rsidRDefault="00427C9E" w:rsidP="003A44B4">
                            <w:pPr>
                              <w:jc w:val="center"/>
                            </w:pPr>
                            <w:r w:rsidRPr="00427C9E">
                              <w:t xml:space="preserve">                      </w:t>
                            </w:r>
                          </w:p>
                          <w:p w:rsidR="006E2CF0" w:rsidRDefault="00427C9E" w:rsidP="003A44B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27C9E">
                              <w:t xml:space="preserve">                     </w:t>
                            </w:r>
                          </w:p>
                          <w:p w:rsidR="006E2CF0" w:rsidRDefault="006E2CF0" w:rsidP="003A44B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F116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Merge/>
                          </w:tcPr>
                          <w:p w:rsidR="006E2CF0" w:rsidRPr="00E87F64" w:rsidRDefault="006E2CF0" w:rsidP="004908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vMerge/>
                          </w:tcPr>
                          <w:p w:rsidR="006E2CF0" w:rsidRDefault="006E2CF0" w:rsidP="0049083C"/>
                        </w:tc>
                      </w:tr>
                      <w:tr w:rsidR="006E2CF0" w:rsidTr="002C5BD4">
                        <w:trPr>
                          <w:cantSplit/>
                          <w:trHeight w:val="2420"/>
                        </w:trPr>
                        <w:tc>
                          <w:tcPr>
                            <w:tcW w:w="6629" w:type="dxa"/>
                          </w:tcPr>
                          <w:p w:rsidR="006E2CF0" w:rsidRDefault="006E2CF0" w:rsidP="00AA174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Merge/>
                          </w:tcPr>
                          <w:p w:rsidR="006E2CF0" w:rsidRPr="00E87F64" w:rsidRDefault="006E2CF0" w:rsidP="004908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vMerge/>
                          </w:tcPr>
                          <w:p w:rsidR="006E2CF0" w:rsidRDefault="006E2CF0" w:rsidP="0049083C"/>
                        </w:tc>
                      </w:tr>
                    </w:tbl>
                    <w:p w:rsidR="006E2CF0" w:rsidRDefault="006E2CF0"/>
                  </w:txbxContent>
                </v:textbox>
              </v:shape>
            </w:pict>
          </mc:Fallback>
        </mc:AlternateContent>
      </w:r>
    </w:p>
    <w:p w:rsidR="0005232A" w:rsidRDefault="0005232A"/>
    <w:p w:rsidR="0005232A" w:rsidRDefault="0005232A"/>
    <w:p w:rsidR="0005232A" w:rsidRDefault="0005232A"/>
    <w:p w:rsidR="0005232A" w:rsidRDefault="0005232A"/>
    <w:p w:rsidR="0005232A" w:rsidRDefault="00151B2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5594985</wp:posOffset>
                </wp:positionH>
                <wp:positionV relativeFrom="paragraph">
                  <wp:posOffset>32385</wp:posOffset>
                </wp:positionV>
                <wp:extent cx="3495675" cy="419100"/>
                <wp:effectExtent l="0" t="0" r="28575" b="19050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CF0" w:rsidRPr="002C5BD4" w:rsidRDefault="00DE1A40" w:rsidP="002D516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LD Intensive Support Team</w:t>
                            </w:r>
                            <w:r w:rsidR="006E2CF0" w:rsidRPr="002C5BD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440.55pt;margin-top:2.55pt;width:275.25pt;height:3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">
                <v:textbox>
                  <w:txbxContent>
                    <w:p w:rsidR="006E2CF0" w:rsidRPr="002C5BD4" w:rsidRDefault="00DE1A40" w:rsidP="002D516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LD Intensive Support Team</w:t>
                      </w:r>
                      <w:r w:rsidR="006E2CF0" w:rsidRPr="002C5BD4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5232A" w:rsidRDefault="0005232A"/>
    <w:p w:rsidR="0005232A" w:rsidRDefault="0005232A"/>
    <w:p w:rsidR="0005232A" w:rsidRDefault="0005232A"/>
    <w:p w:rsidR="0005232A" w:rsidRDefault="00151B2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5947409</wp:posOffset>
                </wp:positionH>
                <wp:positionV relativeFrom="paragraph">
                  <wp:posOffset>26670</wp:posOffset>
                </wp:positionV>
                <wp:extent cx="2981325" cy="295275"/>
                <wp:effectExtent l="0" t="0" r="9525" b="9525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CF0" w:rsidRPr="00406CAE" w:rsidRDefault="006E2CF0" w:rsidP="00406CA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Who are w</w:t>
                            </w:r>
                            <w:r w:rsidRPr="00406CAE">
                              <w:rPr>
                                <w:b/>
                                <w:sz w:val="32"/>
                                <w:szCs w:val="32"/>
                              </w:rPr>
                              <w:t>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468.3pt;margin-top:2.1pt;width:234.7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" stroked="f">
                <v:textbox>
                  <w:txbxContent>
                    <w:p w:rsidR="006E2CF0" w:rsidRPr="00406CAE" w:rsidRDefault="006E2CF0" w:rsidP="00406CA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Who are w</w:t>
                      </w:r>
                      <w:r w:rsidRPr="00406CAE">
                        <w:rPr>
                          <w:b/>
                          <w:sz w:val="32"/>
                          <w:szCs w:val="32"/>
                        </w:rPr>
                        <w:t>e?</w:t>
                      </w:r>
                    </w:p>
                  </w:txbxContent>
                </v:textbox>
              </v:shape>
            </w:pict>
          </mc:Fallback>
        </mc:AlternateContent>
      </w:r>
    </w:p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5D1DD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6623685</wp:posOffset>
                </wp:positionH>
                <wp:positionV relativeFrom="paragraph">
                  <wp:posOffset>156210</wp:posOffset>
                </wp:positionV>
                <wp:extent cx="3105150" cy="2352675"/>
                <wp:effectExtent l="0" t="0" r="0" b="9525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CF0" w:rsidRDefault="006E2CF0" w:rsidP="009665F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We work with Community Learning Disability Teams and Assessment and Treatment Units to support your health and wellbeing.</w:t>
                            </w:r>
                          </w:p>
                          <w:p w:rsidR="006E2CF0" w:rsidRDefault="006E2C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E2CF0" w:rsidRPr="009665F7" w:rsidRDefault="006E2C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We provide help to adults who have a learning disability and need extra support.</w:t>
                            </w:r>
                          </w:p>
                          <w:p w:rsidR="006E2CF0" w:rsidRDefault="006E2C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E2CF0" w:rsidRPr="00406CAE" w:rsidRDefault="006E2C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521.55pt;margin-top:12.3pt;width:244.5pt;height:18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" stroked="f">
                <v:textbox>
                  <w:txbxContent>
                    <w:p w:rsidR="006E2CF0" w:rsidRDefault="006E2CF0" w:rsidP="009665F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We work with Community Learning Disability Teams and Assessment and Treatment Units to support your health and wellbeing.</w:t>
                      </w:r>
                    </w:p>
                    <w:p w:rsidR="006E2CF0" w:rsidRDefault="006E2CF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E2CF0" w:rsidRDefault="006E2CF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E2CF0" w:rsidRPr="009665F7" w:rsidRDefault="006E2CF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We provide help to adults who have a learning disability and need extra support.</w:t>
                      </w:r>
                    </w:p>
                    <w:p w:rsidR="006E2CF0" w:rsidRDefault="006E2CF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E2CF0" w:rsidRPr="00406CAE" w:rsidRDefault="006E2CF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65F7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5528310</wp:posOffset>
            </wp:positionH>
            <wp:positionV relativeFrom="paragraph">
              <wp:posOffset>127635</wp:posOffset>
            </wp:positionV>
            <wp:extent cx="914400" cy="9144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C13633">
      <w:r>
        <w:rPr>
          <w:noProof/>
          <w:lang w:val="en-GB"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margin-left:421.65pt;margin-top:5.3pt;width:100.35pt;height:36.6pt;z-index:251660288">
            <v:imagedata r:id="rId22" o:title="" croptop="41839f"/>
          </v:shape>
          <o:OLEObject Type="Embed" ProgID="Word.Picture.8" ShapeID="_x0000_s1046" DrawAspect="Content" ObjectID="_1659511276" r:id="rId23"/>
        </w:object>
      </w:r>
    </w:p>
    <w:p w:rsidR="0005232A" w:rsidRDefault="0005232A"/>
    <w:p w:rsidR="0005232A" w:rsidRDefault="0005232A"/>
    <w:p w:rsidR="0005232A" w:rsidRDefault="0005232A"/>
    <w:p w:rsidR="00975A8A" w:rsidRDefault="00975A8A"/>
    <w:p w:rsidR="0005232A" w:rsidRDefault="00151B23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-462916</wp:posOffset>
                </wp:positionV>
                <wp:extent cx="10115550" cy="684847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0" cy="684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4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84"/>
                              <w:gridCol w:w="4804"/>
                              <w:gridCol w:w="2160"/>
                              <w:gridCol w:w="1867"/>
                              <w:gridCol w:w="4793"/>
                            </w:tblGrid>
                            <w:tr w:rsidR="006E2CF0" w:rsidTr="002C5BD4">
                              <w:trPr>
                                <w:trHeight w:val="714"/>
                              </w:trPr>
                              <w:tc>
                                <w:tcPr>
                                  <w:tcW w:w="1784" w:type="dxa"/>
                                  <w:vAlign w:val="center"/>
                                </w:tcPr>
                                <w:p w:rsidR="006E2CF0" w:rsidRPr="0005232A" w:rsidRDefault="00711297" w:rsidP="004C6087">
                                  <w:pPr>
                                    <w:jc w:val="center"/>
                                  </w:pPr>
                                  <w:r w:rsidRPr="00711297"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914400" cy="87630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876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vAlign w:val="center"/>
                                </w:tcPr>
                                <w:p w:rsidR="006E2CF0" w:rsidRPr="002C5BD4" w:rsidRDefault="008E168D" w:rsidP="004C6087">
                                  <w:pPr>
                                    <w:rPr>
                                      <w:rFonts w:ascii="Arial Rounded MT Bold" w:hAnsi="Arial Rounded MT Bold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 w:cs="Arial"/>
                                      <w:b/>
                                      <w:sz w:val="36"/>
                                      <w:szCs w:val="36"/>
                                    </w:rPr>
                                    <w:t>LD Intensive support Team</w:t>
                                  </w:r>
                                  <w:r w:rsidR="006E2CF0" w:rsidRPr="002C5BD4">
                                    <w:rPr>
                                      <w:rFonts w:ascii="Arial Rounded MT Bold" w:hAnsi="Arial Rounded MT Bold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6E2CF0" w:rsidRDefault="006E2CF0" w:rsidP="0049083C"/>
                              </w:tc>
                              <w:tc>
                                <w:tcPr>
                                  <w:tcW w:w="1867" w:type="dxa"/>
                                  <w:vAlign w:val="center"/>
                                </w:tcPr>
                                <w:p w:rsidR="006E2CF0" w:rsidRDefault="006E2CF0" w:rsidP="00840AD0"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651018" cy="752475"/>
                                        <wp:effectExtent l="0" t="0" r="0" b="0"/>
                                        <wp:docPr id="221" name="Picture 9" descr="wh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wh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/>
                                                <a:srcRect l="14286" r="1238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1018" cy="752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793" w:type="dxa"/>
                                  <w:vAlign w:val="center"/>
                                </w:tcPr>
                                <w:p w:rsidR="006E2CF0" w:rsidRDefault="006E2CF0" w:rsidP="00840AD0">
                                  <w:pPr>
                                    <w:pStyle w:val="Heading2"/>
                                    <w:rPr>
                                      <w:sz w:val="56"/>
                                    </w:rPr>
                                  </w:pPr>
                                  <w:r>
                                    <w:rPr>
                                      <w:sz w:val="56"/>
                                    </w:rPr>
                                    <w:t xml:space="preserve">Who?         </w:t>
                                  </w:r>
                                </w:p>
                              </w:tc>
                            </w:tr>
                            <w:tr w:rsidR="006E2CF0" w:rsidTr="002C5BD4">
                              <w:trPr>
                                <w:trHeight w:val="9396"/>
                              </w:trPr>
                              <w:tc>
                                <w:tcPr>
                                  <w:tcW w:w="1784" w:type="dxa"/>
                                </w:tcPr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FD634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t xml:space="preserve">  </w:t>
                                  </w:r>
                                </w:p>
                                <w:p w:rsidR="006E2CF0" w:rsidRDefault="00FD634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t xml:space="preserve">    </w:t>
                                  </w:r>
                                </w:p>
                                <w:p w:rsidR="006E2CF0" w:rsidRDefault="0058408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584086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1000125" cy="1000125"/>
                                        <wp:effectExtent l="0" t="0" r="0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0125" cy="10001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24A16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B24A16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0E52059F" wp14:editId="7BAE7010">
                                        <wp:extent cx="847725" cy="638175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47725" cy="638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24A16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B24A16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35E58D66" wp14:editId="426E4258">
                                        <wp:extent cx="990600" cy="781050"/>
                                        <wp:effectExtent l="0" t="0" r="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0600" cy="781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</w:pPr>
                                </w:p>
                                <w:p w:rsidR="00B24A16" w:rsidRDefault="00B24A16" w:rsidP="004C6087">
                                  <w:pPr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</w:pPr>
                                </w:p>
                                <w:p w:rsidR="006E2CF0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1890370E" wp14:editId="6F9CCC0E">
                                        <wp:extent cx="995680" cy="1019175"/>
                                        <wp:effectExtent l="0" t="0" r="0" b="0"/>
                                        <wp:docPr id="7" name="Picture 6" descr="hospital 1.WM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hospital 1.WMF"/>
                                                <pic:cNvPicPr/>
                                              </pic:nvPicPr>
                                              <pic:blipFill>
                                                <a:blip r:embed="rId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5680" cy="1019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2D478D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</w:tcPr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This is a new service trying different ways of working.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Sometimes people need </w:t>
                                  </w:r>
                                  <w:r w:rsidR="008E168D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short term 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extra support and help.</w:t>
                                  </w:r>
                                </w:p>
                                <w:p w:rsidR="00B24A16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B24A16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We want to help people to be safe, healthy and happy.  </w:t>
                                  </w:r>
                                </w:p>
                                <w:p w:rsidR="00B24A16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We try to respond as quickly as possible.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We can offer appointments in the evenings and on the weekends.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We will give extra support around health needs.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We will do our best to help people stay at home and not go to hospital.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If people do need to go to hospital we will support them there so that they can come home safely.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2D478D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6E2CF0" w:rsidRPr="00E87F64" w:rsidRDefault="006E2CF0" w:rsidP="0049083C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</w:tcPr>
                                <w:p w:rsidR="006E2CF0" w:rsidRDefault="006E2CF0" w:rsidP="004C6087"/>
                                <w:p w:rsidR="00427C9E" w:rsidRDefault="00427C9E" w:rsidP="004C6087"/>
                                <w:p w:rsidR="006E2CF0" w:rsidRPr="00954370" w:rsidRDefault="00427C9E" w:rsidP="004C6087">
                                  <w:r w:rsidRPr="00427C9E"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791633" cy="628650"/>
                                        <wp:effectExtent l="0" t="0" r="8467" b="0"/>
                                        <wp:docPr id="5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91633" cy="628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27C9E" w:rsidRDefault="00427C9E" w:rsidP="004C6087">
                                  <w:pPr>
                                    <w:rPr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:rsidR="006E2CF0" w:rsidRPr="0038695D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954370" w:rsidRDefault="00017464" w:rsidP="004C6087">
                                  <w:r w:rsidRPr="00427C9E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6B22E80F" wp14:editId="352D7479">
                                        <wp:extent cx="742121" cy="632178"/>
                                        <wp:effectExtent l="19050" t="0" r="829" b="0"/>
                                        <wp:docPr id="4" name="Picture 1" descr="C:\Users\ce017222\AppData\Local\Microsoft\Windows\Temporary Internet Files\Content.IE5\VDJKDCZ7\care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ce017222\AppData\Local\Microsoft\Windows\Temporary Internet Files\Content.IE5\VDJKDCZ7\care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2809" cy="6327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017464" w:rsidRDefault="00017464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017464" w:rsidRDefault="00017464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840AD0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4BEE6CB0" wp14:editId="14CC72EF">
                                        <wp:extent cx="780415" cy="715434"/>
                                        <wp:effectExtent l="0" t="0" r="0" b="0"/>
                                        <wp:docPr id="6" name="Picture 159" descr="wher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9" descr="wher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86450" cy="7209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38695D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C47FF0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685800" cy="685800"/>
                                        <wp:effectExtent l="1905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85800" cy="685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793" w:type="dxa"/>
                                </w:tcPr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8E168D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Learning Disability </w:t>
                                  </w:r>
                                  <w:r w:rsidR="006E2CF0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Nurses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Health Care Support Workers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840AD0" w:rsidRDefault="006E2CF0" w:rsidP="004C6087">
                                  <w:pPr>
                                    <w:rPr>
                                      <w:rFonts w:ascii="Arial Rounded MT Bold" w:hAnsi="Arial Rounded MT Bold" w:cs="Arial"/>
                                      <w:sz w:val="28"/>
                                      <w:szCs w:val="28"/>
                                    </w:rPr>
                                  </w:pPr>
                                  <w:r w:rsidRPr="00840AD0">
                                    <w:rPr>
                                      <w:rFonts w:ascii="Arial Rounded MT Bold" w:hAnsi="Arial Rounded MT Bold"/>
                                      <w:sz w:val="56"/>
                                    </w:rPr>
                                    <w:t>Where?</w:t>
                                  </w:r>
                                </w:p>
                                <w:p w:rsidR="00B24A16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We work with people in Swansea, Neath Port Talbot and Bridgend.</w:t>
                                  </w: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B24A16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B24A16" w:rsidRDefault="00B24A16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E87F64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We work with people in their homes, hospitals, respite </w:t>
                                  </w:r>
                                  <w:r w:rsidR="00B24A16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services, day services, college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24A16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work.</w:t>
                                  </w:r>
                                </w:p>
                              </w:tc>
                            </w:tr>
                          </w:tbl>
                          <w:p w:rsidR="006E2CF0" w:rsidRDefault="006E2CF0" w:rsidP="00052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26.7pt;margin-top:-36.45pt;width:796.5pt;height:53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" stroked="f">
                <v:textbox>
                  <w:txbxContent>
                    <w:tbl>
                      <w:tblPr>
                        <w:tblW w:w="154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84"/>
                        <w:gridCol w:w="4804"/>
                        <w:gridCol w:w="2160"/>
                        <w:gridCol w:w="1867"/>
                        <w:gridCol w:w="4793"/>
                      </w:tblGrid>
                      <w:tr w:rsidR="006E2CF0" w:rsidTr="002C5BD4">
                        <w:trPr>
                          <w:trHeight w:val="714"/>
                        </w:trPr>
                        <w:tc>
                          <w:tcPr>
                            <w:tcW w:w="1784" w:type="dxa"/>
                            <w:vAlign w:val="center"/>
                          </w:tcPr>
                          <w:p w:rsidR="006E2CF0" w:rsidRPr="0005232A" w:rsidRDefault="00711297" w:rsidP="004C6087">
                            <w:pPr>
                              <w:jc w:val="center"/>
                            </w:pPr>
                            <w:r w:rsidRPr="00711297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14400" cy="87630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804" w:type="dxa"/>
                            <w:vAlign w:val="center"/>
                          </w:tcPr>
                          <w:p w:rsidR="006E2CF0" w:rsidRPr="002C5BD4" w:rsidRDefault="008E168D" w:rsidP="004C6087">
                            <w:pPr>
                              <w:rPr>
                                <w:rFonts w:ascii="Arial Rounded MT Bold" w:hAnsi="Arial Rounded MT Bold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b/>
                                <w:sz w:val="36"/>
                                <w:szCs w:val="36"/>
                              </w:rPr>
                              <w:t>LD Intensive support Team</w:t>
                            </w:r>
                            <w:r w:rsidR="006E2CF0" w:rsidRPr="002C5BD4">
                              <w:rPr>
                                <w:rFonts w:ascii="Arial Rounded MT Bold" w:hAnsi="Arial Rounded MT Bold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6E2CF0" w:rsidRDefault="006E2CF0" w:rsidP="0049083C"/>
                        </w:tc>
                        <w:tc>
                          <w:tcPr>
                            <w:tcW w:w="1867" w:type="dxa"/>
                            <w:vAlign w:val="center"/>
                          </w:tcPr>
                          <w:p w:rsidR="006E2CF0" w:rsidRDefault="006E2CF0" w:rsidP="00840AD0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651018" cy="752475"/>
                                  <wp:effectExtent l="0" t="0" r="0" b="0"/>
                                  <wp:docPr id="221" name="Picture 9" descr="wh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wh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 l="14286" r="1238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1018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793" w:type="dxa"/>
                            <w:vAlign w:val="center"/>
                          </w:tcPr>
                          <w:p w:rsidR="006E2CF0" w:rsidRDefault="006E2CF0" w:rsidP="00840AD0">
                            <w:pPr>
                              <w:pStyle w:val="Heading2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 xml:space="preserve">Who?         </w:t>
                            </w:r>
                          </w:p>
                        </w:tc>
                      </w:tr>
                      <w:tr w:rsidR="006E2CF0" w:rsidTr="002C5BD4">
                        <w:trPr>
                          <w:trHeight w:val="9396"/>
                        </w:trPr>
                        <w:tc>
                          <w:tcPr>
                            <w:tcW w:w="1784" w:type="dxa"/>
                          </w:tcPr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FD634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t xml:space="preserve">  </w:t>
                            </w:r>
                          </w:p>
                          <w:p w:rsidR="006E2CF0" w:rsidRDefault="00FD634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t xml:space="preserve">    </w:t>
                            </w:r>
                          </w:p>
                          <w:p w:rsidR="006E2CF0" w:rsidRDefault="0058408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584086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000125" cy="100012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1000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4A16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B24A16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0E52059F" wp14:editId="7BAE7010">
                                  <wp:extent cx="847725" cy="63817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4A16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B24A16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35E58D66" wp14:editId="426E4258">
                                  <wp:extent cx="990600" cy="78105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</w:p>
                          <w:p w:rsidR="00B24A16" w:rsidRDefault="00B24A16" w:rsidP="004C6087">
                            <w:pP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</w:p>
                          <w:p w:rsidR="006E2CF0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1890370E" wp14:editId="6F9CCC0E">
                                  <wp:extent cx="995680" cy="1019175"/>
                                  <wp:effectExtent l="0" t="0" r="0" b="0"/>
                                  <wp:docPr id="7" name="Picture 6" descr="hospital 1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ospital 1.WMF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568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2D478D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</w:tcPr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This is a new service trying different ways of working.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Sometimes people need </w:t>
                            </w:r>
                            <w:r w:rsidR="008E168D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short term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extra support and help.</w:t>
                            </w:r>
                          </w:p>
                          <w:p w:rsidR="00B24A16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B24A16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We want to help people to be safe, healthy and happy.  </w:t>
                            </w:r>
                          </w:p>
                          <w:p w:rsidR="00B24A16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We try to respond as quickly as possible.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We can offer appointments in the evenings and on the weekends.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We will give extra support around health needs.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We will do our best to help people stay at home and not go to hospital.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If people do need to go to hospital we will support them there so that they can come home safely.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2D478D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6E2CF0" w:rsidRPr="00E87F64" w:rsidRDefault="006E2CF0" w:rsidP="0049083C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867" w:type="dxa"/>
                          </w:tcPr>
                          <w:p w:rsidR="006E2CF0" w:rsidRDefault="006E2CF0" w:rsidP="004C6087"/>
                          <w:p w:rsidR="00427C9E" w:rsidRDefault="00427C9E" w:rsidP="004C6087"/>
                          <w:p w:rsidR="006E2CF0" w:rsidRPr="00954370" w:rsidRDefault="00427C9E" w:rsidP="004C6087">
                            <w:r w:rsidRPr="00427C9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91633" cy="628650"/>
                                  <wp:effectExtent l="0" t="0" r="8467" b="0"/>
                                  <wp:docPr id="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1633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427C9E" w:rsidRDefault="00427C9E" w:rsidP="004C6087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:rsidR="006E2CF0" w:rsidRPr="0038695D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954370" w:rsidRDefault="00017464" w:rsidP="004C6087">
                            <w:r w:rsidRPr="00427C9E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6B22E80F" wp14:editId="352D7479">
                                  <wp:extent cx="742121" cy="632178"/>
                                  <wp:effectExtent l="19050" t="0" r="829" b="0"/>
                                  <wp:docPr id="4" name="Picture 1" descr="C:\Users\ce017222\AppData\Local\Microsoft\Windows\Temporary Internet Files\Content.IE5\VDJKDCZ7\car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e017222\AppData\Local\Microsoft\Windows\Temporary Internet Files\Content.IE5\VDJKDCZ7\car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809" cy="6327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017464" w:rsidRDefault="00017464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017464" w:rsidRDefault="00017464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840AD0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4BEE6CB0" wp14:editId="14CC72EF">
                                  <wp:extent cx="780415" cy="715434"/>
                                  <wp:effectExtent l="0" t="0" r="0" b="0"/>
                                  <wp:docPr id="6" name="Picture 159" descr="whe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9" descr="whe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6450" cy="7209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38695D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C47FF0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685800" cy="68580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793" w:type="dxa"/>
                          </w:tcPr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8E168D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Learning Disability </w:t>
                            </w:r>
                            <w:r w:rsidR="006E2CF0">
                              <w:rPr>
                                <w:rFonts w:cs="Arial"/>
                                <w:sz w:val="28"/>
                                <w:szCs w:val="28"/>
                              </w:rPr>
                              <w:t>Nurses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Health Care Support Workers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840AD0" w:rsidRDefault="006E2CF0" w:rsidP="004C6087">
                            <w:pPr>
                              <w:rPr>
                                <w:rFonts w:ascii="Arial Rounded MT Bold" w:hAnsi="Arial Rounded MT Bold" w:cs="Arial"/>
                                <w:sz w:val="28"/>
                                <w:szCs w:val="28"/>
                              </w:rPr>
                            </w:pPr>
                            <w:r w:rsidRPr="00840AD0">
                              <w:rPr>
                                <w:rFonts w:ascii="Arial Rounded MT Bold" w:hAnsi="Arial Rounded MT Bold"/>
                                <w:sz w:val="56"/>
                              </w:rPr>
                              <w:t>Where?</w:t>
                            </w:r>
                          </w:p>
                          <w:p w:rsidR="00B24A16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We work with people in Swansea, Neath Port Talbot and Bridgend.</w:t>
                            </w: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B24A16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B24A16" w:rsidRDefault="00B24A16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E87F64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We work with people in their homes, hospitals, respite </w:t>
                            </w:r>
                            <w:r w:rsidR="00B24A16">
                              <w:rPr>
                                <w:rFonts w:cs="Arial"/>
                                <w:sz w:val="28"/>
                                <w:szCs w:val="28"/>
                              </w:rPr>
                              <w:t>services, day services, college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4A16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work.</w:t>
                            </w:r>
                          </w:p>
                        </w:tc>
                      </w:tr>
                    </w:tbl>
                    <w:p w:rsidR="006E2CF0" w:rsidRDefault="006E2CF0" w:rsidP="0005232A"/>
                  </w:txbxContent>
                </v:textbox>
              </v:shape>
            </w:pict>
          </mc:Fallback>
        </mc:AlternateContent>
      </w:r>
    </w:p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sectPr w:rsidR="0005232A" w:rsidSect="002C5BD4">
      <w:footerReference w:type="default" r:id="rId3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CF0" w:rsidRDefault="006E2CF0">
      <w:r>
        <w:separator/>
      </w:r>
    </w:p>
  </w:endnote>
  <w:endnote w:type="continuationSeparator" w:id="0">
    <w:p w:rsidR="006E2CF0" w:rsidRDefault="006E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CF0" w:rsidRPr="0005232A" w:rsidRDefault="006E2CF0">
    <w:pPr>
      <w:pStyle w:val="Footer"/>
      <w:rPr>
        <w:color w:val="000080"/>
        <w:sz w:val="16"/>
      </w:rPr>
    </w:pPr>
    <w:r>
      <w:rPr>
        <w:rFonts w:cs="Arial"/>
        <w:color w:val="000080"/>
        <w:sz w:val="16"/>
      </w:rPr>
      <w:t>©</w:t>
    </w:r>
    <w:r>
      <w:rPr>
        <w:color w:val="000080"/>
        <w:sz w:val="16"/>
      </w:rPr>
      <w:t xml:space="preserve"> Inclusive Communication Initiative 2011</w:t>
    </w:r>
    <w:r>
      <w:rPr>
        <w:color w:val="000080"/>
        <w:sz w:val="16"/>
      </w:rPr>
      <w:tab/>
    </w:r>
    <w:r>
      <w:rPr>
        <w:color w:val="000080"/>
        <w:sz w:val="16"/>
      </w:rPr>
      <w:tab/>
    </w:r>
    <w:r>
      <w:rPr>
        <w:color w:val="000080"/>
        <w:sz w:val="16"/>
      </w:rPr>
      <w:tab/>
    </w:r>
    <w:r>
      <w:rPr>
        <w:color w:val="000080"/>
        <w:sz w:val="16"/>
      </w:rPr>
      <w:tab/>
    </w:r>
    <w:r>
      <w:rPr>
        <w:color w:val="000080"/>
        <w:sz w:val="16"/>
      </w:rPr>
      <w:tab/>
    </w:r>
    <w:r>
      <w:rPr>
        <w:color w:val="000080"/>
        <w:sz w:val="16"/>
      </w:rPr>
      <w:tab/>
    </w:r>
    <w:r>
      <w:rPr>
        <w:rFonts w:cs="Arial"/>
        <w:color w:val="000080"/>
        <w:sz w:val="16"/>
      </w:rPr>
      <w:t>©</w:t>
    </w:r>
    <w:r>
      <w:rPr>
        <w:color w:val="000080"/>
        <w:sz w:val="16"/>
      </w:rPr>
      <w:t xml:space="preserve"> Inclusive </w:t>
    </w:r>
    <w:proofErr w:type="gramStart"/>
    <w:r>
      <w:rPr>
        <w:color w:val="000080"/>
        <w:sz w:val="16"/>
      </w:rPr>
      <w:t>Communication  Initiative</w:t>
    </w:r>
    <w:proofErr w:type="gramEnd"/>
    <w:r>
      <w:rPr>
        <w:color w:val="000080"/>
        <w:sz w:val="16"/>
      </w:rPr>
      <w:t xml:space="preserve">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CF0" w:rsidRDefault="006E2CF0">
      <w:r>
        <w:separator/>
      </w:r>
    </w:p>
  </w:footnote>
  <w:footnote w:type="continuationSeparator" w:id="0">
    <w:p w:rsidR="006E2CF0" w:rsidRDefault="006E2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2A"/>
    <w:rsid w:val="00001396"/>
    <w:rsid w:val="00017464"/>
    <w:rsid w:val="00050845"/>
    <w:rsid w:val="0005232A"/>
    <w:rsid w:val="00060C47"/>
    <w:rsid w:val="00062249"/>
    <w:rsid w:val="000B3D13"/>
    <w:rsid w:val="000D637D"/>
    <w:rsid w:val="000D64C3"/>
    <w:rsid w:val="00136190"/>
    <w:rsid w:val="00151B23"/>
    <w:rsid w:val="00214DD8"/>
    <w:rsid w:val="00271233"/>
    <w:rsid w:val="00272A5E"/>
    <w:rsid w:val="002A6D7A"/>
    <w:rsid w:val="002B2578"/>
    <w:rsid w:val="002C5BD4"/>
    <w:rsid w:val="002D478D"/>
    <w:rsid w:val="002D5162"/>
    <w:rsid w:val="0031615E"/>
    <w:rsid w:val="00334569"/>
    <w:rsid w:val="00376707"/>
    <w:rsid w:val="0038695D"/>
    <w:rsid w:val="003973D7"/>
    <w:rsid w:val="003A44B4"/>
    <w:rsid w:val="003B4649"/>
    <w:rsid w:val="003D2F2B"/>
    <w:rsid w:val="003E55F9"/>
    <w:rsid w:val="00401946"/>
    <w:rsid w:val="004043C8"/>
    <w:rsid w:val="00406CAE"/>
    <w:rsid w:val="00412D92"/>
    <w:rsid w:val="00413FB2"/>
    <w:rsid w:val="00427C9E"/>
    <w:rsid w:val="004416D8"/>
    <w:rsid w:val="004720B4"/>
    <w:rsid w:val="00476243"/>
    <w:rsid w:val="0049083C"/>
    <w:rsid w:val="004A28F3"/>
    <w:rsid w:val="004C6087"/>
    <w:rsid w:val="004D03C6"/>
    <w:rsid w:val="004D6B07"/>
    <w:rsid w:val="004E00B8"/>
    <w:rsid w:val="004F116A"/>
    <w:rsid w:val="005251B8"/>
    <w:rsid w:val="00584086"/>
    <w:rsid w:val="005C1921"/>
    <w:rsid w:val="005C7364"/>
    <w:rsid w:val="005D1DD8"/>
    <w:rsid w:val="0061573D"/>
    <w:rsid w:val="006545E7"/>
    <w:rsid w:val="00667D85"/>
    <w:rsid w:val="006A4159"/>
    <w:rsid w:val="006A5267"/>
    <w:rsid w:val="006C3263"/>
    <w:rsid w:val="006E2CF0"/>
    <w:rsid w:val="006F2D96"/>
    <w:rsid w:val="006F2EA4"/>
    <w:rsid w:val="00711297"/>
    <w:rsid w:val="00720CC8"/>
    <w:rsid w:val="00744DEF"/>
    <w:rsid w:val="007741BD"/>
    <w:rsid w:val="00780BD0"/>
    <w:rsid w:val="00803EF2"/>
    <w:rsid w:val="00840AD0"/>
    <w:rsid w:val="00844A72"/>
    <w:rsid w:val="008A5805"/>
    <w:rsid w:val="008E168D"/>
    <w:rsid w:val="00917DF8"/>
    <w:rsid w:val="00931D88"/>
    <w:rsid w:val="00963A02"/>
    <w:rsid w:val="009665F7"/>
    <w:rsid w:val="00971D8A"/>
    <w:rsid w:val="00975A8A"/>
    <w:rsid w:val="009F1131"/>
    <w:rsid w:val="00A1716F"/>
    <w:rsid w:val="00A557DE"/>
    <w:rsid w:val="00A829DC"/>
    <w:rsid w:val="00AA1748"/>
    <w:rsid w:val="00AD5488"/>
    <w:rsid w:val="00AE0377"/>
    <w:rsid w:val="00B24A16"/>
    <w:rsid w:val="00B24CD2"/>
    <w:rsid w:val="00B304D7"/>
    <w:rsid w:val="00B4014B"/>
    <w:rsid w:val="00B45781"/>
    <w:rsid w:val="00BC5FE2"/>
    <w:rsid w:val="00BC6084"/>
    <w:rsid w:val="00C02D1B"/>
    <w:rsid w:val="00C13633"/>
    <w:rsid w:val="00C401A7"/>
    <w:rsid w:val="00C47FF0"/>
    <w:rsid w:val="00C538B5"/>
    <w:rsid w:val="00CE462E"/>
    <w:rsid w:val="00CE49C1"/>
    <w:rsid w:val="00CE7271"/>
    <w:rsid w:val="00D8257D"/>
    <w:rsid w:val="00D92C63"/>
    <w:rsid w:val="00D94BD6"/>
    <w:rsid w:val="00DA03AA"/>
    <w:rsid w:val="00DB4377"/>
    <w:rsid w:val="00DC5527"/>
    <w:rsid w:val="00DE1A40"/>
    <w:rsid w:val="00DF2723"/>
    <w:rsid w:val="00DF4A6B"/>
    <w:rsid w:val="00E213B2"/>
    <w:rsid w:val="00E41021"/>
    <w:rsid w:val="00E72E78"/>
    <w:rsid w:val="00E87F64"/>
    <w:rsid w:val="00EC7484"/>
    <w:rsid w:val="00EE4B53"/>
    <w:rsid w:val="00F0582E"/>
    <w:rsid w:val="00F42629"/>
    <w:rsid w:val="00F7087F"/>
    <w:rsid w:val="00F752F4"/>
    <w:rsid w:val="00FA6CCF"/>
    <w:rsid w:val="00FB401E"/>
    <w:rsid w:val="00F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."/>
  <w:listSeparator w:val=","/>
  <w15:docId w15:val="{E26AB45E-3121-476C-AC75-682799C9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32A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5232A"/>
    <w:pPr>
      <w:keepNext/>
      <w:jc w:val="center"/>
      <w:outlineLvl w:val="0"/>
    </w:pPr>
    <w:rPr>
      <w:rFonts w:ascii="Arial Rounded MT Bold" w:hAnsi="Arial Rounded MT Bold"/>
      <w:bCs/>
      <w:sz w:val="28"/>
      <w:lang w:val="en-GB"/>
    </w:rPr>
  </w:style>
  <w:style w:type="paragraph" w:styleId="Heading2">
    <w:name w:val="heading 2"/>
    <w:basedOn w:val="Normal"/>
    <w:next w:val="Normal"/>
    <w:qFormat/>
    <w:rsid w:val="0005232A"/>
    <w:pPr>
      <w:keepNext/>
      <w:outlineLvl w:val="1"/>
    </w:pPr>
    <w:rPr>
      <w:rFonts w:ascii="Arial Rounded MT Bold" w:hAnsi="Arial Rounded MT Bold"/>
      <w:sz w:val="72"/>
    </w:rPr>
  </w:style>
  <w:style w:type="paragraph" w:styleId="Heading3">
    <w:name w:val="heading 3"/>
    <w:basedOn w:val="Normal"/>
    <w:next w:val="Normal"/>
    <w:qFormat/>
    <w:rsid w:val="0005232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23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5232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557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57DE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rsid w:val="00427C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6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yperlink" Target="mailto:ABM.LDIntensiveSupportTeam@wales.nhs.uk" TargetMode="External"/><Relationship Id="rId29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5.wmf"/><Relationship Id="rId32" Type="http://schemas.openxmlformats.org/officeDocument/2006/relationships/image" Target="media/image23.w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oleObject" Target="embeddings/oleObject1.bin"/><Relationship Id="rId28" Type="http://schemas.openxmlformats.org/officeDocument/2006/relationships/image" Target="media/image19.wmf"/><Relationship Id="rId10" Type="http://schemas.openxmlformats.org/officeDocument/2006/relationships/image" Target="media/image4.emf"/><Relationship Id="rId19" Type="http://schemas.openxmlformats.org/officeDocument/2006/relationships/hyperlink" Target="mailto:ABM.LDIntensiveSupportTeam@wales.nhs.uk" TargetMode="External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4.wmf"/><Relationship Id="rId27" Type="http://schemas.openxmlformats.org/officeDocument/2006/relationships/image" Target="media/image18.wmf"/><Relationship Id="rId30" Type="http://schemas.openxmlformats.org/officeDocument/2006/relationships/image" Target="media/image21.emf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tthew.james\Application%20Data\Microsoft\Templates\A5%208PAGE%20SALT%20Leafle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2E73B-B7E1-4B08-A147-CFEB4E6C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 8PAGE SALT Leaflet TEMPLATE</Template>
  <TotalTime>1</TotalTime>
  <Pages>2</Pages>
  <Words>0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&amp; County of Swansea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matthew.james</dc:creator>
  <cp:lastModifiedBy>Elizabeth Pritchard</cp:lastModifiedBy>
  <cp:revision>3</cp:revision>
  <cp:lastPrinted>2018-02-11T11:51:00Z</cp:lastPrinted>
  <dcterms:created xsi:type="dcterms:W3CDTF">2020-08-17T09:52:00Z</dcterms:created>
  <dcterms:modified xsi:type="dcterms:W3CDTF">2020-08-21T09:35:00Z</dcterms:modified>
</cp:coreProperties>
</file>