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A82EE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624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FA82EE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624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C7A29BC" w14:textId="77777777" w:rsidR="009624D9" w:rsidRPr="009624D9" w:rsidRDefault="009624D9" w:rsidP="009624D9">
      <w:pPr>
        <w:rPr>
          <w:rFonts w:ascii="Verdana" w:hAnsi="Verdana"/>
          <w:b/>
          <w:bCs/>
          <w:noProof/>
          <w:sz w:val="22"/>
          <w:szCs w:val="22"/>
        </w:rPr>
      </w:pPr>
      <w:r w:rsidRPr="009624D9">
        <w:rPr>
          <w:rFonts w:ascii="Verdana" w:hAnsi="Verdana"/>
          <w:b/>
          <w:bCs/>
          <w:noProof/>
          <w:sz w:val="22"/>
          <w:szCs w:val="22"/>
        </w:rPr>
        <w:t>Under the Freedom of Information Act, I request a list of all Mental Health and Psychology services provided by your organisation. Please include:</w:t>
      </w:r>
    </w:p>
    <w:p w14:paraId="759FFC37" w14:textId="77777777" w:rsidR="009624D9" w:rsidRPr="009624D9" w:rsidRDefault="009624D9" w:rsidP="009624D9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624D9">
        <w:rPr>
          <w:rFonts w:ascii="Verdana" w:hAnsi="Verdana"/>
          <w:b/>
          <w:bCs/>
          <w:noProof/>
          <w:sz w:val="22"/>
          <w:szCs w:val="22"/>
        </w:rPr>
        <w:t>Generic service contact email address (e.g. referrals or enquiries inbox)</w:t>
      </w:r>
    </w:p>
    <w:p w14:paraId="61EF72EC" w14:textId="04362A0F" w:rsidR="00A07C60" w:rsidRPr="00A07C60" w:rsidRDefault="00A07C60" w:rsidP="00A07C60">
      <w:pPr>
        <w:rPr>
          <w:rFonts w:ascii="Verdana" w:hAnsi="Verdana"/>
          <w:noProof/>
          <w:sz w:val="22"/>
          <w:szCs w:val="22"/>
          <w:u w:val="single"/>
        </w:rPr>
      </w:pPr>
      <w:r w:rsidRPr="00A07C60">
        <w:rPr>
          <w:rFonts w:ascii="Verdana" w:hAnsi="Verdana"/>
          <w:noProof/>
          <w:sz w:val="22"/>
          <w:szCs w:val="22"/>
          <w:u w:val="single"/>
        </w:rPr>
        <w:t>Adult Mental Health Services;</w:t>
      </w:r>
    </w:p>
    <w:p w14:paraId="3A18BC8C" w14:textId="77777777" w:rsidR="00A07C60" w:rsidRPr="00A07C60" w:rsidRDefault="00A07C60" w:rsidP="00A07C60">
      <w:pPr>
        <w:spacing w:before="0" w:after="0" w:line="240" w:lineRule="auto"/>
        <w:ind w:left="0" w:right="0"/>
        <w:rPr>
          <w:rFonts w:eastAsia="Aptos"/>
          <w:sz w:val="22"/>
          <w:szCs w:val="22"/>
        </w:rPr>
      </w:pPr>
    </w:p>
    <w:tbl>
      <w:tblPr>
        <w:tblpPr w:leftFromText="180" w:rightFromText="180" w:vertAnchor="text" w:tblpXSpec="center"/>
        <w:tblW w:w="53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</w:tblGrid>
      <w:tr w:rsidR="00A07C60" w:rsidRPr="00A07C60" w14:paraId="2126D8EF" w14:textId="77777777" w:rsidTr="00BE0A75">
        <w:trPr>
          <w:trHeight w:val="406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62784" w14:textId="76011411" w:rsidR="00A07C60" w:rsidRPr="00A07C60" w:rsidRDefault="00A07C60" w:rsidP="00A07C60">
            <w:pPr>
              <w:spacing w:before="0" w:line="252" w:lineRule="auto"/>
              <w:ind w:left="0" w:right="0"/>
              <w:jc w:val="center"/>
              <w:rPr>
                <w:rFonts w:ascii="Verdana" w:eastAsia="Aptos" w:hAnsi="Verdana"/>
                <w:b/>
                <w:bCs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b/>
                <w:bCs/>
                <w:sz w:val="22"/>
                <w:szCs w:val="22"/>
                <w:lang w:eastAsia="en-US"/>
              </w:rPr>
              <w:t>Ward/Team</w:t>
            </w:r>
          </w:p>
        </w:tc>
      </w:tr>
      <w:tr w:rsidR="00A07C60" w:rsidRPr="00A07C60" w14:paraId="0D81398D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0477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Clyne</w:t>
            </w:r>
          </w:p>
        </w:tc>
      </w:tr>
      <w:tr w:rsidR="00A07C60" w:rsidRPr="00A07C60" w14:paraId="060F7736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9946A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Fendrod</w:t>
            </w:r>
          </w:p>
        </w:tc>
      </w:tr>
      <w:tr w:rsidR="00A07C60" w:rsidRPr="00A07C60" w14:paraId="7B9A9117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F7C9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Ward F</w:t>
            </w:r>
          </w:p>
        </w:tc>
      </w:tr>
      <w:tr w:rsidR="00A07C60" w:rsidRPr="00A07C60" w14:paraId="3699437E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0C99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Calon Lan</w:t>
            </w:r>
          </w:p>
        </w:tc>
      </w:tr>
      <w:tr w:rsidR="00A07C60" w:rsidRPr="00A07C60" w14:paraId="2A8801BF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00A2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Crisis Team Neath Port Talbot</w:t>
            </w:r>
          </w:p>
        </w:tc>
      </w:tr>
      <w:tr w:rsidR="00A07C60" w:rsidRPr="00A07C60" w14:paraId="2C4F1001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CD62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Crisis Team Swansea</w:t>
            </w:r>
          </w:p>
        </w:tc>
      </w:tr>
      <w:tr w:rsidR="00A07C60" w:rsidRPr="00A07C60" w14:paraId="73C2C2CE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5C350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Liaison Psychiatry </w:t>
            </w:r>
          </w:p>
        </w:tc>
      </w:tr>
      <w:tr w:rsidR="00A07C60" w:rsidRPr="00A07C60" w14:paraId="652EC98E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44A9" w14:textId="6CE913A1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S</w:t>
            </w:r>
            <w:r w:rsidR="0094217C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ingle </w:t>
            </w: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P</w:t>
            </w:r>
            <w:r w:rsidR="0094217C">
              <w:rPr>
                <w:rFonts w:ascii="Verdana" w:eastAsia="Aptos" w:hAnsi="Verdana"/>
                <w:sz w:val="22"/>
                <w:szCs w:val="22"/>
                <w:lang w:eastAsia="en-US"/>
              </w:rPr>
              <w:t>oint of Access (SPOA)</w:t>
            </w: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Professional Line</w:t>
            </w:r>
          </w:p>
        </w:tc>
      </w:tr>
      <w:tr w:rsidR="00A07C60" w:rsidRPr="00A07C60" w14:paraId="7CC5FB88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3556" w14:textId="5551665F" w:rsidR="00A07C60" w:rsidRPr="00A07C60" w:rsidRDefault="0094217C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>Electro Convulsive Therapy (ECT)</w:t>
            </w:r>
          </w:p>
        </w:tc>
      </w:tr>
      <w:tr w:rsidR="00A07C60" w:rsidRPr="00A07C60" w14:paraId="4F2F7C14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81B2" w14:textId="34B8FEA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Area 1&amp;2 </w:t>
            </w:r>
            <w:r w:rsidR="00BE0A75">
              <w:rPr>
                <w:rFonts w:ascii="Verdana" w:eastAsia="Aptos" w:hAnsi="Verdana"/>
                <w:sz w:val="22"/>
                <w:szCs w:val="22"/>
                <w:lang w:eastAsia="en-US"/>
              </w:rPr>
              <w:t>Community Mental Health Team (</w:t>
            </w: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CMHT</w:t>
            </w:r>
            <w:r w:rsidR="00BE0A75">
              <w:rPr>
                <w:rFonts w:ascii="Verdana" w:eastAsia="Aptos" w:hAnsi="Verdana"/>
                <w:sz w:val="22"/>
                <w:szCs w:val="22"/>
                <w:lang w:eastAsia="en-US"/>
              </w:rPr>
              <w:t>)</w:t>
            </w: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Adult</w:t>
            </w:r>
          </w:p>
        </w:tc>
      </w:tr>
      <w:tr w:rsidR="00A07C60" w:rsidRPr="00A07C60" w14:paraId="0AF6964D" w14:textId="77777777" w:rsidTr="00A07C60">
        <w:trPr>
          <w:trHeight w:val="317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F31D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Area 3 CMHT Adult</w:t>
            </w:r>
          </w:p>
        </w:tc>
      </w:tr>
      <w:tr w:rsidR="00A07C60" w:rsidRPr="00A07C60" w14:paraId="1DC442EB" w14:textId="77777777" w:rsidTr="00A07C60">
        <w:trPr>
          <w:trHeight w:val="19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B7B4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Tonna CMHT</w:t>
            </w:r>
          </w:p>
        </w:tc>
      </w:tr>
      <w:tr w:rsidR="00A07C60" w:rsidRPr="00A07C60" w14:paraId="1C3412B6" w14:textId="77777777" w:rsidTr="00A07C60">
        <w:trPr>
          <w:trHeight w:val="19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F2A3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Forge CMHT</w:t>
            </w:r>
          </w:p>
        </w:tc>
      </w:tr>
      <w:tr w:rsidR="00A07C60" w:rsidRPr="00A07C60" w14:paraId="6D12E125" w14:textId="77777777" w:rsidTr="00A07C60">
        <w:trPr>
          <w:trHeight w:val="19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E8C23" w14:textId="056A2CD4" w:rsidR="00A07C60" w:rsidRPr="00A07C60" w:rsidRDefault="0094217C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Assertive </w:t>
            </w:r>
            <w:proofErr w:type="gramStart"/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>Out Reach</w:t>
            </w:r>
            <w:proofErr w:type="gramEnd"/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Service (</w:t>
            </w:r>
            <w:r w:rsidR="00A07C60"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AOS</w:t>
            </w:r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>)</w:t>
            </w:r>
            <w:r w:rsidR="00A07C60"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Swansea</w:t>
            </w:r>
          </w:p>
        </w:tc>
      </w:tr>
      <w:tr w:rsidR="00A07C60" w:rsidRPr="00A07C60" w14:paraId="22F844C3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3EC2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AOS Neath Port Talbot</w:t>
            </w:r>
          </w:p>
        </w:tc>
      </w:tr>
      <w:tr w:rsidR="00A07C60" w:rsidRPr="00A07C60" w14:paraId="2F7F9DF3" w14:textId="77777777" w:rsidTr="00A07C60">
        <w:trPr>
          <w:trHeight w:val="317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ADBB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Veterans Service</w:t>
            </w:r>
          </w:p>
        </w:tc>
      </w:tr>
      <w:tr w:rsidR="00A07C60" w:rsidRPr="00A07C60" w14:paraId="6FC8B97A" w14:textId="77777777" w:rsidTr="00A07C60">
        <w:trPr>
          <w:trHeight w:val="19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43E6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lastRenderedPageBreak/>
              <w:t>Early Intervention Psychosis Team</w:t>
            </w:r>
          </w:p>
        </w:tc>
      </w:tr>
      <w:tr w:rsidR="00A07C60" w:rsidRPr="00A07C60" w14:paraId="11C4A466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5EE2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Eating Disorder Team</w:t>
            </w:r>
          </w:p>
        </w:tc>
      </w:tr>
      <w:tr w:rsidR="00A07C60" w:rsidRPr="00A07C60" w14:paraId="19D32713" w14:textId="77777777" w:rsidTr="00A07C60">
        <w:trPr>
          <w:trHeight w:val="313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9B8C" w14:textId="49E332C8" w:rsidR="00A07C60" w:rsidRPr="00A07C60" w:rsidRDefault="0094217C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>Local Primary Mental Health Support Service (</w:t>
            </w:r>
            <w:r w:rsidR="00A07C60"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LPMHSS</w:t>
            </w:r>
            <w:r>
              <w:rPr>
                <w:rFonts w:ascii="Verdana" w:eastAsia="Aptos" w:hAnsi="Verdana"/>
                <w:sz w:val="22"/>
                <w:szCs w:val="22"/>
                <w:lang w:eastAsia="en-US"/>
              </w:rPr>
              <w:t>)</w:t>
            </w:r>
            <w:r w:rsidR="00A07C60"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Swansea</w:t>
            </w:r>
          </w:p>
        </w:tc>
      </w:tr>
      <w:tr w:rsidR="00A07C60" w:rsidRPr="00A07C60" w14:paraId="01E45880" w14:textId="77777777" w:rsidTr="00A07C60">
        <w:trPr>
          <w:trHeight w:val="317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B5E1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LPMHSS NPT</w:t>
            </w:r>
          </w:p>
        </w:tc>
      </w:tr>
    </w:tbl>
    <w:p w14:paraId="3023DF39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6B375470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44AF4F83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148A3420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14FE79CF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0193A6F0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2EEED4A4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</w:rPr>
      </w:pPr>
    </w:p>
    <w:p w14:paraId="1B606222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  <w:lang w:eastAsia="en-US"/>
        </w:rPr>
      </w:pPr>
    </w:p>
    <w:p w14:paraId="65372280" w14:textId="77777777" w:rsidR="0094217C" w:rsidRDefault="0094217C" w:rsidP="00A07C60">
      <w:pPr>
        <w:spacing w:before="0" w:line="252" w:lineRule="auto"/>
        <w:ind w:left="0" w:right="0"/>
        <w:rPr>
          <w:rFonts w:ascii="Verdana" w:eastAsia="Aptos" w:hAnsi="Verdana"/>
          <w:sz w:val="22"/>
          <w:szCs w:val="22"/>
          <w:u w:val="single"/>
          <w:lang w:eastAsia="en-US"/>
        </w:rPr>
      </w:pPr>
    </w:p>
    <w:p w14:paraId="5BA181ED" w14:textId="2C2010F4" w:rsidR="00A07C60" w:rsidRPr="00A07C60" w:rsidRDefault="00A07C60" w:rsidP="00A07C60">
      <w:pPr>
        <w:spacing w:before="0" w:line="252" w:lineRule="auto"/>
        <w:ind w:left="0" w:right="0"/>
        <w:rPr>
          <w:rFonts w:ascii="Verdana" w:eastAsia="Aptos" w:hAnsi="Verdana"/>
          <w:sz w:val="22"/>
          <w:szCs w:val="22"/>
          <w:u w:val="single"/>
          <w:lang w:eastAsia="en-US"/>
        </w:rPr>
      </w:pPr>
      <w:r w:rsidRPr="00A07C60">
        <w:rPr>
          <w:rFonts w:ascii="Verdana" w:eastAsia="Aptos" w:hAnsi="Verdana"/>
          <w:sz w:val="22"/>
          <w:szCs w:val="22"/>
          <w:u w:val="single"/>
          <w:lang w:eastAsia="en-US"/>
        </w:rPr>
        <w:t>Older Adult Mental Health Services (OPMHS</w:t>
      </w:r>
      <w:proofErr w:type="gramStart"/>
      <w:r w:rsidRPr="00A07C60">
        <w:rPr>
          <w:rFonts w:ascii="Verdana" w:eastAsia="Aptos" w:hAnsi="Verdana"/>
          <w:sz w:val="22"/>
          <w:szCs w:val="22"/>
          <w:u w:val="single"/>
          <w:lang w:eastAsia="en-US"/>
        </w:rPr>
        <w:t>)</w:t>
      </w:r>
      <w:r>
        <w:rPr>
          <w:rFonts w:ascii="Verdana" w:eastAsia="Aptos" w:hAnsi="Verdana"/>
          <w:sz w:val="22"/>
          <w:szCs w:val="22"/>
          <w:u w:val="single"/>
          <w:lang w:eastAsia="en-US"/>
        </w:rPr>
        <w:t>;</w:t>
      </w:r>
      <w:proofErr w:type="gramEnd"/>
    </w:p>
    <w:tbl>
      <w:tblPr>
        <w:tblW w:w="63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</w:tblGrid>
      <w:tr w:rsidR="00A07C60" w:rsidRPr="00A07C60" w14:paraId="160C2154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023730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Older Peoples Mental Health Community Team Neath</w:t>
            </w:r>
          </w:p>
        </w:tc>
      </w:tr>
      <w:tr w:rsidR="00A07C60" w:rsidRPr="00A07C60" w14:paraId="192C3827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754C7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color w:val="000000"/>
                <w:sz w:val="22"/>
                <w:szCs w:val="22"/>
              </w:rPr>
              <w:t>Celyn Ward, Cefn Coed Hospital</w:t>
            </w:r>
          </w:p>
        </w:tc>
      </w:tr>
      <w:tr w:rsidR="00A07C60" w:rsidRPr="00A07C60" w14:paraId="63DBB3DE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2EC2F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color w:val="000000"/>
                <w:sz w:val="22"/>
                <w:szCs w:val="22"/>
              </w:rPr>
              <w:t>Derwen Ward, Cefn Coed Hospital</w:t>
            </w:r>
          </w:p>
        </w:tc>
      </w:tr>
      <w:tr w:rsidR="00A07C60" w:rsidRPr="00A07C60" w14:paraId="7F3F4CEF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041F5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color w:val="000000"/>
                <w:sz w:val="22"/>
                <w:szCs w:val="22"/>
              </w:rPr>
              <w:t>Onnen Ward, Cefn Coed Hospital</w:t>
            </w:r>
          </w:p>
        </w:tc>
      </w:tr>
      <w:tr w:rsidR="00A07C60" w:rsidRPr="00A07C60" w14:paraId="139B6BE9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7739F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color w:val="000000"/>
                <w:sz w:val="22"/>
                <w:szCs w:val="22"/>
              </w:rPr>
              <w:t>Suite 2, Tonna Hospital</w:t>
            </w:r>
          </w:p>
        </w:tc>
      </w:tr>
      <w:tr w:rsidR="00A07C60" w:rsidRPr="00A07C60" w14:paraId="08F6D07A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7989E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Community </w:t>
            </w:r>
            <w:proofErr w:type="gram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Team  </w:t>
            </w: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Cwmbwrla</w:t>
            </w:r>
            <w:proofErr w:type="spellEnd"/>
            <w:proofErr w:type="gram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Area 1&amp;2</w:t>
            </w:r>
          </w:p>
        </w:tc>
      </w:tr>
      <w:tr w:rsidR="00A07C60" w:rsidRPr="00A07C60" w14:paraId="7D86DF9E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A87B15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Community Team Ty </w:t>
            </w: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Garngoch</w:t>
            </w:r>
            <w:proofErr w:type="spell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Area 3&amp;4</w:t>
            </w:r>
          </w:p>
        </w:tc>
      </w:tr>
      <w:tr w:rsidR="00A07C60" w:rsidRPr="00A07C60" w14:paraId="6B5C5950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DAE81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Primary Care Team Ty </w:t>
            </w: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Garngoch</w:t>
            </w:r>
            <w:proofErr w:type="spell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Area 3&amp;4</w:t>
            </w:r>
          </w:p>
        </w:tc>
      </w:tr>
      <w:tr w:rsidR="00A07C60" w:rsidRPr="00A07C60" w14:paraId="0435A2FA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B32B8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Westfa</w:t>
            </w:r>
            <w:proofErr w:type="spell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(Primary Care Team) Area 1&amp;2</w:t>
            </w:r>
          </w:p>
        </w:tc>
      </w:tr>
      <w:tr w:rsidR="00A07C60" w:rsidRPr="00A07C60" w14:paraId="30D3E559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9F40A" w14:textId="77777777" w:rsidR="00A07C60" w:rsidRPr="00A07C60" w:rsidRDefault="00A07C60" w:rsidP="00A07C60">
            <w:pPr>
              <w:spacing w:before="0" w:after="0" w:line="240" w:lineRule="auto"/>
              <w:ind w:left="0" w:right="0"/>
              <w:rPr>
                <w:rFonts w:ascii="Verdana" w:eastAsia="Aptos" w:hAnsi="Verdana"/>
                <w:color w:val="000000"/>
                <w:sz w:val="22"/>
                <w:szCs w:val="22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Care Home Inreach Team (Tonna)</w:t>
            </w:r>
          </w:p>
        </w:tc>
      </w:tr>
      <w:tr w:rsidR="00A07C60" w:rsidRPr="00A07C60" w14:paraId="741EB515" w14:textId="77777777" w:rsidTr="00A07C60">
        <w:trPr>
          <w:trHeight w:val="243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24645" w14:textId="77777777" w:rsidR="00A07C60" w:rsidRPr="00A07C60" w:rsidRDefault="00A07C60" w:rsidP="00A07C60">
            <w:pPr>
              <w:spacing w:before="0" w:line="252" w:lineRule="auto"/>
              <w:ind w:left="0" w:right="0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Care Home </w:t>
            </w: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Inreach</w:t>
            </w:r>
            <w:proofErr w:type="spell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 xml:space="preserve"> Team (Ty </w:t>
            </w:r>
            <w:proofErr w:type="spellStart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Garngoch</w:t>
            </w:r>
            <w:proofErr w:type="spellEnd"/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)</w:t>
            </w:r>
          </w:p>
        </w:tc>
      </w:tr>
    </w:tbl>
    <w:p w14:paraId="5915D5AC" w14:textId="578F3243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  <w:u w:val="single"/>
          <w:lang w:eastAsia="en-US"/>
        </w:rPr>
      </w:pPr>
      <w:r>
        <w:rPr>
          <w:rFonts w:ascii="Verdana" w:eastAsia="Aptos" w:hAnsi="Verdana"/>
          <w:sz w:val="22"/>
          <w:szCs w:val="22"/>
          <w:lang w:eastAsia="en-US"/>
        </w:rPr>
        <w:br/>
      </w:r>
      <w:r>
        <w:rPr>
          <w:rFonts w:ascii="Verdana" w:eastAsia="Aptos" w:hAnsi="Verdana"/>
          <w:sz w:val="22"/>
          <w:szCs w:val="22"/>
          <w:lang w:eastAsia="en-US"/>
        </w:rPr>
        <w:br/>
      </w:r>
      <w:r w:rsidRPr="00A07C60">
        <w:rPr>
          <w:rFonts w:ascii="Verdana" w:eastAsia="Aptos" w:hAnsi="Verdana"/>
          <w:sz w:val="22"/>
          <w:szCs w:val="22"/>
          <w:u w:val="single"/>
          <w:lang w:eastAsia="en-US"/>
        </w:rPr>
        <w:t xml:space="preserve">Community Drug and Alcohol (CDAT) </w:t>
      </w:r>
      <w:proofErr w:type="gramStart"/>
      <w:r w:rsidRPr="00A07C60">
        <w:rPr>
          <w:rFonts w:ascii="Verdana" w:eastAsia="Aptos" w:hAnsi="Verdana"/>
          <w:sz w:val="22"/>
          <w:szCs w:val="22"/>
          <w:u w:val="single"/>
          <w:lang w:eastAsia="en-US"/>
        </w:rPr>
        <w:t>teams;</w:t>
      </w:r>
      <w:proofErr w:type="gramEnd"/>
    </w:p>
    <w:p w14:paraId="35B308D1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/>
          <w:sz w:val="22"/>
          <w:szCs w:val="22"/>
          <w:lang w:eastAsia="en-US"/>
        </w:rPr>
      </w:pPr>
    </w:p>
    <w:tbl>
      <w:tblPr>
        <w:tblW w:w="44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9"/>
      </w:tblGrid>
      <w:tr w:rsidR="00A07C60" w:rsidRPr="00A07C60" w14:paraId="2FB4E95C" w14:textId="77777777" w:rsidTr="00A07C60">
        <w:trPr>
          <w:trHeight w:val="368"/>
          <w:jc w:val="center"/>
        </w:trPr>
        <w:tc>
          <w:tcPr>
            <w:tcW w:w="4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6E81" w14:textId="77777777" w:rsidR="00A07C60" w:rsidRPr="00A07C60" w:rsidRDefault="00A07C60" w:rsidP="00A07C60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Neath Port Talbot CDAT</w:t>
            </w:r>
          </w:p>
        </w:tc>
      </w:tr>
      <w:tr w:rsidR="00A07C60" w:rsidRPr="00A07C60" w14:paraId="439BB44C" w14:textId="77777777" w:rsidTr="00A07C60">
        <w:trPr>
          <w:trHeight w:val="368"/>
          <w:jc w:val="center"/>
        </w:trPr>
        <w:tc>
          <w:tcPr>
            <w:tcW w:w="4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457D" w14:textId="77777777" w:rsidR="00A07C60" w:rsidRPr="00A07C60" w:rsidRDefault="00A07C60" w:rsidP="00A07C60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2"/>
                <w:szCs w:val="22"/>
                <w:lang w:eastAsia="en-US"/>
              </w:rPr>
            </w:pPr>
            <w:r w:rsidRPr="00A07C60">
              <w:rPr>
                <w:rFonts w:ascii="Verdana" w:eastAsia="Aptos" w:hAnsi="Verdana"/>
                <w:sz w:val="22"/>
                <w:szCs w:val="22"/>
                <w:lang w:eastAsia="en-US"/>
              </w:rPr>
              <w:t>Swansea CDAT</w:t>
            </w:r>
          </w:p>
        </w:tc>
      </w:tr>
    </w:tbl>
    <w:p w14:paraId="4760AEB6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631B538F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2A616DD1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76BEAEBC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0C424AE6" w14:textId="3D4F8687" w:rsidR="00A07C60" w:rsidRPr="00A07C60" w:rsidRDefault="00BE0A75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u w:val="single"/>
          <w:lang w:eastAsia="en-US"/>
        </w:rPr>
      </w:pPr>
      <w:r>
        <w:rPr>
          <w:rFonts w:ascii="Verdana" w:eastAsia="Aptos" w:hAnsi="Verdana" w:cs="Calibri"/>
          <w:sz w:val="22"/>
          <w:szCs w:val="22"/>
          <w:u w:val="single"/>
          <w:lang w:eastAsia="en-US"/>
        </w:rPr>
        <w:t xml:space="preserve">Childrens </w:t>
      </w:r>
      <w:r w:rsidR="00A07C60" w:rsidRPr="00A07C60">
        <w:rPr>
          <w:rFonts w:ascii="Verdana" w:eastAsia="Aptos" w:hAnsi="Verdana" w:cs="Calibri"/>
          <w:sz w:val="22"/>
          <w:szCs w:val="22"/>
          <w:u w:val="single"/>
          <w:lang w:eastAsia="en-US"/>
        </w:rPr>
        <w:t>Services with generic email addresses:</w:t>
      </w:r>
    </w:p>
    <w:p w14:paraId="664022E8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u w:val="single"/>
          <w:lang w:eastAsia="en-US"/>
        </w:rPr>
      </w:pPr>
    </w:p>
    <w:p w14:paraId="403F37F7" w14:textId="754E8082" w:rsidR="00A07C60" w:rsidRPr="00A07C60" w:rsidRDefault="00A07C60" w:rsidP="00A07C60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u w:val="single"/>
          <w:lang w:eastAsia="en-US"/>
        </w:rPr>
      </w:pPr>
      <w:r w:rsidRPr="00A07C60">
        <w:rPr>
          <w:rFonts w:ascii="Verdana" w:eastAsia="Aptos" w:hAnsi="Verdana" w:cs="Calibri"/>
          <w:sz w:val="22"/>
          <w:szCs w:val="22"/>
          <w:lang w:eastAsia="en-US"/>
        </w:rPr>
        <w:t>Child and Adolescent Mental Health Services</w:t>
      </w:r>
      <w:r w:rsidRPr="00A07C60">
        <w:rPr>
          <w:rFonts w:ascii="Verdana" w:eastAsia="Aptos" w:hAnsi="Verdana" w:cs="Calibri"/>
          <w:sz w:val="22"/>
          <w:szCs w:val="22"/>
          <w:u w:val="single"/>
          <w:lang w:eastAsia="en-US"/>
        </w:rPr>
        <w:t xml:space="preserve"> </w:t>
      </w:r>
      <w:r w:rsidRPr="00A07C60">
        <w:rPr>
          <w:rFonts w:ascii="Verdana" w:eastAsia="Aptos" w:hAnsi="Verdana" w:cs="Calibri"/>
          <w:sz w:val="22"/>
          <w:szCs w:val="22"/>
          <w:u w:val="single"/>
          <w:lang w:eastAsia="en-US"/>
        </w:rPr>
        <w:br/>
      </w:r>
      <w:hyperlink r:id="rId8" w:history="1">
        <w:r w:rsidRPr="00A07C60">
          <w:rPr>
            <w:rStyle w:val="Hyperlink"/>
            <w:rFonts w:ascii="Verdana" w:eastAsia="Aptos" w:hAnsi="Verdana" w:cs="Calibri"/>
            <w:sz w:val="22"/>
            <w:szCs w:val="22"/>
            <w:lang w:eastAsia="en-US"/>
          </w:rPr>
          <w:t>SBU.CAMHS@wales.nhs.uk</w:t>
        </w:r>
      </w:hyperlink>
    </w:p>
    <w:p w14:paraId="5452D1FA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084E3618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3B7DFB21" w14:textId="5082843C" w:rsidR="00A07C60" w:rsidRPr="00A07C60" w:rsidRDefault="00BE0A75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 w:themeColor="text1"/>
          <w:sz w:val="22"/>
          <w:szCs w:val="22"/>
          <w:u w:val="single"/>
          <w:lang w:eastAsia="en-US"/>
        </w:rPr>
      </w:pPr>
      <w:r w:rsidRPr="00BE0A75">
        <w:rPr>
          <w:rFonts w:ascii="Verdana" w:eastAsia="Aptos" w:hAnsi="Verdana" w:cs="Calibri"/>
          <w:color w:val="000000" w:themeColor="text1"/>
          <w:sz w:val="22"/>
          <w:szCs w:val="22"/>
          <w:u w:val="single"/>
          <w:lang w:eastAsia="en-US"/>
        </w:rPr>
        <w:t>Adults Services with generic email addresses:</w:t>
      </w:r>
    </w:p>
    <w:p w14:paraId="6B17F49B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449BA0C8" w14:textId="3D47FE80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u w:val="single"/>
        </w:rPr>
      </w:pPr>
      <w:r w:rsidRPr="00BE0A75">
        <w:rPr>
          <w:rFonts w:ascii="Verdana" w:eastAsia="Aptos" w:hAnsi="Verdana" w:cs="Calibri"/>
          <w:sz w:val="22"/>
          <w:szCs w:val="22"/>
        </w:rPr>
        <w:t>Community Mental Health Team Swansea area 1&amp;2</w:t>
      </w:r>
      <w:r w:rsidRPr="00BE0A75">
        <w:rPr>
          <w:rFonts w:ascii="Verdana" w:eastAsia="Aptos" w:hAnsi="Verdana" w:cs="Calibri"/>
          <w:sz w:val="22"/>
          <w:szCs w:val="22"/>
          <w:u w:val="single"/>
        </w:rPr>
        <w:t xml:space="preserve"> 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9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  <w:shd w:val="clear" w:color="auto" w:fill="FFFFFF"/>
          </w:rPr>
          <w:t>SBU.SPOAswansea@wales.nhs.uk</w:t>
        </w:r>
      </w:hyperlink>
      <w:r w:rsidRPr="00BE0A75">
        <w:rPr>
          <w:rFonts w:ascii="Verdana" w:eastAsia="Aptos" w:hAnsi="Verdana" w:cs="Calibri"/>
          <w:color w:val="0563C1"/>
          <w:sz w:val="22"/>
          <w:szCs w:val="22"/>
          <w:shd w:val="clear" w:color="auto" w:fill="FFFFFF"/>
        </w:rPr>
        <w:t> </w:t>
      </w:r>
      <w:r w:rsidRPr="00BE0A75">
        <w:rPr>
          <w:rFonts w:ascii="Verdana" w:eastAsia="Aptos" w:hAnsi="Verdana" w:cs="Calibri"/>
          <w:color w:val="000000" w:themeColor="text1"/>
          <w:sz w:val="22"/>
          <w:szCs w:val="22"/>
          <w:shd w:val="clear" w:color="auto" w:fill="FFFFFF"/>
        </w:rPr>
        <w:t>(referrals)</w:t>
      </w:r>
    </w:p>
    <w:p w14:paraId="2173F80B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7C01517F" w14:textId="14539C9D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>Veterans Service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0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SBU.Veterans@wales.nhs.uk</w:t>
        </w:r>
      </w:hyperlink>
    </w:p>
    <w:p w14:paraId="59A05F29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68F3596A" w14:textId="5596BFDA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  <w:u w:val="single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>Integrated Autism Service</w:t>
      </w:r>
      <w:r w:rsidR="00BE0A75">
        <w:rPr>
          <w:rFonts w:ascii="Verdana" w:eastAsia="Aptos" w:hAnsi="Verdana" w:cs="Calibri"/>
          <w:color w:val="000000"/>
          <w:sz w:val="22"/>
          <w:szCs w:val="22"/>
          <w:u w:val="single"/>
        </w:rPr>
        <w:br/>
      </w:r>
      <w:hyperlink r:id="rId11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sbu.WGIAS@wales.nhs.uk</w:t>
        </w:r>
      </w:hyperlink>
      <w:r w:rsidR="00BE0A75">
        <w:rPr>
          <w:rFonts w:ascii="Verdana" w:eastAsia="Aptos" w:hAnsi="Verdana" w:cs="Calibri"/>
          <w:color w:val="0563C1"/>
          <w:sz w:val="22"/>
          <w:szCs w:val="22"/>
          <w:u w:val="single"/>
        </w:rPr>
        <w:br/>
      </w:r>
      <w:hyperlink r:id="rId12" w:tooltip="mailto:BIPBA.GAIGM@wales.nhs.uk" w:history="1">
        <w:r w:rsidRPr="00BE0A75">
          <w:rPr>
            <w:rFonts w:ascii="Verdana" w:eastAsia="Aptos" w:hAnsi="Verdana" w:cs="Calibri"/>
            <w:color w:val="0563C1"/>
            <w:sz w:val="22"/>
            <w:szCs w:val="22"/>
            <w:u w:val="single"/>
          </w:rPr>
          <w:t>BIPBA.GAIGM@wales.nhs.uk</w:t>
        </w:r>
      </w:hyperlink>
    </w:p>
    <w:p w14:paraId="5ABA2C52" w14:textId="77777777" w:rsidR="00A07C60" w:rsidRPr="00A07C60" w:rsidRDefault="00A07C60" w:rsidP="00A07C60">
      <w:pPr>
        <w:shd w:val="clear" w:color="auto" w:fill="FFFFFF"/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</w:rPr>
      </w:pPr>
      <w:r w:rsidRPr="00A07C60">
        <w:rPr>
          <w:rFonts w:ascii="Verdana" w:eastAsia="Aptos" w:hAnsi="Verdana" w:cs="Calibri"/>
          <w:color w:val="000000"/>
          <w:sz w:val="22"/>
          <w:szCs w:val="22"/>
        </w:rPr>
        <w:t> </w:t>
      </w:r>
    </w:p>
    <w:p w14:paraId="3226C965" w14:textId="02D3DC63" w:rsidR="00A07C60" w:rsidRPr="00BE0A75" w:rsidRDefault="00A07C60" w:rsidP="00BE0A75">
      <w:pPr>
        <w:pStyle w:val="ListParagraph"/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lastRenderedPageBreak/>
        <w:t>Tonna CMHT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3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  <w:shd w:val="clear" w:color="auto" w:fill="FFFFFF"/>
          </w:rPr>
          <w:t>SBU.TonnaCMHT-OPD@wales.nhs.uk</w:t>
        </w:r>
      </w:hyperlink>
      <w:r w:rsidRPr="00BE0A75">
        <w:rPr>
          <w:rFonts w:ascii="Verdana" w:eastAsia="Aptos" w:hAnsi="Verdana" w:cs="Calibri"/>
          <w:color w:val="000000"/>
          <w:sz w:val="22"/>
          <w:szCs w:val="22"/>
        </w:rPr>
        <w:t> </w:t>
      </w:r>
    </w:p>
    <w:p w14:paraId="1508E356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33A776B8" w14:textId="17EEEF48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Ty </w:t>
      </w:r>
      <w:proofErr w:type="spellStart"/>
      <w:r w:rsidRPr="00BE0A75">
        <w:rPr>
          <w:rFonts w:ascii="Verdana" w:eastAsia="Aptos" w:hAnsi="Verdana" w:cs="Calibri"/>
          <w:color w:val="000000"/>
          <w:sz w:val="22"/>
          <w:szCs w:val="22"/>
        </w:rPr>
        <w:t>Einon</w:t>
      </w:r>
      <w:proofErr w:type="spellEnd"/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 CMHT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4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SBU.CMHT3@wales.nhs.uk</w:t>
        </w:r>
      </w:hyperlink>
      <w:r w:rsidRPr="00BE0A75">
        <w:rPr>
          <w:rFonts w:ascii="Verdana" w:eastAsia="Aptos" w:hAnsi="Verdana" w:cs="Calibri"/>
          <w:color w:val="000000"/>
          <w:sz w:val="22"/>
          <w:szCs w:val="22"/>
        </w:rPr>
        <w:t> </w:t>
      </w:r>
    </w:p>
    <w:p w14:paraId="3A82418B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32193D06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3D790D8D" w14:textId="52A58C5E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b/>
          <w:bCs/>
          <w:color w:val="1F355E"/>
          <w:sz w:val="22"/>
          <w:szCs w:val="22"/>
          <w:u w:val="single"/>
          <w:lang w:eastAsia="en-US"/>
        </w:rPr>
      </w:pPr>
      <w:r w:rsidRPr="00BE0A75">
        <w:rPr>
          <w:rFonts w:ascii="Verdana" w:eastAsia="Aptos" w:hAnsi="Verdana" w:cs="Calibri"/>
          <w:color w:val="1F355E"/>
          <w:sz w:val="22"/>
          <w:szCs w:val="22"/>
          <w:lang w:eastAsia="en-US"/>
        </w:rPr>
        <w:t xml:space="preserve">CDAT </w:t>
      </w:r>
      <w:r w:rsidR="00BE0A75">
        <w:rPr>
          <w:rFonts w:ascii="Verdana" w:eastAsia="Aptos" w:hAnsi="Verdana" w:cs="Calibri"/>
          <w:b/>
          <w:bCs/>
          <w:color w:val="1F355E"/>
          <w:sz w:val="22"/>
          <w:szCs w:val="22"/>
          <w:u w:val="single"/>
          <w:lang w:eastAsia="en-US"/>
        </w:rPr>
        <w:br/>
      </w:r>
      <w:r w:rsidR="00BE0A75" w:rsidRPr="00BE0A75">
        <w:rPr>
          <w:rFonts w:ascii="Verdana" w:eastAsia="Aptos" w:hAnsi="Verdana" w:cs="Calibri"/>
          <w:color w:val="1F355E"/>
          <w:sz w:val="22"/>
          <w:szCs w:val="22"/>
          <w:lang w:eastAsia="en-US"/>
        </w:rPr>
        <w:t>Referrals only</w:t>
      </w:r>
      <w:r w:rsidRPr="00BE0A75">
        <w:rPr>
          <w:rFonts w:ascii="Verdana" w:eastAsia="Aptos" w:hAnsi="Verdana" w:cs="Calibri"/>
          <w:color w:val="1F355E"/>
          <w:sz w:val="22"/>
          <w:szCs w:val="22"/>
          <w:lang w:eastAsia="en-US"/>
        </w:rPr>
        <w:t xml:space="preserve"> </w:t>
      </w:r>
      <w:hyperlink r:id="rId15" w:history="1">
        <w:r w:rsidRPr="00BE0A75">
          <w:rPr>
            <w:rFonts w:ascii="Verdana" w:eastAsia="Aptos" w:hAnsi="Verdana" w:cs="Calibri"/>
            <w:color w:val="0563C1"/>
            <w:sz w:val="22"/>
            <w:szCs w:val="22"/>
            <w:u w:val="single"/>
            <w:lang w:eastAsia="en-US"/>
          </w:rPr>
          <w:t>SBU.cdatprescriptions@wales.nhs.uk</w:t>
        </w:r>
      </w:hyperlink>
    </w:p>
    <w:p w14:paraId="6809BA81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5844D05C" w14:textId="02E3A510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u w:val="single"/>
          <w:lang w:eastAsia="en-US"/>
        </w:rPr>
      </w:pPr>
      <w:r w:rsidRPr="00A07C60">
        <w:rPr>
          <w:rFonts w:ascii="Verdana" w:eastAsia="Aptos" w:hAnsi="Verdana" w:cs="Calibri"/>
          <w:color w:val="1F355E"/>
          <w:sz w:val="22"/>
          <w:szCs w:val="22"/>
          <w:u w:val="single"/>
          <w:lang w:eastAsia="en-US"/>
        </w:rPr>
        <w:t xml:space="preserve">Older Persons Mental </w:t>
      </w:r>
      <w:r w:rsidR="00BE0A75" w:rsidRPr="00BE0A75">
        <w:rPr>
          <w:rFonts w:ascii="Verdana" w:eastAsia="Aptos" w:hAnsi="Verdana" w:cs="Calibri"/>
          <w:color w:val="1F355E"/>
          <w:sz w:val="22"/>
          <w:szCs w:val="22"/>
          <w:u w:val="single"/>
          <w:lang w:eastAsia="en-US"/>
        </w:rPr>
        <w:t>H</w:t>
      </w:r>
      <w:r w:rsidRPr="00A07C60">
        <w:rPr>
          <w:rFonts w:ascii="Verdana" w:eastAsia="Aptos" w:hAnsi="Verdana" w:cs="Calibri"/>
          <w:color w:val="1F355E"/>
          <w:sz w:val="22"/>
          <w:szCs w:val="22"/>
          <w:u w:val="single"/>
          <w:lang w:eastAsia="en-US"/>
        </w:rPr>
        <w:t xml:space="preserve">ealth Services </w:t>
      </w:r>
    </w:p>
    <w:p w14:paraId="62FA5008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1F355E"/>
          <w:sz w:val="22"/>
          <w:szCs w:val="22"/>
          <w:lang w:eastAsia="en-US"/>
        </w:rPr>
      </w:pPr>
    </w:p>
    <w:p w14:paraId="5C5B2B17" w14:textId="59E1F804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Referrals or contact details for </w:t>
      </w:r>
      <w:proofErr w:type="spellStart"/>
      <w:r w:rsidRPr="00BE0A75">
        <w:rPr>
          <w:rFonts w:ascii="Verdana" w:eastAsia="Aptos" w:hAnsi="Verdana" w:cs="Calibri"/>
          <w:color w:val="000000"/>
          <w:sz w:val="22"/>
          <w:szCs w:val="22"/>
        </w:rPr>
        <w:t>Westfa</w:t>
      </w:r>
      <w:proofErr w:type="spellEnd"/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 Day hospital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6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sbu.westfadayhospital@wales.nhs.uk</w:t>
        </w:r>
      </w:hyperlink>
    </w:p>
    <w:p w14:paraId="3090FA1B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224B7160" w14:textId="1850201B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Ty </w:t>
      </w:r>
      <w:proofErr w:type="spellStart"/>
      <w:r w:rsidRPr="00BE0A75">
        <w:rPr>
          <w:rFonts w:ascii="Verdana" w:eastAsia="Aptos" w:hAnsi="Verdana" w:cs="Calibri"/>
          <w:color w:val="000000"/>
          <w:sz w:val="22"/>
          <w:szCs w:val="22"/>
        </w:rPr>
        <w:t>Garngoch</w:t>
      </w:r>
      <w:proofErr w:type="spellEnd"/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 OPMHS CMHT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7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Sbu.tygarngoch@wales.nhs.uk</w:t>
        </w:r>
      </w:hyperlink>
    </w:p>
    <w:p w14:paraId="43493BED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15B86CAE" w14:textId="7CC1225C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>OPMHS CMHT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8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Sbu.PrimaryAssessmentTeamArea3and4@wales.nhs.uk</w:t>
        </w:r>
      </w:hyperlink>
    </w:p>
    <w:p w14:paraId="5F2DFEF0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707FEA87" w14:textId="551E37A4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 xml:space="preserve">NPT Care Home in each 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t>t</w:t>
      </w:r>
      <w:r w:rsidRPr="00BE0A75">
        <w:rPr>
          <w:rFonts w:ascii="Verdana" w:eastAsia="Aptos" w:hAnsi="Verdana" w:cs="Calibri"/>
          <w:color w:val="000000"/>
          <w:sz w:val="22"/>
          <w:szCs w:val="22"/>
        </w:rPr>
        <w:t>eam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19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SBU.NPTCareHomeIn-ReachTeam@wales.nhs.uk</w:t>
        </w:r>
      </w:hyperlink>
    </w:p>
    <w:p w14:paraId="76551EE6" w14:textId="77777777" w:rsidR="00A07C60" w:rsidRPr="00A07C60" w:rsidRDefault="00A07C60" w:rsidP="00A07C60">
      <w:pPr>
        <w:spacing w:before="0" w:after="0" w:line="240" w:lineRule="auto"/>
        <w:ind w:left="0" w:right="0"/>
        <w:rPr>
          <w:rFonts w:ascii="Verdana" w:eastAsia="Aptos" w:hAnsi="Verdana" w:cs="Calibri"/>
          <w:color w:val="000000"/>
          <w:sz w:val="22"/>
          <w:szCs w:val="22"/>
        </w:rPr>
      </w:pPr>
    </w:p>
    <w:p w14:paraId="2809F8DD" w14:textId="16E33AAA" w:rsidR="00A07C60" w:rsidRPr="00BE0A75" w:rsidRDefault="00A07C60" w:rsidP="00BE0A75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Aptos" w:hAnsi="Verdana" w:cs="Calibri"/>
          <w:color w:val="000000"/>
          <w:sz w:val="22"/>
          <w:szCs w:val="22"/>
        </w:rPr>
      </w:pPr>
      <w:r w:rsidRPr="00BE0A75">
        <w:rPr>
          <w:rFonts w:ascii="Verdana" w:eastAsia="Aptos" w:hAnsi="Verdana" w:cs="Calibri"/>
          <w:color w:val="000000"/>
          <w:sz w:val="22"/>
          <w:szCs w:val="22"/>
        </w:rPr>
        <w:t>NPT OPMHS CMHT</w:t>
      </w:r>
      <w:r w:rsidR="00BE0A75">
        <w:rPr>
          <w:rFonts w:ascii="Verdana" w:eastAsia="Aptos" w:hAnsi="Verdana" w:cs="Calibri"/>
          <w:color w:val="000000"/>
          <w:sz w:val="22"/>
          <w:szCs w:val="22"/>
        </w:rPr>
        <w:br/>
      </w:r>
      <w:hyperlink r:id="rId20" w:history="1">
        <w:r w:rsidR="00BE0A75" w:rsidRPr="00341A7B">
          <w:rPr>
            <w:rStyle w:val="Hyperlink"/>
            <w:rFonts w:ascii="Verdana" w:eastAsia="Aptos" w:hAnsi="Verdana" w:cs="Calibri"/>
            <w:sz w:val="22"/>
            <w:szCs w:val="22"/>
          </w:rPr>
          <w:t>SBU.NPTCPNOPMHS@wales.nhs.uk</w:t>
        </w:r>
      </w:hyperlink>
    </w:p>
    <w:p w14:paraId="4FAB0CBF" w14:textId="77777777" w:rsidR="009624D9" w:rsidRDefault="009624D9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C06702F" w14:textId="77777777" w:rsidR="00C26289" w:rsidRPr="00C26289" w:rsidRDefault="00C26289" w:rsidP="00C26289">
      <w:pPr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</w:rPr>
        <w:t>Psychology Services</w:t>
      </w:r>
      <w:r>
        <w:rPr>
          <w:rFonts w:ascii="Verdana" w:hAnsi="Verdana"/>
          <w:noProof/>
          <w:sz w:val="22"/>
          <w:szCs w:val="22"/>
          <w:u w:val="single"/>
        </w:rPr>
        <w:br/>
      </w:r>
      <w:r>
        <w:rPr>
          <w:rFonts w:ascii="Verdana" w:hAnsi="Verdana"/>
          <w:noProof/>
          <w:sz w:val="22"/>
          <w:szCs w:val="22"/>
          <w:u w:val="single"/>
        </w:rPr>
        <w:br/>
      </w: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Child Psychology</w:t>
      </w:r>
      <w:r w:rsidRPr="00C26289">
        <w:rPr>
          <w:rFonts w:ascii="Verdana" w:hAnsi="Verdana"/>
          <w:b/>
          <w:bCs/>
          <w:noProof/>
          <w:sz w:val="22"/>
          <w:szCs w:val="22"/>
          <w:u w:val="single"/>
          <w:lang w:val="en-US"/>
        </w:rPr>
        <w:t xml:space="preserve"> </w:t>
      </w:r>
    </w:p>
    <w:p w14:paraId="6E0A84CD" w14:textId="6273F151" w:rsidR="00C26289" w:rsidRPr="00C26289" w:rsidRDefault="00441F1B" w:rsidP="00C2628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n-US"/>
        </w:rPr>
        <w:t>Child and Adolescent Mental Health Services (</w:t>
      </w:r>
      <w:r w:rsidR="00C26289" w:rsidRPr="00C26289">
        <w:rPr>
          <w:rFonts w:ascii="Verdana" w:hAnsi="Verdana"/>
          <w:noProof/>
          <w:sz w:val="22"/>
          <w:szCs w:val="22"/>
          <w:lang w:val="en-US"/>
        </w:rPr>
        <w:t>CAMHS</w:t>
      </w:r>
      <w:r>
        <w:rPr>
          <w:rFonts w:ascii="Verdana" w:hAnsi="Verdana"/>
          <w:noProof/>
          <w:sz w:val="22"/>
          <w:szCs w:val="22"/>
          <w:lang w:val="en-US"/>
        </w:rPr>
        <w:t>)</w:t>
      </w:r>
    </w:p>
    <w:p w14:paraId="2495A27D" w14:textId="77777777" w:rsidR="00C26289" w:rsidRPr="00C26289" w:rsidRDefault="00C26289" w:rsidP="00C2628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Paediatric Psychology, inc. diabetes, Weight Management</w:t>
      </w:r>
    </w:p>
    <w:p w14:paraId="1B874C2F" w14:textId="77777777" w:rsidR="00C26289" w:rsidRPr="00C26289" w:rsidRDefault="00C26289" w:rsidP="00C2628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Neonatal</w:t>
      </w:r>
    </w:p>
    <w:p w14:paraId="30827873" w14:textId="77777777" w:rsidR="00C26289" w:rsidRPr="00C26289" w:rsidRDefault="00C26289" w:rsidP="00C2628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Cleft Lip and Palate</w:t>
      </w:r>
    </w:p>
    <w:p w14:paraId="1853914C" w14:textId="77777777" w:rsidR="00C26289" w:rsidRPr="00C26289" w:rsidRDefault="00C26289" w:rsidP="00C2628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Child Orthoplastics</w:t>
      </w:r>
    </w:p>
    <w:p w14:paraId="6A95601E" w14:textId="71204DB0" w:rsidR="009624D9" w:rsidRPr="00F219F9" w:rsidRDefault="00C26289" w:rsidP="00F219F9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Hillside Secure Children’s Home</w:t>
      </w:r>
    </w:p>
    <w:p w14:paraId="5841C783" w14:textId="77777777" w:rsidR="00C26289" w:rsidRPr="00C26289" w:rsidRDefault="00C26289" w:rsidP="00C26289">
      <w:pPr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Health Psychology</w:t>
      </w:r>
    </w:p>
    <w:p w14:paraId="6E8FE153" w14:textId="77777777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Medical Trauma</w:t>
      </w:r>
    </w:p>
    <w:p w14:paraId="20C42D35" w14:textId="77777777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Pain Management</w:t>
      </w:r>
    </w:p>
    <w:p w14:paraId="21070E11" w14:textId="77777777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Cardiac Rehab</w:t>
      </w:r>
    </w:p>
    <w:p w14:paraId="26B3646A" w14:textId="77777777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Burns and Plastics</w:t>
      </w:r>
    </w:p>
    <w:p w14:paraId="4B1FFFDD" w14:textId="77777777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2 sessions End of Life</w:t>
      </w:r>
    </w:p>
    <w:p w14:paraId="25A79475" w14:textId="223AD1E1" w:rsidR="00C26289" w:rsidRPr="00C26289" w:rsidRDefault="00C26289" w:rsidP="00C26289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2 sessions WIMOS</w:t>
      </w:r>
      <w:r w:rsidR="00441F1B">
        <w:rPr>
          <w:rFonts w:ascii="Verdana" w:hAnsi="Verdana"/>
          <w:noProof/>
          <w:sz w:val="22"/>
          <w:szCs w:val="22"/>
          <w:lang w:val="en-US"/>
        </w:rPr>
        <w:t xml:space="preserve"> (Welsh Institue of Metabolic and Obesity Surgery)</w:t>
      </w:r>
    </w:p>
    <w:p w14:paraId="46989975" w14:textId="263BA555" w:rsidR="00C26289" w:rsidRPr="00441F1B" w:rsidRDefault="00C26289" w:rsidP="00441F1B">
      <w:pPr>
        <w:pStyle w:val="ListParagraph"/>
        <w:numPr>
          <w:ilvl w:val="0"/>
          <w:numId w:val="28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Lymphoedema Wales</w:t>
      </w:r>
    </w:p>
    <w:p w14:paraId="6F9CDE7F" w14:textId="77777777" w:rsidR="00C26289" w:rsidRPr="00C26289" w:rsidRDefault="00C26289" w:rsidP="00C26289">
      <w:pPr>
        <w:ind w:left="36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Older Adult</w:t>
      </w:r>
    </w:p>
    <w:p w14:paraId="7010A5F2" w14:textId="54757754" w:rsidR="00C26289" w:rsidRPr="00C26289" w:rsidRDefault="00C26289" w:rsidP="00C26289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CMHOP</w:t>
      </w:r>
      <w:r w:rsidR="00441F1B">
        <w:rPr>
          <w:rFonts w:ascii="Verdana" w:hAnsi="Verdana"/>
          <w:noProof/>
          <w:sz w:val="22"/>
          <w:szCs w:val="22"/>
          <w:lang w:val="en-US"/>
        </w:rPr>
        <w:t xml:space="preserve"> (Community Mental Health for older people)</w:t>
      </w:r>
    </w:p>
    <w:p w14:paraId="49BB1FD6" w14:textId="77777777" w:rsidR="00C26289" w:rsidRPr="00C26289" w:rsidRDefault="00C26289" w:rsidP="00C26289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Inpatient</w:t>
      </w:r>
    </w:p>
    <w:p w14:paraId="53684A85" w14:textId="39F32FD9" w:rsidR="00C26289" w:rsidRPr="00F219F9" w:rsidRDefault="00C26289" w:rsidP="00F219F9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lastRenderedPageBreak/>
        <w:t>Care Home</w:t>
      </w:r>
    </w:p>
    <w:p w14:paraId="55CE15C4" w14:textId="77777777" w:rsidR="00C26289" w:rsidRPr="00C26289" w:rsidRDefault="00C26289" w:rsidP="00C26289">
      <w:pPr>
        <w:ind w:left="36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Adults of Working Age</w:t>
      </w:r>
    </w:p>
    <w:p w14:paraId="5E25EC40" w14:textId="77777777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CMHT</w:t>
      </w:r>
    </w:p>
    <w:p w14:paraId="6FE52A3D" w14:textId="4DDCC520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LPMHSS</w:t>
      </w:r>
      <w:r w:rsidR="00441F1B">
        <w:rPr>
          <w:rFonts w:ascii="Verdana" w:hAnsi="Verdana"/>
          <w:noProof/>
          <w:sz w:val="22"/>
          <w:szCs w:val="22"/>
          <w:lang w:val="en-US"/>
        </w:rPr>
        <w:t xml:space="preserve"> (</w:t>
      </w:r>
      <w:r w:rsidR="00441F1B" w:rsidRPr="00441F1B">
        <w:rPr>
          <w:rFonts w:ascii="Verdana" w:hAnsi="Verdana"/>
          <w:noProof/>
          <w:sz w:val="22"/>
          <w:szCs w:val="22"/>
          <w:lang w:val="en-US"/>
        </w:rPr>
        <w:t>Local Primary Mental Health Support Services</w:t>
      </w:r>
      <w:r w:rsidR="00441F1B">
        <w:rPr>
          <w:rFonts w:ascii="Verdana" w:hAnsi="Verdana"/>
          <w:noProof/>
          <w:sz w:val="22"/>
          <w:szCs w:val="22"/>
          <w:lang w:val="en-US"/>
        </w:rPr>
        <w:t>)</w:t>
      </w:r>
    </w:p>
    <w:p w14:paraId="459261F1" w14:textId="77777777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Inpatient</w:t>
      </w:r>
    </w:p>
    <w:p w14:paraId="1BC43717" w14:textId="77777777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Dechrau Newydd Complex Needs Service</w:t>
      </w:r>
    </w:p>
    <w:p w14:paraId="51822D58" w14:textId="77777777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Early Intervention Psychosis</w:t>
      </w:r>
    </w:p>
    <w:p w14:paraId="0A126775" w14:textId="417F7AF6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Tertiary Eating Disorders</w:t>
      </w:r>
    </w:p>
    <w:p w14:paraId="3D0B09A6" w14:textId="77777777" w:rsidR="00C26289" w:rsidRPr="00C26289" w:rsidRDefault="00C26289" w:rsidP="00C26289">
      <w:pPr>
        <w:ind w:left="36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Learning Disabilities</w:t>
      </w:r>
    </w:p>
    <w:p w14:paraId="6B7DE8BD" w14:textId="3D6C1693" w:rsidR="00C26289" w:rsidRPr="00C26289" w:rsidRDefault="00C26289" w:rsidP="00C2628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CLDT</w:t>
      </w:r>
      <w:r w:rsidR="00441F1B">
        <w:rPr>
          <w:rFonts w:ascii="Verdana" w:hAnsi="Verdana"/>
          <w:noProof/>
          <w:sz w:val="22"/>
          <w:szCs w:val="22"/>
          <w:lang w:val="en-US"/>
        </w:rPr>
        <w:t xml:space="preserve"> (Community Learning Disability Team)</w:t>
      </w:r>
    </w:p>
    <w:p w14:paraId="221AEA7B" w14:textId="21CE4B26" w:rsidR="00C26289" w:rsidRPr="00F219F9" w:rsidRDefault="00C26289" w:rsidP="00F219F9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Specialist Behaviour Team</w:t>
      </w:r>
    </w:p>
    <w:p w14:paraId="0BBCAB96" w14:textId="77777777" w:rsidR="00C26289" w:rsidRPr="00C26289" w:rsidRDefault="00C26289" w:rsidP="00C26289">
      <w:pPr>
        <w:ind w:left="36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Forensic</w:t>
      </w:r>
    </w:p>
    <w:p w14:paraId="600F6073" w14:textId="77777777" w:rsidR="00C26289" w:rsidRPr="00C26289" w:rsidRDefault="00C26289" w:rsidP="00C26289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Medium Secure</w:t>
      </w:r>
    </w:p>
    <w:p w14:paraId="48F3F624" w14:textId="77777777" w:rsidR="00C26289" w:rsidRPr="00C26289" w:rsidRDefault="00C26289" w:rsidP="00C26289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Low secure</w:t>
      </w:r>
    </w:p>
    <w:p w14:paraId="52369F2A" w14:textId="77777777" w:rsidR="00C26289" w:rsidRPr="00C26289" w:rsidRDefault="00C26289" w:rsidP="00C26289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Community Offender Pathway</w:t>
      </w:r>
    </w:p>
    <w:p w14:paraId="1484F12B" w14:textId="77777777" w:rsidR="00C26289" w:rsidRPr="00C26289" w:rsidRDefault="00C26289" w:rsidP="00C26289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Prison</w:t>
      </w:r>
    </w:p>
    <w:p w14:paraId="4B24A91B" w14:textId="0225A88E" w:rsidR="00C26289" w:rsidRPr="00C26289" w:rsidRDefault="00C26289" w:rsidP="00C26289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Rehab and recovery</w:t>
      </w:r>
    </w:p>
    <w:p w14:paraId="0675D774" w14:textId="77777777" w:rsidR="00C26289" w:rsidRPr="00C26289" w:rsidRDefault="00C26289" w:rsidP="00C26289">
      <w:pPr>
        <w:ind w:left="36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Specialist</w:t>
      </w:r>
    </w:p>
    <w:p w14:paraId="71D7272C" w14:textId="77777777" w:rsidR="00C26289" w:rsidRPr="00C26289" w:rsidRDefault="00C26289" w:rsidP="00C26289">
      <w:pPr>
        <w:pStyle w:val="ListParagraph"/>
        <w:numPr>
          <w:ilvl w:val="0"/>
          <w:numId w:val="30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Perinatal</w:t>
      </w:r>
    </w:p>
    <w:p w14:paraId="6606BF5D" w14:textId="77777777" w:rsidR="00C26289" w:rsidRPr="00C26289" w:rsidRDefault="00C26289" w:rsidP="00C26289">
      <w:pPr>
        <w:pStyle w:val="ListParagraph"/>
        <w:numPr>
          <w:ilvl w:val="0"/>
          <w:numId w:val="30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Integrated Autism</w:t>
      </w:r>
    </w:p>
    <w:p w14:paraId="2BE840B5" w14:textId="79C00874" w:rsidR="00C26289" w:rsidRPr="00C26289" w:rsidRDefault="00C26289" w:rsidP="00C26289">
      <w:pPr>
        <w:pStyle w:val="ListParagraph"/>
        <w:numPr>
          <w:ilvl w:val="0"/>
          <w:numId w:val="30"/>
        </w:numPr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Facing the Challenge Children’s Service</w:t>
      </w:r>
    </w:p>
    <w:p w14:paraId="08072524" w14:textId="77777777" w:rsidR="00C26289" w:rsidRPr="00C26289" w:rsidRDefault="00C26289" w:rsidP="00C26289">
      <w:pPr>
        <w:ind w:left="1080"/>
        <w:rPr>
          <w:rFonts w:ascii="Verdana" w:hAnsi="Verdana"/>
          <w:noProof/>
          <w:sz w:val="22"/>
          <w:szCs w:val="22"/>
          <w:u w:val="single"/>
        </w:rPr>
      </w:pPr>
      <w:r w:rsidRPr="00C26289">
        <w:rPr>
          <w:rFonts w:ascii="Verdana" w:hAnsi="Verdana"/>
          <w:noProof/>
          <w:sz w:val="22"/>
          <w:szCs w:val="22"/>
          <w:u w:val="single"/>
          <w:lang w:val="en-US"/>
        </w:rPr>
        <w:t>PREVENTION</w:t>
      </w:r>
    </w:p>
    <w:p w14:paraId="15289133" w14:textId="77777777" w:rsidR="00C26289" w:rsidRPr="00C26289" w:rsidRDefault="00C26289" w:rsidP="00C26289">
      <w:pPr>
        <w:numPr>
          <w:ilvl w:val="1"/>
          <w:numId w:val="26"/>
        </w:numPr>
        <w:rPr>
          <w:rFonts w:ascii="Verdana" w:hAnsi="Verdana"/>
          <w:noProof/>
          <w:sz w:val="22"/>
          <w:szCs w:val="22"/>
        </w:rPr>
      </w:pPr>
      <w:r w:rsidRPr="00C26289">
        <w:rPr>
          <w:rFonts w:ascii="Verdana" w:hAnsi="Verdana"/>
          <w:noProof/>
          <w:sz w:val="22"/>
          <w:szCs w:val="22"/>
          <w:lang w:val="en-US"/>
        </w:rPr>
        <w:t>Community Psychology</w:t>
      </w:r>
    </w:p>
    <w:p w14:paraId="6FDA8A70" w14:textId="77777777" w:rsidR="00C26289" w:rsidRDefault="00C26289" w:rsidP="00421E7F">
      <w:pPr>
        <w:rPr>
          <w:rFonts w:ascii="Verdana" w:hAnsi="Verdana"/>
          <w:noProof/>
          <w:sz w:val="22"/>
          <w:szCs w:val="22"/>
          <w:u w:val="single"/>
        </w:rPr>
      </w:pPr>
    </w:p>
    <w:p w14:paraId="1D7C830E" w14:textId="7C2E6794" w:rsidR="00441F1B" w:rsidRPr="00441F1B" w:rsidRDefault="00441F1B" w:rsidP="00421E7F">
      <w:pPr>
        <w:rPr>
          <w:rFonts w:ascii="Verdana" w:hAnsi="Verdana"/>
          <w:noProof/>
          <w:sz w:val="22"/>
          <w:szCs w:val="22"/>
        </w:rPr>
      </w:pPr>
      <w:r w:rsidRPr="00441F1B">
        <w:rPr>
          <w:rFonts w:ascii="Verdana" w:hAnsi="Verdana"/>
          <w:noProof/>
          <w:sz w:val="22"/>
          <w:szCs w:val="22"/>
        </w:rPr>
        <w:t xml:space="preserve">No </w:t>
      </w:r>
      <w:r>
        <w:rPr>
          <w:rFonts w:ascii="Verdana" w:hAnsi="Verdana"/>
          <w:noProof/>
          <w:sz w:val="22"/>
          <w:szCs w:val="22"/>
        </w:rPr>
        <w:t xml:space="preserve">public facing </w:t>
      </w:r>
      <w:r w:rsidRPr="00441F1B">
        <w:rPr>
          <w:rFonts w:ascii="Verdana" w:hAnsi="Verdana"/>
          <w:noProof/>
          <w:sz w:val="22"/>
          <w:szCs w:val="22"/>
        </w:rPr>
        <w:t>generic inboxes for Psychology.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5D5CBD"/>
    <w:multiLevelType w:val="hybridMultilevel"/>
    <w:tmpl w:val="B7E8AFF0"/>
    <w:lvl w:ilvl="0" w:tplc="B5BC758A">
      <w:start w:val="2"/>
      <w:numFmt w:val="bullet"/>
      <w:lvlText w:val="-"/>
      <w:lvlJc w:val="left"/>
      <w:pPr>
        <w:ind w:left="720" w:hanging="360"/>
      </w:pPr>
      <w:rPr>
        <w:rFonts w:ascii="Verdana" w:eastAsia="Aptos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00666E1"/>
    <w:multiLevelType w:val="multilevel"/>
    <w:tmpl w:val="3BA45770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5"/>
        </w:tabs>
        <w:ind w:left="158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05"/>
        </w:tabs>
        <w:ind w:left="230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25"/>
        </w:tabs>
        <w:ind w:left="302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45"/>
        </w:tabs>
        <w:ind w:left="374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65"/>
        </w:tabs>
        <w:ind w:left="446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85"/>
        </w:tabs>
        <w:ind w:left="518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05"/>
        </w:tabs>
        <w:ind w:left="590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652F66"/>
    <w:multiLevelType w:val="hybridMultilevel"/>
    <w:tmpl w:val="5686E414"/>
    <w:lvl w:ilvl="0" w:tplc="6F325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20BF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7E0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8CA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882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728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64C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DAE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46E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7856032"/>
    <w:multiLevelType w:val="hybridMultilevel"/>
    <w:tmpl w:val="471A3660"/>
    <w:lvl w:ilvl="0" w:tplc="4AAC0E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2F2605D4"/>
    <w:multiLevelType w:val="hybridMultilevel"/>
    <w:tmpl w:val="ACACE4CA"/>
    <w:lvl w:ilvl="0" w:tplc="F93CF7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F2EB0"/>
    <w:multiLevelType w:val="hybridMultilevel"/>
    <w:tmpl w:val="98406600"/>
    <w:lvl w:ilvl="0" w:tplc="8CEA8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3CF7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82E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804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1AC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C03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AC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B2F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E9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3865E90"/>
    <w:multiLevelType w:val="hybridMultilevel"/>
    <w:tmpl w:val="2C901A40"/>
    <w:lvl w:ilvl="0" w:tplc="8CEA8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9B02A9"/>
    <w:multiLevelType w:val="hybridMultilevel"/>
    <w:tmpl w:val="0F0A6126"/>
    <w:lvl w:ilvl="0" w:tplc="369E9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B6C5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5E6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E8E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24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22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E05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9A0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823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5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E77F4"/>
    <w:multiLevelType w:val="hybridMultilevel"/>
    <w:tmpl w:val="53B269CC"/>
    <w:lvl w:ilvl="0" w:tplc="2806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FEF9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ACE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200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E8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347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34C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E6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F87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C0C02BD"/>
    <w:multiLevelType w:val="hybridMultilevel"/>
    <w:tmpl w:val="98AA4274"/>
    <w:lvl w:ilvl="0" w:tplc="D4E29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F62E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084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8C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8E5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5E4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29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9A1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A8E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703032C9"/>
    <w:multiLevelType w:val="hybridMultilevel"/>
    <w:tmpl w:val="082276CA"/>
    <w:lvl w:ilvl="0" w:tplc="A91AE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02B39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EAE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64A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DAE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CC6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266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C46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347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B890888"/>
    <w:multiLevelType w:val="hybridMultilevel"/>
    <w:tmpl w:val="2952B38A"/>
    <w:lvl w:ilvl="0" w:tplc="4AAC0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BACF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B63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1C8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2E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FCA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422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64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585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2"/>
  </w:num>
  <w:num w:numId="2" w16cid:durableId="828599020">
    <w:abstractNumId w:val="0"/>
  </w:num>
  <w:num w:numId="3" w16cid:durableId="1966037800">
    <w:abstractNumId w:val="17"/>
  </w:num>
  <w:num w:numId="4" w16cid:durableId="1125923312">
    <w:abstractNumId w:val="25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9"/>
  </w:num>
  <w:num w:numId="8" w16cid:durableId="1553300907">
    <w:abstractNumId w:val="24"/>
  </w:num>
  <w:num w:numId="9" w16cid:durableId="687946864">
    <w:abstractNumId w:val="29"/>
  </w:num>
  <w:num w:numId="10" w16cid:durableId="993416643">
    <w:abstractNumId w:val="2"/>
  </w:num>
  <w:num w:numId="11" w16cid:durableId="1541481371">
    <w:abstractNumId w:val="18"/>
  </w:num>
  <w:num w:numId="12" w16cid:durableId="1525171868">
    <w:abstractNumId w:val="21"/>
  </w:num>
  <w:num w:numId="13" w16cid:durableId="200629463">
    <w:abstractNumId w:val="26"/>
  </w:num>
  <w:num w:numId="14" w16cid:durableId="5438320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20"/>
  </w:num>
  <w:num w:numId="17" w16cid:durableId="1764229674">
    <w:abstractNumId w:val="9"/>
  </w:num>
  <w:num w:numId="18" w16cid:durableId="949163570">
    <w:abstractNumId w:val="3"/>
  </w:num>
  <w:num w:numId="19" w16cid:durableId="1758400333">
    <w:abstractNumId w:val="4"/>
  </w:num>
  <w:num w:numId="20" w16cid:durableId="162546607">
    <w:abstractNumId w:val="1"/>
  </w:num>
  <w:num w:numId="21" w16cid:durableId="308677687">
    <w:abstractNumId w:val="28"/>
  </w:num>
  <w:num w:numId="22" w16cid:durableId="2123572734">
    <w:abstractNumId w:val="23"/>
  </w:num>
  <w:num w:numId="23" w16cid:durableId="1629432746">
    <w:abstractNumId w:val="13"/>
  </w:num>
  <w:num w:numId="24" w16cid:durableId="2071346861">
    <w:abstractNumId w:val="7"/>
  </w:num>
  <w:num w:numId="25" w16cid:durableId="26219893">
    <w:abstractNumId w:val="16"/>
  </w:num>
  <w:num w:numId="26" w16cid:durableId="2060669364">
    <w:abstractNumId w:val="11"/>
  </w:num>
  <w:num w:numId="27" w16cid:durableId="1853570182">
    <w:abstractNumId w:val="27"/>
  </w:num>
  <w:num w:numId="28" w16cid:durableId="1696691625">
    <w:abstractNumId w:val="8"/>
  </w:num>
  <w:num w:numId="29" w16cid:durableId="394663334">
    <w:abstractNumId w:val="12"/>
  </w:num>
  <w:num w:numId="30" w16cid:durableId="9532920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1F1B"/>
    <w:rsid w:val="00442A3A"/>
    <w:rsid w:val="00444FC2"/>
    <w:rsid w:val="004505DE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1FFB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217C"/>
    <w:rsid w:val="009574AC"/>
    <w:rsid w:val="009624D9"/>
    <w:rsid w:val="0097092D"/>
    <w:rsid w:val="00982170"/>
    <w:rsid w:val="00997DD3"/>
    <w:rsid w:val="009A0943"/>
    <w:rsid w:val="009B087A"/>
    <w:rsid w:val="009B21AD"/>
    <w:rsid w:val="009B7CC6"/>
    <w:rsid w:val="009C5169"/>
    <w:rsid w:val="009D50E8"/>
    <w:rsid w:val="009F7815"/>
    <w:rsid w:val="00A07C60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0A75"/>
    <w:rsid w:val="00C021A4"/>
    <w:rsid w:val="00C050BE"/>
    <w:rsid w:val="00C21013"/>
    <w:rsid w:val="00C26289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05EE"/>
    <w:rsid w:val="00E11F2D"/>
    <w:rsid w:val="00E26720"/>
    <w:rsid w:val="00E545D8"/>
    <w:rsid w:val="00E817B3"/>
    <w:rsid w:val="00E90BC7"/>
    <w:rsid w:val="00EE0615"/>
    <w:rsid w:val="00F219F9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C6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44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F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F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6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4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0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3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62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2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7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4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1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9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2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06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7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0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3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3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5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6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2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0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8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05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1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0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7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2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0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4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CAMHS@wales.nhs.uk" TargetMode="External"/><Relationship Id="rId13" Type="http://schemas.openxmlformats.org/officeDocument/2006/relationships/hyperlink" Target="mailto:SBU.TonnaCMHT-OPD@wales.nhs.uk" TargetMode="External"/><Relationship Id="rId18" Type="http://schemas.openxmlformats.org/officeDocument/2006/relationships/hyperlink" Target="mailto:Sbu.PrimaryAssessmentTeamArea3and4@wales.nhs.u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BIPBA.GAIGM@wales.nhs.uk" TargetMode="External"/><Relationship Id="rId17" Type="http://schemas.openxmlformats.org/officeDocument/2006/relationships/hyperlink" Target="mailto:Sbu.tygarngoch@wales.nhs.u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bu.westfadayhospital@wales.nhs.uk" TargetMode="External"/><Relationship Id="rId20" Type="http://schemas.openxmlformats.org/officeDocument/2006/relationships/hyperlink" Target="mailto:SBU.NPTCPNOPMHS@wales.nhs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bu.WGIAS@wales.nhs.u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BU.cdatprescriptions@wales.nhs.uk" TargetMode="External"/><Relationship Id="rId23" Type="http://schemas.openxmlformats.org/officeDocument/2006/relationships/footer" Target="footer2.xml"/><Relationship Id="rId10" Type="http://schemas.openxmlformats.org/officeDocument/2006/relationships/hyperlink" Target="mailto:SBU.Veterans@wales.nhs.uk" TargetMode="External"/><Relationship Id="rId19" Type="http://schemas.openxmlformats.org/officeDocument/2006/relationships/hyperlink" Target="mailto:SBU.NPTCareHomeIn-ReachTeam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U.SPOAswansea@wales.nhs.uk" TargetMode="External"/><Relationship Id="rId14" Type="http://schemas.openxmlformats.org/officeDocument/2006/relationships/hyperlink" Target="mailto:SBU.CMHT3@wales.nhs.uk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157</TotalTime>
  <Pages>4</Pages>
  <Words>417</Words>
  <Characters>3569</Characters>
  <Application>Microsoft Office Word</Application>
  <DocSecurity>0</DocSecurity>
  <Lines>209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2025-10-31T14:13:00Z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3bd9e4b9-c109-456e-ae96-9543a2bb5fcd</vt:lpwstr>
  </property>
</Properties>
</file>