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1E9363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470C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25-I-041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1E9363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470C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25-I-041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153AE24" w14:textId="77777777" w:rsidR="00D150F5" w:rsidRPr="00D150F5" w:rsidRDefault="00D150F5" w:rsidP="00D150F5">
      <w:pPr>
        <w:rPr>
          <w:rFonts w:ascii="Verdana" w:hAnsi="Verdana"/>
          <w:b/>
          <w:bCs/>
          <w:noProof/>
          <w:sz w:val="22"/>
          <w:szCs w:val="22"/>
        </w:rPr>
      </w:pPr>
      <w:r w:rsidRPr="00D150F5">
        <w:rPr>
          <w:rFonts w:ascii="Verdana" w:hAnsi="Verdana"/>
          <w:b/>
          <w:bCs/>
          <w:noProof/>
          <w:sz w:val="22"/>
          <w:szCs w:val="22"/>
        </w:rPr>
        <w:t>I would like to request a re-run of a previous request ref 25-G-001 for the months July 2025 until the latest available full month.  I would like the response to include the same fields and to be either in csv or xlsx format if possible.</w:t>
      </w:r>
    </w:p>
    <w:p w14:paraId="6901F61A" w14:textId="2EB826F0" w:rsidR="004B253A" w:rsidRDefault="00D150F5" w:rsidP="004B253A">
      <w:p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The fields are:</w:t>
      </w:r>
    </w:p>
    <w:p w14:paraId="024C53F4" w14:textId="0127A56D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HB</w:t>
      </w:r>
    </w:p>
    <w:p w14:paraId="453D65F3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issue_date</w:t>
      </w:r>
    </w:p>
    <w:p w14:paraId="5F7CE3FE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location</w:t>
      </w:r>
    </w:p>
    <w:p w14:paraId="55436828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lnkdid</w:t>
      </w:r>
    </w:p>
    <w:p w14:paraId="15FF9B0E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drugfull</w:t>
      </w:r>
    </w:p>
    <w:p w14:paraId="09EC175F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cont_qty</w:t>
      </w:r>
    </w:p>
    <w:p w14:paraId="41493C3A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doseunit_qnty</w:t>
      </w:r>
    </w:p>
    <w:p w14:paraId="3198570F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transaction_count</w:t>
      </w:r>
    </w:p>
    <w:p w14:paraId="3C50BA0F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doseunit_per_pack</w:t>
      </w:r>
    </w:p>
    <w:p w14:paraId="7FFEA298" w14:textId="77777777" w:rsidR="00D150F5" w:rsidRPr="004B253A" w:rsidRDefault="00D150F5" w:rsidP="004B25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4B253A">
        <w:rPr>
          <w:rFonts w:ascii="Verdana" w:hAnsi="Verdana"/>
          <w:b/>
          <w:bCs/>
          <w:noProof/>
          <w:sz w:val="22"/>
          <w:szCs w:val="22"/>
        </w:rPr>
        <w:t>c_drugname</w:t>
      </w:r>
    </w:p>
    <w:p w14:paraId="1F8CB0D0" w14:textId="11D84DF0" w:rsidR="00D150F5" w:rsidRPr="00D150F5" w:rsidRDefault="004B253A" w:rsidP="00D150F5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D150F5" w:rsidRPr="00D150F5">
        <w:rPr>
          <w:rFonts w:ascii="Verdana" w:hAnsi="Verdana"/>
          <w:b/>
          <w:bCs/>
          <w:noProof/>
          <w:sz w:val="22"/>
          <w:szCs w:val="22"/>
        </w:rPr>
        <w:t>Can you please make sure that location is included in the response.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12F0F700" w14:textId="5A78B1C7" w:rsidR="00AB21DA" w:rsidRPr="00AB21DA" w:rsidRDefault="00AB21DA" w:rsidP="00AB21DA">
      <w:pPr>
        <w:rPr>
          <w:rFonts w:ascii="Verdana" w:hAnsi="Verdana"/>
          <w:noProof/>
          <w:sz w:val="22"/>
          <w:szCs w:val="22"/>
        </w:rPr>
      </w:pPr>
      <w:r w:rsidRPr="00E919EE">
        <w:rPr>
          <w:rFonts w:ascii="Verdana" w:hAnsi="Verdana"/>
          <w:noProof/>
          <w:sz w:val="22"/>
          <w:szCs w:val="22"/>
        </w:rPr>
        <w:t>Please see attached</w:t>
      </w:r>
      <w:r>
        <w:rPr>
          <w:rFonts w:ascii="Verdana" w:hAnsi="Verdana"/>
          <w:noProof/>
          <w:sz w:val="22"/>
          <w:szCs w:val="22"/>
        </w:rPr>
        <w:t xml:space="preserve"> breakdown as requested.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0066364"/>
    <w:multiLevelType w:val="hybridMultilevel"/>
    <w:tmpl w:val="56FA083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20774302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70CF"/>
    <w:rsid w:val="00092527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B253A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0B1E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21DA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6CC7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0F5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2025-10-15T12:14:00Z</cp:lastPrinted>
  <dcterms:created xsi:type="dcterms:W3CDTF">2021-09-13T07:38:00Z</dcterms:created>
  <dcterms:modified xsi:type="dcterms:W3CDTF">2025-10-15T12:14:00Z</dcterms:modified>
</cp:coreProperties>
</file>