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B6D7D1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445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B6D7D1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445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6A45E04" w14:textId="23750A21" w:rsidR="00E64456" w:rsidRPr="00E64456" w:rsidRDefault="00E64456" w:rsidP="00E64456">
      <w:pPr>
        <w:rPr>
          <w:rFonts w:ascii="Verdana" w:hAnsi="Verdana"/>
          <w:b/>
          <w:bCs/>
          <w:noProof/>
          <w:sz w:val="22"/>
          <w:szCs w:val="22"/>
        </w:rPr>
      </w:pPr>
      <w:r w:rsidRPr="00E64456">
        <w:rPr>
          <w:rFonts w:ascii="Verdana" w:hAnsi="Verdana"/>
          <w:b/>
          <w:bCs/>
          <w:noProof/>
          <w:sz w:val="22"/>
          <w:szCs w:val="22"/>
        </w:rPr>
        <w:t>My enquiry relates to the provision of specialist general medical care on inpatient mental health wards in units not attached to a general hospital.</w:t>
      </w:r>
    </w:p>
    <w:p w14:paraId="409A82C1" w14:textId="55DC5CD7" w:rsidR="00E64456" w:rsidRPr="00E64456" w:rsidRDefault="00E64456" w:rsidP="00E64456">
      <w:pPr>
        <w:rPr>
          <w:rFonts w:ascii="Verdana" w:hAnsi="Verdana"/>
          <w:b/>
          <w:bCs/>
          <w:noProof/>
          <w:sz w:val="22"/>
          <w:szCs w:val="22"/>
        </w:rPr>
      </w:pPr>
      <w:r w:rsidRPr="00E64456">
        <w:rPr>
          <w:rFonts w:ascii="Verdana" w:hAnsi="Verdana"/>
          <w:b/>
          <w:bCs/>
          <w:noProof/>
          <w:sz w:val="22"/>
          <w:szCs w:val="22"/>
        </w:rPr>
        <w:t>I understand that Ysbryd Y Coed, Cefn Coed Hospital,  is an inpatient ward caring for older age patients with dementia.</w:t>
      </w:r>
    </w:p>
    <w:p w14:paraId="7AEFD185" w14:textId="5D42A3DC" w:rsidR="00E64456" w:rsidRPr="00E64456" w:rsidRDefault="00E64456" w:rsidP="00E64456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E64456">
        <w:rPr>
          <w:rFonts w:ascii="Verdana" w:hAnsi="Verdana"/>
          <w:b/>
          <w:bCs/>
          <w:noProof/>
          <w:sz w:val="22"/>
          <w:szCs w:val="22"/>
        </w:rPr>
        <w:t>As Cefn Coed is not a general hospital, I wish to know whether the patients on Ysbryd Y Coed have access to specialist general medical care from a GP, Geriatrician or Physician?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E64456">
        <w:rPr>
          <w:rFonts w:ascii="Verdana" w:hAnsi="Verdana"/>
          <w:noProof/>
          <w:sz w:val="22"/>
          <w:szCs w:val="22"/>
        </w:rPr>
        <w:t>General medical care is largely overseen by our ward based Speciality Doctor specialising in physical health, alongside a recently appointed Advanced Nurse Practitioner who is a registered general nurse.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E64456">
        <w:rPr>
          <w:rFonts w:ascii="Verdana" w:hAnsi="Verdana"/>
          <w:noProof/>
          <w:sz w:val="22"/>
          <w:szCs w:val="22"/>
        </w:rPr>
        <w:t>Our scope of practice is limited as we are not a general hospital.  Our on site medics liaise with general hospital medics should there be any concerns.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E64456">
        <w:rPr>
          <w:rFonts w:ascii="Verdana" w:hAnsi="Verdana"/>
          <w:noProof/>
          <w:sz w:val="22"/>
          <w:szCs w:val="22"/>
        </w:rPr>
        <w:t>Patients are then often transferred to the general hospital sites in cases that cannot be managed on the Cefn Coed Hospital site.</w:t>
      </w:r>
    </w:p>
    <w:p w14:paraId="5D45D91F" w14:textId="77777777" w:rsidR="00E64456" w:rsidRPr="00E64456" w:rsidRDefault="00E64456" w:rsidP="00E64456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029700C8" w14:textId="5BA75333" w:rsidR="00E64456" w:rsidRPr="00E64456" w:rsidRDefault="00E64456" w:rsidP="00E64456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64456">
        <w:rPr>
          <w:rFonts w:ascii="Verdana" w:hAnsi="Verdana"/>
          <w:noProof/>
          <w:sz w:val="22"/>
          <w:szCs w:val="22"/>
        </w:rPr>
        <w:t>Otherwise overall care for patients admitted to Ysbryd Y Coed is provided by our Consultant Psychiatrists when meeting their mental health needs with knowledge of physical health issues and co-morbidities.</w:t>
      </w:r>
    </w:p>
    <w:p w14:paraId="7605A3E3" w14:textId="77777777" w:rsidR="00E64456" w:rsidRPr="00E64456" w:rsidRDefault="00E64456" w:rsidP="00E64456">
      <w:pPr>
        <w:rPr>
          <w:rFonts w:ascii="Verdana" w:hAnsi="Verdana"/>
          <w:b/>
          <w:bCs/>
          <w:noProof/>
          <w:sz w:val="22"/>
          <w:szCs w:val="22"/>
        </w:rPr>
      </w:pPr>
      <w:r w:rsidRPr="00E64456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23DF621B" w14:textId="7F808620" w:rsidR="00873328" w:rsidRPr="00E64456" w:rsidRDefault="00E64456" w:rsidP="00E6445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64456">
        <w:rPr>
          <w:rFonts w:ascii="Verdana" w:hAnsi="Verdana"/>
          <w:b/>
          <w:bCs/>
          <w:noProof/>
          <w:sz w:val="22"/>
          <w:szCs w:val="22"/>
        </w:rPr>
        <w:t>Alternatively, is the general medical care undertaken by the ward based psychiatric team?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E64456">
        <w:rPr>
          <w:rFonts w:ascii="Verdana" w:hAnsi="Verdana"/>
          <w:noProof/>
          <w:sz w:val="22"/>
          <w:szCs w:val="22"/>
        </w:rPr>
        <w:t>Please see question 1.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6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9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70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3096A4D"/>
    <w:multiLevelType w:val="hybridMultilevel"/>
    <w:tmpl w:val="954E6B7C"/>
    <w:lvl w:ilvl="0" w:tplc="E2FEB5C2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4955378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97DD3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4456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2025-10-24T13:29:00Z</dcterms:modified>
</cp:coreProperties>
</file>