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F0655A0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B50E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25-I-038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7F0655A0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B50E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25-I-038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47557D6E" w14:textId="2ED5B3CF" w:rsidR="001B50E3" w:rsidRPr="001B50E3" w:rsidRDefault="001B50E3" w:rsidP="00A012ED">
      <w:pPr>
        <w:rPr>
          <w:rFonts w:ascii="Verdana" w:hAnsi="Verdana"/>
          <w:b/>
          <w:bCs/>
          <w:noProof/>
          <w:sz w:val="22"/>
          <w:szCs w:val="22"/>
        </w:rPr>
      </w:pPr>
      <w:r w:rsidRPr="001B50E3">
        <w:rPr>
          <w:rFonts w:ascii="Verdana" w:hAnsi="Verdana"/>
          <w:b/>
          <w:bCs/>
          <w:noProof/>
          <w:sz w:val="22"/>
          <w:szCs w:val="22"/>
        </w:rPr>
        <w:t>This is an information request relating to the cost of drugs going out of date.</w:t>
      </w:r>
    </w:p>
    <w:p w14:paraId="35B9D222" w14:textId="77777777" w:rsidR="001B50E3" w:rsidRPr="001B50E3" w:rsidRDefault="001B50E3" w:rsidP="001B50E3">
      <w:pPr>
        <w:rPr>
          <w:rFonts w:ascii="Verdana" w:hAnsi="Verdana"/>
          <w:b/>
          <w:bCs/>
          <w:noProof/>
          <w:sz w:val="22"/>
          <w:szCs w:val="22"/>
        </w:rPr>
      </w:pPr>
      <w:r w:rsidRPr="001B50E3">
        <w:rPr>
          <w:rFonts w:ascii="Verdana" w:hAnsi="Verdana"/>
          <w:b/>
          <w:bCs/>
          <w:noProof/>
          <w:sz w:val="22"/>
          <w:szCs w:val="22"/>
        </w:rPr>
        <w:t>Please include the following information, broken down by the following financial years: 2022-23, 2023-24, 2024-25</w:t>
      </w:r>
    </w:p>
    <w:p w14:paraId="5EF69C43" w14:textId="0E4FDA49" w:rsidR="001B50E3" w:rsidRPr="001B50E3" w:rsidRDefault="001B50E3" w:rsidP="000D72DC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1B50E3">
        <w:rPr>
          <w:rFonts w:ascii="Verdana" w:hAnsi="Verdana"/>
          <w:b/>
          <w:bCs/>
          <w:noProof/>
          <w:sz w:val="22"/>
          <w:szCs w:val="22"/>
        </w:rPr>
        <w:t>What is the total value of drugs that have been disposed  of due to going past their expiry date in each year</w:t>
      </w:r>
    </w:p>
    <w:p w14:paraId="26BD5331" w14:textId="77777777" w:rsidR="001B50E3" w:rsidRPr="001B50E3" w:rsidRDefault="001B50E3" w:rsidP="001B50E3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1B50E3">
        <w:rPr>
          <w:rFonts w:ascii="Verdana" w:hAnsi="Verdana"/>
          <w:b/>
          <w:bCs/>
          <w:noProof/>
          <w:sz w:val="22"/>
          <w:szCs w:val="22"/>
        </w:rPr>
        <w:t>The top five drugs disposed of in each year measured by the value of the drugs disposed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1AAC6330" w14:textId="77777777" w:rsidR="001B50E3" w:rsidRPr="00FC3B42" w:rsidRDefault="001B50E3" w:rsidP="001B50E3">
      <w:pPr>
        <w:rPr>
          <w:rFonts w:ascii="Verdana" w:hAnsi="Verdana"/>
          <w:sz w:val="22"/>
          <w:szCs w:val="22"/>
          <w:lang w:val="en"/>
        </w:rPr>
      </w:pPr>
      <w:bookmarkStart w:id="0" w:name="_Hlk193722340"/>
      <w:r w:rsidRPr="003738EA">
        <w:rPr>
          <w:rFonts w:ascii="Verdana" w:hAnsi="Verdana"/>
          <w:noProof/>
          <w:sz w:val="22"/>
          <w:szCs w:val="22"/>
        </w:rPr>
        <w:t>This information is not held centrally.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sixty day period locating, retrieving and identifying information in order to deal with a request for information and therefore we are withholding this information at this time. </w:t>
      </w:r>
      <w:bookmarkEnd w:id="0"/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AE06C39"/>
    <w:multiLevelType w:val="multilevel"/>
    <w:tmpl w:val="268C4CC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3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5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4"/>
  </w:num>
  <w:num w:numId="9" w16cid:durableId="687946864">
    <w:abstractNumId w:val="18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2"/>
  </w:num>
  <w:num w:numId="13" w16cid:durableId="200629463">
    <w:abstractNumId w:val="17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  <w:num w:numId="19" w16cid:durableId="53916830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B50E3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17825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012ED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A3E39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69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27</cp:revision>
  <cp:lastPrinted>2019-03-26T11:11:00Z</cp:lastPrinted>
  <dcterms:created xsi:type="dcterms:W3CDTF">2021-09-13T07:38:00Z</dcterms:created>
  <dcterms:modified xsi:type="dcterms:W3CDTF">2025-09-29T16:33:00Z</dcterms:modified>
</cp:coreProperties>
</file>