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AE44B3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5751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25-I-037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AE44B3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5751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25-I-037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4F8ACB01" w14:textId="77777777" w:rsidR="0085751C" w:rsidRPr="0085751C" w:rsidRDefault="0085751C" w:rsidP="0085751C">
      <w:pPr>
        <w:rPr>
          <w:rFonts w:ascii="Verdana" w:hAnsi="Verdana"/>
          <w:b/>
          <w:bCs/>
          <w:noProof/>
          <w:sz w:val="22"/>
          <w:szCs w:val="22"/>
        </w:rPr>
      </w:pPr>
      <w:r w:rsidRPr="0085751C">
        <w:rPr>
          <w:rFonts w:ascii="Verdana" w:hAnsi="Verdana"/>
          <w:b/>
          <w:bCs/>
          <w:noProof/>
          <w:sz w:val="22"/>
          <w:szCs w:val="22"/>
        </w:rPr>
        <w:t xml:space="preserve">I am currently working on a project aimed at identifying ENT Consultants who are actively practicing to understand the distribution of these professionals. I would greatly appreciate it if you could provide me with the following information: </w:t>
      </w:r>
    </w:p>
    <w:p w14:paraId="18AEC06E" w14:textId="3B641B85" w:rsidR="003B460D" w:rsidRDefault="0085751C" w:rsidP="003B460D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3B460D">
        <w:rPr>
          <w:rFonts w:ascii="Verdana" w:hAnsi="Verdana"/>
          <w:b/>
          <w:bCs/>
          <w:noProof/>
          <w:sz w:val="22"/>
          <w:szCs w:val="22"/>
        </w:rPr>
        <w:t xml:space="preserve">Full Name </w:t>
      </w:r>
    </w:p>
    <w:p w14:paraId="5E76CDAA" w14:textId="0AA936FA" w:rsidR="003B460D" w:rsidRPr="003B460D" w:rsidRDefault="003B460D" w:rsidP="003B460D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3B460D">
        <w:rPr>
          <w:rFonts w:ascii="Verdana" w:hAnsi="Verdana"/>
          <w:noProof/>
          <w:sz w:val="22"/>
          <w:szCs w:val="22"/>
        </w:rPr>
        <w:t>Costello, Mr. Rhodri Christopher</w:t>
      </w:r>
    </w:p>
    <w:p w14:paraId="0EBCD36B" w14:textId="77777777" w:rsidR="003B460D" w:rsidRPr="003B460D" w:rsidRDefault="003B460D" w:rsidP="003B460D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3B460D">
        <w:rPr>
          <w:rFonts w:ascii="Verdana" w:hAnsi="Verdana"/>
          <w:noProof/>
          <w:sz w:val="22"/>
          <w:szCs w:val="22"/>
        </w:rPr>
        <w:t>Davis, Miss Sinead Siobhan</w:t>
      </w:r>
    </w:p>
    <w:p w14:paraId="7D076F7B" w14:textId="475373F2" w:rsidR="003B460D" w:rsidRPr="003B460D" w:rsidRDefault="003B460D" w:rsidP="003B460D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3B460D">
        <w:rPr>
          <w:rFonts w:ascii="Verdana" w:hAnsi="Verdana"/>
          <w:noProof/>
          <w:sz w:val="22"/>
          <w:szCs w:val="22"/>
        </w:rPr>
        <w:t xml:space="preserve">Leopard, Dr Daniel Charles </w:t>
      </w:r>
    </w:p>
    <w:p w14:paraId="214CCA0E" w14:textId="77777777" w:rsidR="003B460D" w:rsidRPr="003B460D" w:rsidRDefault="003B460D" w:rsidP="003B460D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3B460D">
        <w:rPr>
          <w:rFonts w:ascii="Verdana" w:hAnsi="Verdana"/>
          <w:noProof/>
          <w:sz w:val="22"/>
          <w:szCs w:val="22"/>
        </w:rPr>
        <w:t>Marnane, Mr. Conor</w:t>
      </w:r>
    </w:p>
    <w:p w14:paraId="19F0450B" w14:textId="77777777" w:rsidR="003B460D" w:rsidRPr="003B460D" w:rsidRDefault="003B460D" w:rsidP="003B460D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3B460D">
        <w:rPr>
          <w:rFonts w:ascii="Verdana" w:hAnsi="Verdana"/>
          <w:noProof/>
          <w:sz w:val="22"/>
          <w:szCs w:val="22"/>
        </w:rPr>
        <w:t>Pope, Mr. Laysan Edward Roy</w:t>
      </w:r>
    </w:p>
    <w:p w14:paraId="31957530" w14:textId="77777777" w:rsidR="003B460D" w:rsidRPr="003B460D" w:rsidRDefault="003B460D" w:rsidP="003B460D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3B460D">
        <w:rPr>
          <w:rFonts w:ascii="Verdana" w:hAnsi="Verdana"/>
          <w:noProof/>
          <w:sz w:val="22"/>
          <w:szCs w:val="22"/>
        </w:rPr>
        <w:t>Puttasiddaiah, Dr Paramesh</w:t>
      </w:r>
    </w:p>
    <w:p w14:paraId="4DBD8322" w14:textId="77777777" w:rsidR="003B460D" w:rsidRPr="003B460D" w:rsidRDefault="003B460D" w:rsidP="003B460D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3B460D">
        <w:rPr>
          <w:rFonts w:ascii="Verdana" w:hAnsi="Verdana"/>
          <w:noProof/>
          <w:sz w:val="22"/>
          <w:szCs w:val="22"/>
        </w:rPr>
        <w:t>Sanu, Mr. Ameeth</w:t>
      </w:r>
    </w:p>
    <w:p w14:paraId="7A5CA13D" w14:textId="77777777" w:rsidR="003B460D" w:rsidRPr="003B460D" w:rsidRDefault="003B460D" w:rsidP="003B460D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3B460D">
        <w:rPr>
          <w:rFonts w:ascii="Verdana" w:hAnsi="Verdana"/>
          <w:noProof/>
          <w:sz w:val="22"/>
          <w:szCs w:val="22"/>
        </w:rPr>
        <w:t>Saw, Dr Kavitha</w:t>
      </w:r>
    </w:p>
    <w:p w14:paraId="1A9AB6AA" w14:textId="4EA2A4F5" w:rsidR="0085751C" w:rsidRPr="003B460D" w:rsidRDefault="003B460D" w:rsidP="003B460D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3B460D">
        <w:rPr>
          <w:rFonts w:ascii="Verdana" w:hAnsi="Verdana"/>
          <w:noProof/>
          <w:sz w:val="22"/>
          <w:szCs w:val="22"/>
        </w:rPr>
        <w:t>Whittet, Mr. Heikki Bruce</w:t>
      </w:r>
      <w:r w:rsidRPr="003B460D">
        <w:rPr>
          <w:rFonts w:ascii="Verdana" w:hAnsi="Verdana"/>
          <w:b/>
          <w:bCs/>
          <w:noProof/>
          <w:sz w:val="22"/>
          <w:szCs w:val="22"/>
        </w:rPr>
        <w:br/>
      </w:r>
    </w:p>
    <w:p w14:paraId="3C5E4E4E" w14:textId="310BC941" w:rsidR="0085751C" w:rsidRPr="003B460D" w:rsidRDefault="0085751C" w:rsidP="003B460D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3B460D">
        <w:rPr>
          <w:rFonts w:ascii="Verdana" w:hAnsi="Verdana"/>
          <w:b/>
          <w:bCs/>
          <w:noProof/>
          <w:sz w:val="22"/>
          <w:szCs w:val="22"/>
        </w:rPr>
        <w:t xml:space="preserve">Employment Status (Part-time or Full-time) </w:t>
      </w:r>
      <w:r w:rsidR="003B460D">
        <w:rPr>
          <w:rFonts w:ascii="Verdana" w:hAnsi="Verdana"/>
          <w:b/>
          <w:bCs/>
          <w:noProof/>
          <w:sz w:val="22"/>
          <w:szCs w:val="22"/>
        </w:rPr>
        <w:br/>
      </w:r>
      <w:r w:rsidR="009C08FA">
        <w:rPr>
          <w:rFonts w:ascii="Verdana" w:hAnsi="Verdana"/>
          <w:noProof/>
          <w:sz w:val="22"/>
          <w:szCs w:val="22"/>
        </w:rPr>
        <w:t>8 staff members are full time, 1 staff member is part time</w:t>
      </w:r>
      <w:r w:rsidR="003B460D">
        <w:rPr>
          <w:rFonts w:ascii="Verdana" w:hAnsi="Verdana"/>
          <w:b/>
          <w:bCs/>
          <w:noProof/>
          <w:sz w:val="22"/>
          <w:szCs w:val="22"/>
        </w:rPr>
        <w:br/>
      </w:r>
    </w:p>
    <w:p w14:paraId="08EEE92C" w14:textId="2F460EF1" w:rsidR="0085751C" w:rsidRPr="003B460D" w:rsidRDefault="0085751C" w:rsidP="003B460D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3B460D">
        <w:rPr>
          <w:rFonts w:ascii="Verdana" w:hAnsi="Verdana"/>
          <w:b/>
          <w:bCs/>
          <w:noProof/>
          <w:sz w:val="22"/>
          <w:szCs w:val="22"/>
        </w:rPr>
        <w:t xml:space="preserve">Type of Position (Permanent or Locum) </w:t>
      </w:r>
      <w:r w:rsidR="003B460D">
        <w:rPr>
          <w:rFonts w:ascii="Verdana" w:hAnsi="Verdana"/>
          <w:b/>
          <w:bCs/>
          <w:noProof/>
          <w:sz w:val="22"/>
          <w:szCs w:val="22"/>
        </w:rPr>
        <w:br/>
      </w:r>
      <w:r w:rsidR="003B460D" w:rsidRPr="003B460D">
        <w:rPr>
          <w:rFonts w:ascii="Verdana" w:hAnsi="Verdana"/>
          <w:noProof/>
          <w:sz w:val="22"/>
          <w:szCs w:val="22"/>
        </w:rPr>
        <w:t>All permanent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21D417D"/>
    <w:multiLevelType w:val="hybridMultilevel"/>
    <w:tmpl w:val="506A78A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9453F78"/>
    <w:multiLevelType w:val="hybridMultilevel"/>
    <w:tmpl w:val="A8C8AADA"/>
    <w:lvl w:ilvl="0" w:tplc="1AF812B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B6D3D"/>
    <w:multiLevelType w:val="hybridMultilevel"/>
    <w:tmpl w:val="AB765B0C"/>
    <w:lvl w:ilvl="0" w:tplc="1AF812B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2D43041"/>
    <w:multiLevelType w:val="hybridMultilevel"/>
    <w:tmpl w:val="B09E264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7"/>
  </w:num>
  <w:num w:numId="2" w16cid:durableId="828599020">
    <w:abstractNumId w:val="0"/>
  </w:num>
  <w:num w:numId="3" w16cid:durableId="1966037800">
    <w:abstractNumId w:val="12"/>
  </w:num>
  <w:num w:numId="4" w16cid:durableId="1125923312">
    <w:abstractNumId w:val="19"/>
  </w:num>
  <w:num w:numId="5" w16cid:durableId="1143425367">
    <w:abstractNumId w:val="7"/>
  </w:num>
  <w:num w:numId="6" w16cid:durableId="1293360629">
    <w:abstractNumId w:val="6"/>
  </w:num>
  <w:num w:numId="7" w16cid:durableId="479228409">
    <w:abstractNumId w:val="14"/>
  </w:num>
  <w:num w:numId="8" w16cid:durableId="1553300907">
    <w:abstractNumId w:val="18"/>
  </w:num>
  <w:num w:numId="9" w16cid:durableId="687946864">
    <w:abstractNumId w:val="21"/>
  </w:num>
  <w:num w:numId="10" w16cid:durableId="993416643">
    <w:abstractNumId w:val="2"/>
  </w:num>
  <w:num w:numId="11" w16cid:durableId="1541481371">
    <w:abstractNumId w:val="13"/>
  </w:num>
  <w:num w:numId="12" w16cid:durableId="1525171868">
    <w:abstractNumId w:val="16"/>
  </w:num>
  <w:num w:numId="13" w16cid:durableId="200629463">
    <w:abstractNumId w:val="20"/>
  </w:num>
  <w:num w:numId="14" w16cid:durableId="543832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5"/>
  </w:num>
  <w:num w:numId="17" w16cid:durableId="1764229674">
    <w:abstractNumId w:val="8"/>
  </w:num>
  <w:num w:numId="18" w16cid:durableId="949163570">
    <w:abstractNumId w:val="3"/>
  </w:num>
  <w:num w:numId="19" w16cid:durableId="719283546">
    <w:abstractNumId w:val="1"/>
  </w:num>
  <w:num w:numId="20" w16cid:durableId="1262837115">
    <w:abstractNumId w:val="5"/>
  </w:num>
  <w:num w:numId="21" w16cid:durableId="129633337">
    <w:abstractNumId w:val="4"/>
  </w:num>
  <w:num w:numId="22" w16cid:durableId="7412941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B15E8"/>
    <w:rsid w:val="003B460D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5751C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97DD3"/>
    <w:rsid w:val="009A0943"/>
    <w:rsid w:val="009B087A"/>
    <w:rsid w:val="009B21AD"/>
    <w:rsid w:val="009B7CC6"/>
    <w:rsid w:val="009C08FA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7421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2025-11-03T12:14:00Z</dcterms:modified>
</cp:coreProperties>
</file>