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0DB8E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6E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0DB8E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D6E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5A5E292" w14:textId="77777777" w:rsidR="000D6E81" w:rsidRPr="000D6E81" w:rsidRDefault="000D6E81" w:rsidP="000D6E81">
      <w:pPr>
        <w:rPr>
          <w:rFonts w:ascii="Verdana" w:hAnsi="Verdana"/>
          <w:b/>
          <w:bCs/>
          <w:noProof/>
          <w:sz w:val="22"/>
          <w:szCs w:val="22"/>
        </w:rPr>
      </w:pPr>
      <w:r w:rsidRPr="000D6E81">
        <w:rPr>
          <w:rFonts w:ascii="Verdana" w:hAnsi="Verdana"/>
          <w:b/>
          <w:bCs/>
          <w:noProof/>
          <w:sz w:val="22"/>
          <w:szCs w:val="22"/>
        </w:rPr>
        <w:t>I am writing to request information under the Freedom of Information Act 2000. I would like to obtain the following information:</w:t>
      </w:r>
    </w:p>
    <w:p w14:paraId="122B0AF6" w14:textId="1C05E70B" w:rsidR="00D14A85" w:rsidRPr="00D14A85" w:rsidRDefault="000D6E81" w:rsidP="00D14A8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D14A85">
        <w:rPr>
          <w:rFonts w:ascii="Verdana" w:hAnsi="Verdana"/>
          <w:b/>
          <w:bCs/>
          <w:noProof/>
          <w:sz w:val="22"/>
          <w:szCs w:val="22"/>
        </w:rPr>
        <w:t>The number of surgical removals for a miscarriage under 20 weeks, known as Dilation and Evacuation, which took place in your health board in the past five years.</w:t>
      </w:r>
    </w:p>
    <w:p w14:paraId="769A8248" w14:textId="2FC946CD" w:rsidR="00D14A85" w:rsidRPr="00D14A85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14A85">
        <w:rPr>
          <w:rFonts w:ascii="Verdana" w:hAnsi="Verdana"/>
          <w:noProof/>
          <w:sz w:val="22"/>
          <w:szCs w:val="22"/>
        </w:rPr>
        <w:t>2020</w:t>
      </w:r>
      <w:r>
        <w:rPr>
          <w:rFonts w:ascii="Verdana" w:hAnsi="Verdana"/>
          <w:noProof/>
          <w:sz w:val="22"/>
          <w:szCs w:val="22"/>
        </w:rPr>
        <w:t xml:space="preserve"> - 22</w:t>
      </w:r>
    </w:p>
    <w:p w14:paraId="2084FA2C" w14:textId="47EA5EC5" w:rsidR="00D14A85" w:rsidRPr="000D6E81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2021</w:t>
      </w:r>
      <w:r>
        <w:rPr>
          <w:rFonts w:ascii="Verdana" w:hAnsi="Verdana"/>
          <w:noProof/>
          <w:sz w:val="22"/>
          <w:szCs w:val="22"/>
        </w:rPr>
        <w:t xml:space="preserve"> - 98</w:t>
      </w:r>
    </w:p>
    <w:p w14:paraId="287E20C2" w14:textId="339A6E42" w:rsidR="00D14A85" w:rsidRPr="000D6E81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2022</w:t>
      </w:r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110</w:t>
      </w:r>
    </w:p>
    <w:p w14:paraId="09BB83DA" w14:textId="59B72181" w:rsidR="00D14A85" w:rsidRPr="000D6E81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2023</w:t>
      </w:r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124</w:t>
      </w:r>
    </w:p>
    <w:p w14:paraId="79BDFFB5" w14:textId="5FEE3EE3" w:rsidR="00D14A85" w:rsidRPr="000D6E81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2024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0D6E81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138</w:t>
      </w:r>
    </w:p>
    <w:p w14:paraId="0E3A9C3A" w14:textId="62EDC49B" w:rsidR="000D6E81" w:rsidRPr="00D14A85" w:rsidRDefault="00D14A85" w:rsidP="00D14A85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2025</w:t>
      </w:r>
      <w:r>
        <w:rPr>
          <w:rFonts w:ascii="Verdana" w:hAnsi="Verdana"/>
          <w:noProof/>
          <w:sz w:val="22"/>
          <w:szCs w:val="22"/>
        </w:rPr>
        <w:t xml:space="preserve"> YTD – 121</w:t>
      </w:r>
      <w:r>
        <w:rPr>
          <w:rFonts w:ascii="Verdana" w:hAnsi="Verdana"/>
          <w:noProof/>
          <w:sz w:val="22"/>
          <w:szCs w:val="22"/>
        </w:rPr>
        <w:br/>
      </w:r>
    </w:p>
    <w:p w14:paraId="67C85240" w14:textId="00AEE4E8" w:rsidR="00D14A85" w:rsidRPr="00D14A85" w:rsidRDefault="000D6E81" w:rsidP="00D14A85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b/>
          <w:bCs/>
          <w:noProof/>
          <w:sz w:val="22"/>
          <w:szCs w:val="22"/>
        </w:rPr>
        <w:t>The number of these surgeries which were sent for genetic testing</w:t>
      </w:r>
      <w:r w:rsidR="00D14A85">
        <w:rPr>
          <w:rFonts w:ascii="Verdana" w:hAnsi="Verdana"/>
          <w:b/>
          <w:bCs/>
          <w:noProof/>
          <w:sz w:val="22"/>
          <w:szCs w:val="22"/>
        </w:rPr>
        <w:br/>
      </w:r>
      <w:r w:rsidR="00D14A85" w:rsidRPr="00D14A85">
        <w:rPr>
          <w:rFonts w:ascii="Verdana" w:hAnsi="Verdana"/>
          <w:noProof/>
          <w:sz w:val="22"/>
          <w:szCs w:val="22"/>
        </w:rPr>
        <w:t>Please note that this data is only held by financial year;</w:t>
      </w:r>
    </w:p>
    <w:p w14:paraId="0452DDCC" w14:textId="4C8E8DF1" w:rsidR="000D6E81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 xml:space="preserve">2020/21 </w:t>
      </w:r>
      <w:r>
        <w:rPr>
          <w:rFonts w:ascii="Verdana" w:hAnsi="Verdana"/>
          <w:noProof/>
          <w:sz w:val="22"/>
          <w:szCs w:val="22"/>
        </w:rPr>
        <w:t xml:space="preserve">- </w:t>
      </w:r>
      <w:r w:rsidRPr="000D6E81">
        <w:rPr>
          <w:rFonts w:ascii="Verdana" w:hAnsi="Verdana"/>
          <w:noProof/>
          <w:sz w:val="22"/>
          <w:szCs w:val="22"/>
        </w:rPr>
        <w:t>7</w:t>
      </w:r>
    </w:p>
    <w:p w14:paraId="7A139780" w14:textId="4BAF73DB" w:rsidR="000D6E81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 xml:space="preserve">2021/22 </w:t>
      </w:r>
      <w:r>
        <w:rPr>
          <w:rFonts w:ascii="Verdana" w:hAnsi="Verdana"/>
          <w:noProof/>
          <w:sz w:val="22"/>
          <w:szCs w:val="22"/>
        </w:rPr>
        <w:t xml:space="preserve">- </w:t>
      </w:r>
      <w:r w:rsidRPr="000D6E81">
        <w:rPr>
          <w:rFonts w:ascii="Verdana" w:hAnsi="Verdana"/>
          <w:noProof/>
          <w:sz w:val="22"/>
          <w:szCs w:val="22"/>
        </w:rPr>
        <w:t>6</w:t>
      </w:r>
    </w:p>
    <w:p w14:paraId="5CA7F2C6" w14:textId="048F5B4A" w:rsidR="000D6E81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 xml:space="preserve">2022/23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12</w:t>
      </w:r>
    </w:p>
    <w:p w14:paraId="321977B6" w14:textId="4B500665" w:rsidR="000D6E81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 xml:space="preserve">2023/24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15</w:t>
      </w:r>
    </w:p>
    <w:p w14:paraId="16125C88" w14:textId="4B91D99B" w:rsidR="000D6E81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 xml:space="preserve">2024/25 </w:t>
      </w:r>
      <w:r>
        <w:rPr>
          <w:rFonts w:ascii="Verdana" w:hAnsi="Verdana"/>
          <w:noProof/>
          <w:sz w:val="22"/>
          <w:szCs w:val="22"/>
        </w:rPr>
        <w:t>-</w:t>
      </w:r>
      <w:r w:rsidRPr="000D6E81">
        <w:rPr>
          <w:rFonts w:ascii="Verdana" w:hAnsi="Verdana"/>
          <w:noProof/>
          <w:sz w:val="22"/>
          <w:szCs w:val="22"/>
        </w:rPr>
        <w:t xml:space="preserve"> 11</w:t>
      </w:r>
    </w:p>
    <w:p w14:paraId="23DF621B" w14:textId="3A6B5929" w:rsidR="00873328" w:rsidRPr="000D6E81" w:rsidRDefault="000D6E81" w:rsidP="00D14A85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D6E81">
        <w:rPr>
          <w:rFonts w:ascii="Verdana" w:hAnsi="Verdana"/>
          <w:noProof/>
          <w:sz w:val="22"/>
          <w:szCs w:val="22"/>
        </w:rPr>
        <w:t>2025/</w:t>
      </w:r>
      <w:r>
        <w:rPr>
          <w:rFonts w:ascii="Verdana" w:hAnsi="Verdana"/>
          <w:noProof/>
          <w:sz w:val="22"/>
          <w:szCs w:val="22"/>
        </w:rPr>
        <w:t>26 YTD</w:t>
      </w:r>
      <w:r w:rsidRPr="000D6E81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 xml:space="preserve">- </w:t>
      </w:r>
      <w:r w:rsidRPr="000D6E81">
        <w:rPr>
          <w:rFonts w:ascii="Verdana" w:hAnsi="Verdana"/>
          <w:noProof/>
          <w:sz w:val="22"/>
          <w:szCs w:val="22"/>
        </w:rPr>
        <w:t>15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155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156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157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B96955"/>
    <w:multiLevelType w:val="hybridMultilevel"/>
    <w:tmpl w:val="A824D6E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094D05D5"/>
    <w:multiLevelType w:val="hybridMultilevel"/>
    <w:tmpl w:val="54442B98"/>
    <w:lvl w:ilvl="0" w:tplc="F4C4B1AA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8C2507"/>
    <w:multiLevelType w:val="hybridMultilevel"/>
    <w:tmpl w:val="5FC45A8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1F621F6A"/>
    <w:multiLevelType w:val="hybridMultilevel"/>
    <w:tmpl w:val="5B0EBA3C"/>
    <w:lvl w:ilvl="0" w:tplc="1858377E">
      <w:start w:val="1"/>
      <w:numFmt w:val="decimal"/>
      <w:lvlText w:val="%1."/>
      <w:lvlJc w:val="left"/>
      <w:pPr>
        <w:ind w:left="865" w:hanging="360"/>
      </w:pPr>
      <w:rPr>
        <w:rFonts w:ascii="Verdana" w:eastAsia="Calibri" w:hAnsi="Verdana" w:cs="Arial"/>
        <w:b/>
        <w:bCs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9" w15:restartNumberingAfterBreak="0">
    <w:nsid w:val="21CF3D17"/>
    <w:multiLevelType w:val="hybridMultilevel"/>
    <w:tmpl w:val="C9D81A9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3"/>
  </w:num>
  <w:num w:numId="4" w16cid:durableId="1125923312">
    <w:abstractNumId w:val="20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4"/>
  </w:num>
  <w:num w:numId="12" w16cid:durableId="1525171868">
    <w:abstractNumId w:val="17"/>
  </w:num>
  <w:num w:numId="13" w16cid:durableId="200629463">
    <w:abstractNumId w:val="21"/>
  </w:num>
  <w:num w:numId="14" w16cid:durableId="543832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10"/>
  </w:num>
  <w:num w:numId="18" w16cid:durableId="949163570">
    <w:abstractNumId w:val="2"/>
  </w:num>
  <w:num w:numId="19" w16cid:durableId="81727349">
    <w:abstractNumId w:val="9"/>
  </w:num>
  <w:num w:numId="20" w16cid:durableId="2116289333">
    <w:abstractNumId w:val="4"/>
  </w:num>
  <w:num w:numId="21" w16cid:durableId="1261140180">
    <w:abstractNumId w:val="8"/>
  </w:num>
  <w:num w:numId="22" w16cid:durableId="1167332583">
    <w:abstractNumId w:val="7"/>
  </w:num>
  <w:num w:numId="23" w16cid:durableId="79398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D6E81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4B70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4A85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2025-10-21T09:30:00Z</dcterms:modified>
</cp:coreProperties>
</file>