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33F55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289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E33F55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B289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2F8E604" w14:textId="3FC6F99E" w:rsidR="006B289C" w:rsidRPr="006B289C" w:rsidRDefault="006B289C" w:rsidP="006B289C">
      <w:p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I am writing to request information under the Freedom of Information Act 2000. Specifically, I would like to request data on hospital drug usage within NHS Wales, similar to the Secondary Care Medicines Data (SCMD) list published by NHS England.</w:t>
      </w:r>
    </w:p>
    <w:p w14:paraId="6FF10449" w14:textId="4F62F14C" w:rsidR="006B289C" w:rsidRPr="006B289C" w:rsidRDefault="006B289C" w:rsidP="006B289C">
      <w:p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Please could you provide the following information for your Health Board/hospital(s):</w:t>
      </w:r>
    </w:p>
    <w:p w14:paraId="4EA85607" w14:textId="21CFD4B7" w:rsidR="006B289C" w:rsidRPr="006B289C" w:rsidRDefault="006B289C" w:rsidP="006B289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A list of medicines used within secondary care, including the total quantities dispensed or issued, for the most recent 12-month period available.</w:t>
      </w:r>
    </w:p>
    <w:p w14:paraId="3434A6EB" w14:textId="53DAFA9F" w:rsidR="006B289C" w:rsidRPr="006B289C" w:rsidRDefault="006B289C" w:rsidP="006B289C">
      <w:p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Where possible, please provide this information broken down by:</w:t>
      </w:r>
    </w:p>
    <w:p w14:paraId="62F461AE" w14:textId="77777777" w:rsidR="006B289C" w:rsidRPr="006B289C" w:rsidRDefault="006B289C" w:rsidP="006B289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Medicine name (generic and/or brand)</w:t>
      </w:r>
    </w:p>
    <w:p w14:paraId="54544805" w14:textId="77777777" w:rsidR="006B289C" w:rsidRPr="006B289C" w:rsidRDefault="006B289C" w:rsidP="006B289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Strength and formulation</w:t>
      </w:r>
    </w:p>
    <w:p w14:paraId="405BD2AA" w14:textId="77777777" w:rsidR="006B289C" w:rsidRPr="006B289C" w:rsidRDefault="006B289C" w:rsidP="006B289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Total quantity used/dispensed</w:t>
      </w:r>
    </w:p>
    <w:p w14:paraId="1DAD9E59" w14:textId="77777777" w:rsidR="006B289C" w:rsidRPr="006B289C" w:rsidRDefault="006B289C" w:rsidP="006B289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Associated costs (if available)</w:t>
      </w:r>
    </w:p>
    <w:p w14:paraId="23DF621B" w14:textId="316661E9" w:rsidR="00873328" w:rsidRDefault="006B289C" w:rsidP="006B289C">
      <w:pPr>
        <w:rPr>
          <w:rFonts w:ascii="Verdana" w:hAnsi="Verdana"/>
          <w:b/>
          <w:bCs/>
          <w:noProof/>
          <w:sz w:val="22"/>
          <w:szCs w:val="22"/>
        </w:rPr>
      </w:pPr>
      <w:r w:rsidRPr="006B289C">
        <w:rPr>
          <w:rFonts w:ascii="Verdana" w:hAnsi="Verdana"/>
          <w:b/>
          <w:bCs/>
          <w:noProof/>
          <w:sz w:val="22"/>
          <w:szCs w:val="22"/>
        </w:rPr>
        <w:t>If the full dataset is not available, I would be grateful if you could provide any reports, summaries, or datasets that most closely match the request.</w:t>
      </w:r>
    </w:p>
    <w:p w14:paraId="2178A95B" w14:textId="6111C7FF" w:rsidR="00873328" w:rsidRPr="006B289C" w:rsidRDefault="006B289C" w:rsidP="00421E7F">
      <w:pPr>
        <w:rPr>
          <w:rFonts w:ascii="Verdana" w:hAnsi="Verdana"/>
          <w:noProof/>
          <w:sz w:val="22"/>
          <w:szCs w:val="22"/>
        </w:rPr>
      </w:pPr>
      <w:r w:rsidRPr="006B289C">
        <w:rPr>
          <w:rFonts w:ascii="Verdana" w:hAnsi="Verdana"/>
          <w:noProof/>
          <w:sz w:val="22"/>
          <w:szCs w:val="22"/>
        </w:rPr>
        <w:t>Please find attached the closest dataset held by the health board that matches your request.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7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7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7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62E1030"/>
    <w:multiLevelType w:val="hybridMultilevel"/>
    <w:tmpl w:val="AAAE6C7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720177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B289C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2025-09-22T10:17:00Z</dcterms:modified>
</cp:coreProperties>
</file>