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61555F31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05EB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25-I-009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61555F31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505EB3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25-I-009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127BBB67" w14:textId="77777777" w:rsidR="00505EB3" w:rsidRPr="00505EB3" w:rsidRDefault="00505EB3" w:rsidP="00505EB3">
      <w:pPr>
        <w:rPr>
          <w:rFonts w:ascii="Verdana" w:hAnsi="Verdana"/>
          <w:b/>
          <w:bCs/>
          <w:noProof/>
          <w:sz w:val="22"/>
          <w:szCs w:val="22"/>
        </w:rPr>
      </w:pPr>
      <w:r w:rsidRPr="00505EB3">
        <w:rPr>
          <w:rFonts w:ascii="Verdana" w:hAnsi="Verdana"/>
          <w:b/>
          <w:bCs/>
          <w:noProof/>
          <w:sz w:val="22"/>
          <w:szCs w:val="22"/>
        </w:rPr>
        <w:t>I am writing to request information under the Freedom of Information Act 2000. I would like to obtain the following information:</w:t>
      </w:r>
    </w:p>
    <w:p w14:paraId="2FD11EC8" w14:textId="72A7E793" w:rsidR="00505EB3" w:rsidRPr="00505EB3" w:rsidRDefault="00505EB3" w:rsidP="00505EB3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505EB3">
        <w:rPr>
          <w:rFonts w:ascii="Verdana" w:hAnsi="Verdana"/>
          <w:b/>
          <w:bCs/>
          <w:noProof/>
          <w:sz w:val="22"/>
          <w:szCs w:val="22"/>
        </w:rPr>
        <w:t>The number of miscarried babies that were reported as discarded, lost, or contaminated in the Swansea Bay UHB NHS trust for the past five years.</w:t>
      </w:r>
    </w:p>
    <w:p w14:paraId="0496B9A0" w14:textId="18892B85" w:rsidR="00505EB3" w:rsidRPr="00505EB3" w:rsidRDefault="00505EB3" w:rsidP="00505EB3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505EB3">
        <w:rPr>
          <w:rFonts w:ascii="Verdana" w:hAnsi="Verdana"/>
          <w:b/>
          <w:bCs/>
          <w:noProof/>
          <w:sz w:val="22"/>
          <w:szCs w:val="22"/>
        </w:rPr>
        <w:t>A breakdown of these incidents by year</w:t>
      </w:r>
    </w:p>
    <w:p w14:paraId="255BCFDF" w14:textId="72E9CBAA" w:rsidR="00505EB3" w:rsidRPr="00505EB3" w:rsidRDefault="00505EB3" w:rsidP="00505EB3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505EB3">
        <w:rPr>
          <w:rFonts w:ascii="Verdana" w:hAnsi="Verdana"/>
          <w:b/>
          <w:bCs/>
          <w:noProof/>
          <w:sz w:val="22"/>
          <w:szCs w:val="22"/>
        </w:rPr>
        <w:t>A breakdown of any costs due to these incidents</w:t>
      </w:r>
    </w:p>
    <w:p w14:paraId="23DF621B" w14:textId="36335111" w:rsidR="00873328" w:rsidRPr="00505EB3" w:rsidRDefault="00505EB3" w:rsidP="00505EB3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505EB3">
        <w:rPr>
          <w:rFonts w:ascii="Verdana" w:hAnsi="Verdana"/>
          <w:b/>
          <w:bCs/>
          <w:noProof/>
          <w:sz w:val="22"/>
          <w:szCs w:val="22"/>
        </w:rPr>
        <w:t>A breakdown of hours spent by NHS workers either attempting to find or reporting or spending time on these incidents</w:t>
      </w:r>
    </w:p>
    <w:p w14:paraId="2178A95B" w14:textId="7212814E" w:rsidR="00873328" w:rsidRPr="00C73FCB" w:rsidRDefault="00C73FCB" w:rsidP="00421E7F">
      <w:pPr>
        <w:rPr>
          <w:rFonts w:ascii="Verdana" w:hAnsi="Verdana"/>
          <w:noProof/>
          <w:sz w:val="22"/>
          <w:szCs w:val="22"/>
        </w:rPr>
      </w:pPr>
      <w:r w:rsidRPr="00C73FCB">
        <w:rPr>
          <w:rFonts w:ascii="Verdana" w:hAnsi="Verdana"/>
          <w:noProof/>
          <w:sz w:val="22"/>
          <w:szCs w:val="22"/>
        </w:rPr>
        <w:t xml:space="preserve">I can confirm that have been no incidents in the last five years that relate to </w:t>
      </w:r>
      <w:r w:rsidRPr="00C73FCB">
        <w:rPr>
          <w:rFonts w:ascii="Verdana" w:hAnsi="Verdana"/>
          <w:noProof/>
          <w:sz w:val="22"/>
          <w:szCs w:val="22"/>
        </w:rPr>
        <w:t>miscarried babies that were reported as discarded, lost, or contaminated</w:t>
      </w:r>
      <w:r w:rsidRPr="00C73FCB">
        <w:rPr>
          <w:rFonts w:ascii="Verdana" w:hAnsi="Verdana"/>
          <w:noProof/>
          <w:sz w:val="22"/>
          <w:szCs w:val="22"/>
        </w:rPr>
        <w:t>.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7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78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79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80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7B5B16"/>
    <w:multiLevelType w:val="hybridMultilevel"/>
    <w:tmpl w:val="350099D6"/>
    <w:lvl w:ilvl="0" w:tplc="10B8DAFE">
      <w:start w:val="4"/>
      <w:numFmt w:val="bullet"/>
      <w:lvlText w:val="•"/>
      <w:lvlJc w:val="left"/>
      <w:pPr>
        <w:ind w:left="86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137BB6"/>
    <w:multiLevelType w:val="hybridMultilevel"/>
    <w:tmpl w:val="A16066EC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6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1"/>
  </w:num>
  <w:num w:numId="8" w16cid:durableId="1553300907">
    <w:abstractNumId w:val="15"/>
  </w:num>
  <w:num w:numId="9" w16cid:durableId="687946864">
    <w:abstractNumId w:val="19"/>
  </w:num>
  <w:num w:numId="10" w16cid:durableId="993416643">
    <w:abstractNumId w:val="1"/>
  </w:num>
  <w:num w:numId="11" w16cid:durableId="1541481371">
    <w:abstractNumId w:val="10"/>
  </w:num>
  <w:num w:numId="12" w16cid:durableId="1525171868">
    <w:abstractNumId w:val="13"/>
  </w:num>
  <w:num w:numId="13" w16cid:durableId="200629463">
    <w:abstractNumId w:val="17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6"/>
  </w:num>
  <w:num w:numId="18" w16cid:durableId="949163570">
    <w:abstractNumId w:val="2"/>
  </w:num>
  <w:num w:numId="19" w16cid:durableId="915630346">
    <w:abstractNumId w:val="18"/>
  </w:num>
  <w:num w:numId="20" w16cid:durableId="19489259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C71CD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05EB3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3FCB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80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26</cp:revision>
  <cp:lastPrinted>2019-03-26T11:11:00Z</cp:lastPrinted>
  <dcterms:created xsi:type="dcterms:W3CDTF">2021-09-13T07:38:00Z</dcterms:created>
  <dcterms:modified xsi:type="dcterms:W3CDTF">2025-09-16T11:14:00Z</dcterms:modified>
</cp:coreProperties>
</file>