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9542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C0D3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F9542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C0D3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AA36E8A" w14:textId="77777777" w:rsidR="008C0D35" w:rsidRPr="008C0D35" w:rsidRDefault="008C0D35" w:rsidP="008C0D35">
      <w:p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I would like to request a re-run of a previous request ref 25-I-040 for the month September 2025.  I would like the response to include the same fields and to be either in csv or xlsx format if possible.</w:t>
      </w:r>
    </w:p>
    <w:p w14:paraId="38AF5C2B" w14:textId="77777777" w:rsidR="0055370E" w:rsidRPr="0055370E" w:rsidRDefault="008C0D35" w:rsidP="0055370E">
      <w:pPr>
        <w:rPr>
          <w:rFonts w:ascii="Verdana" w:hAnsi="Verdana"/>
          <w:b/>
          <w:bCs/>
          <w:noProof/>
          <w:sz w:val="22"/>
          <w:szCs w:val="22"/>
        </w:rPr>
      </w:pPr>
      <w:r w:rsidRPr="0055370E">
        <w:rPr>
          <w:rFonts w:ascii="Verdana" w:hAnsi="Verdana"/>
          <w:b/>
          <w:bCs/>
          <w:noProof/>
          <w:sz w:val="22"/>
          <w:szCs w:val="22"/>
        </w:rPr>
        <w:t>The fields are:</w:t>
      </w:r>
    </w:p>
    <w:p w14:paraId="4AD499EB" w14:textId="61093126" w:rsidR="008C0D35" w:rsidRPr="0055370E" w:rsidRDefault="008C0D35" w:rsidP="0055370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5370E">
        <w:rPr>
          <w:rFonts w:ascii="Verdana" w:hAnsi="Verdana"/>
          <w:b/>
          <w:bCs/>
          <w:noProof/>
          <w:sz w:val="22"/>
          <w:szCs w:val="22"/>
        </w:rPr>
        <w:t>HB</w:t>
      </w:r>
    </w:p>
    <w:p w14:paraId="5921BAE4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issue_date</w:t>
      </w:r>
    </w:p>
    <w:p w14:paraId="7E0B9397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location</w:t>
      </w:r>
    </w:p>
    <w:p w14:paraId="1D2A1519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lnkdid</w:t>
      </w:r>
    </w:p>
    <w:p w14:paraId="727822B1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drugfull</w:t>
      </w:r>
    </w:p>
    <w:p w14:paraId="05D7CC80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cont_qty</w:t>
      </w:r>
    </w:p>
    <w:p w14:paraId="42CD0911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doseunit_qnty</w:t>
      </w:r>
    </w:p>
    <w:p w14:paraId="4EE19E5A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transaction_count</w:t>
      </w:r>
    </w:p>
    <w:p w14:paraId="4084BFFB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doseunit_per_pack</w:t>
      </w:r>
    </w:p>
    <w:p w14:paraId="3FC5DF7E" w14:textId="77777777" w:rsidR="008C0D35" w:rsidRPr="008C0D35" w:rsidRDefault="008C0D35" w:rsidP="008C0D3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c_drugname</w:t>
      </w:r>
    </w:p>
    <w:p w14:paraId="34B15B9B" w14:textId="77777777" w:rsidR="008C0D35" w:rsidRPr="008C0D35" w:rsidRDefault="008C0D35" w:rsidP="008C0D35">
      <w:p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b/>
          <w:bCs/>
          <w:noProof/>
          <w:sz w:val="22"/>
          <w:szCs w:val="22"/>
        </w:rPr>
        <w:t>Can you please make sure that location is included in the response.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E77172" w:rsidR="00A10460" w:rsidRDefault="008C0D35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C0D35">
        <w:rPr>
          <w:rFonts w:ascii="Verdana" w:hAnsi="Verdana"/>
          <w:noProof/>
          <w:sz w:val="22"/>
          <w:szCs w:val="22"/>
        </w:rPr>
        <w:t>Please see attached.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2B26387"/>
    <w:multiLevelType w:val="hybridMultilevel"/>
    <w:tmpl w:val="BAD28F8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4396901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0685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70E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C0D35"/>
    <w:rsid w:val="0090178A"/>
    <w:rsid w:val="00912B14"/>
    <w:rsid w:val="009267EE"/>
    <w:rsid w:val="009269BD"/>
    <w:rsid w:val="00930F2F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70</Words>
  <Characters>430</Characters>
  <Application>Microsoft Office Word</Application>
  <DocSecurity>0</DocSecurity>
  <Lines>22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2025-11-03T13:01:00Z</dcterms:modified>
</cp:coreProperties>
</file>