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F95429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C0D35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25-J-041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2F95429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C0D35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25-J-041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5AA36E8A" w14:textId="77777777" w:rsidR="008C0D35" w:rsidRPr="008C0D35" w:rsidRDefault="008C0D35" w:rsidP="008C0D35">
      <w:p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I would like to request a re-run of a previous request ref 25-I-040 for the month September 2025.  I would like the response to include the same fields and to be either in csv or xlsx format if possible.</w:t>
      </w:r>
    </w:p>
    <w:p w14:paraId="38AF5C2B" w14:textId="77777777" w:rsidR="0055370E" w:rsidRPr="0055370E" w:rsidRDefault="008C0D35" w:rsidP="0055370E">
      <w:pPr>
        <w:rPr>
          <w:rFonts w:ascii="Verdana" w:hAnsi="Verdana"/>
          <w:b/>
          <w:bCs/>
          <w:noProof/>
          <w:sz w:val="22"/>
          <w:szCs w:val="22"/>
        </w:rPr>
      </w:pPr>
      <w:r w:rsidRPr="0055370E">
        <w:rPr>
          <w:rFonts w:ascii="Verdana" w:hAnsi="Verdana"/>
          <w:b/>
          <w:bCs/>
          <w:noProof/>
          <w:sz w:val="22"/>
          <w:szCs w:val="22"/>
        </w:rPr>
        <w:t>The fields are:</w:t>
      </w:r>
    </w:p>
    <w:p w14:paraId="4AD499EB" w14:textId="61093126" w:rsidR="008C0D35" w:rsidRPr="0055370E" w:rsidRDefault="008C0D35" w:rsidP="0055370E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55370E">
        <w:rPr>
          <w:rFonts w:ascii="Verdana" w:hAnsi="Verdana"/>
          <w:b/>
          <w:bCs/>
          <w:noProof/>
          <w:sz w:val="22"/>
          <w:szCs w:val="22"/>
        </w:rPr>
        <w:t>HB</w:t>
      </w:r>
    </w:p>
    <w:p w14:paraId="5921BAE4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issue_date</w:t>
      </w:r>
    </w:p>
    <w:p w14:paraId="7E0B9397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location</w:t>
      </w:r>
    </w:p>
    <w:p w14:paraId="1D2A1519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lnkdid</w:t>
      </w:r>
    </w:p>
    <w:p w14:paraId="727822B1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drugfull</w:t>
      </w:r>
    </w:p>
    <w:p w14:paraId="05D7CC80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cont_qty</w:t>
      </w:r>
    </w:p>
    <w:p w14:paraId="42CD0911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doseunit_qnty</w:t>
      </w:r>
    </w:p>
    <w:p w14:paraId="4EE19E5A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transaction_count</w:t>
      </w:r>
    </w:p>
    <w:p w14:paraId="4084BFFB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doseunit_per_pack</w:t>
      </w:r>
    </w:p>
    <w:p w14:paraId="3FC5DF7E" w14:textId="77777777" w:rsidR="008C0D35" w:rsidRPr="008C0D35" w:rsidRDefault="008C0D35" w:rsidP="008C0D35">
      <w:pPr>
        <w:pStyle w:val="ListParagraph"/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c_drugname</w:t>
      </w:r>
    </w:p>
    <w:p w14:paraId="34B15B9B" w14:textId="77777777" w:rsidR="008C0D35" w:rsidRPr="008C0D35" w:rsidRDefault="008C0D35" w:rsidP="008C0D35">
      <w:p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b/>
          <w:bCs/>
          <w:noProof/>
          <w:sz w:val="22"/>
          <w:szCs w:val="22"/>
        </w:rPr>
        <w:t>Can you please make sure that location is included in the response.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E77172" w:rsidR="00A10460" w:rsidRDefault="008C0D35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8C0D35">
        <w:rPr>
          <w:rFonts w:ascii="Verdana" w:hAnsi="Verdana"/>
          <w:noProof/>
          <w:sz w:val="22"/>
          <w:szCs w:val="22"/>
        </w:rPr>
        <w:t>Please see attached.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pt;height:20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2B26387"/>
    <w:multiLevelType w:val="hybridMultilevel"/>
    <w:tmpl w:val="BAD28F86"/>
    <w:lvl w:ilvl="0" w:tplc="0809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8"/>
  </w:num>
  <w:num w:numId="4" w16cid:durableId="1125923312">
    <w:abstractNumId w:val="16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9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439690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10685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70E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8C0D35"/>
    <w:rsid w:val="0090178A"/>
    <w:rsid w:val="00912B14"/>
    <w:rsid w:val="009267EE"/>
    <w:rsid w:val="009269BD"/>
    <w:rsid w:val="00930F2F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67</TotalTime>
  <Pages>1</Pages>
  <Words>70</Words>
  <Characters>430</Characters>
  <Application>Microsoft Office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27</cp:revision>
  <cp:lastPrinted>2019-03-26T11:11:00Z</cp:lastPrinted>
  <dcterms:created xsi:type="dcterms:W3CDTF">2021-09-13T07:38:00Z</dcterms:created>
  <dcterms:modified xsi:type="dcterms:W3CDTF">2025-11-03T13:01:00Z</dcterms:modified>
</cp:coreProperties>
</file>