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6F768C3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00959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25-J-038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06F768C3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00959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25-J-038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5A60D6C" w14:textId="0214841D" w:rsidR="00E00959" w:rsidRDefault="00E00959" w:rsidP="00E00959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E00959">
        <w:rPr>
          <w:rFonts w:ascii="Verdana" w:hAnsi="Verdana"/>
          <w:b/>
          <w:bCs/>
          <w:noProof/>
          <w:sz w:val="22"/>
          <w:szCs w:val="22"/>
        </w:rPr>
        <w:t xml:space="preserve">Do any hospitals within your </w:t>
      </w:r>
      <w:r w:rsidR="0052562B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E00959">
        <w:rPr>
          <w:rFonts w:ascii="Verdana" w:hAnsi="Verdana"/>
          <w:b/>
          <w:bCs/>
          <w:noProof/>
          <w:sz w:val="22"/>
          <w:szCs w:val="22"/>
        </w:rPr>
        <w:t xml:space="preserve"> provide a Bronchoscopy service? Please specify which site(s) are included.</w:t>
      </w:r>
    </w:p>
    <w:p w14:paraId="0B198865" w14:textId="072FAAC0" w:rsidR="0052562B" w:rsidRPr="0052562B" w:rsidRDefault="0052562B" w:rsidP="0052562B">
      <w:pPr>
        <w:ind w:left="720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Yes.  Morriston Hospital, Neath Port Talbot Hospital and Singleton Hospital provide a bronchoscopy service.</w:t>
      </w:r>
    </w:p>
    <w:p w14:paraId="3E5DB9E8" w14:textId="77777777" w:rsidR="00E00959" w:rsidRPr="00E00959" w:rsidRDefault="00E00959" w:rsidP="00E00959">
      <w:pPr>
        <w:rPr>
          <w:rFonts w:ascii="Verdana" w:hAnsi="Verdana"/>
          <w:b/>
          <w:bCs/>
          <w:noProof/>
          <w:sz w:val="22"/>
          <w:szCs w:val="22"/>
        </w:rPr>
      </w:pPr>
    </w:p>
    <w:p w14:paraId="2CB1D2AC" w14:textId="4E27596E" w:rsidR="00E00959" w:rsidRDefault="00E00959" w:rsidP="00E00959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E00959">
        <w:rPr>
          <w:rFonts w:ascii="Verdana" w:hAnsi="Verdana"/>
          <w:b/>
          <w:bCs/>
          <w:noProof/>
          <w:sz w:val="22"/>
          <w:szCs w:val="22"/>
        </w:rPr>
        <w:t xml:space="preserve">Do any hospitals within your </w:t>
      </w:r>
      <w:r w:rsidR="0052562B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E00959">
        <w:rPr>
          <w:rFonts w:ascii="Verdana" w:hAnsi="Verdana"/>
          <w:b/>
          <w:bCs/>
          <w:noProof/>
          <w:sz w:val="22"/>
          <w:szCs w:val="22"/>
        </w:rPr>
        <w:t xml:space="preserve"> provide an EBUS (Endobronchial Ultrasound) service? Please specify which site(s) are included.</w:t>
      </w:r>
    </w:p>
    <w:p w14:paraId="3DACECB6" w14:textId="6E4B23BB" w:rsidR="0052562B" w:rsidRPr="0052562B" w:rsidRDefault="0052562B" w:rsidP="0052562B">
      <w:pPr>
        <w:ind w:left="720"/>
        <w:rPr>
          <w:rFonts w:ascii="Verdana" w:hAnsi="Verdana"/>
          <w:noProof/>
          <w:sz w:val="22"/>
          <w:szCs w:val="22"/>
        </w:rPr>
      </w:pPr>
      <w:r w:rsidRPr="0052562B">
        <w:rPr>
          <w:rFonts w:ascii="Verdana" w:hAnsi="Verdana"/>
          <w:noProof/>
          <w:sz w:val="22"/>
          <w:szCs w:val="22"/>
        </w:rPr>
        <w:t>Yes.  Morriston Hospital and Neath Port Talbot Hospital provi</w:t>
      </w:r>
      <w:r w:rsidR="00162D3A">
        <w:rPr>
          <w:rFonts w:ascii="Verdana" w:hAnsi="Verdana"/>
          <w:noProof/>
          <w:sz w:val="22"/>
          <w:szCs w:val="22"/>
        </w:rPr>
        <w:t>d</w:t>
      </w:r>
      <w:r w:rsidRPr="0052562B">
        <w:rPr>
          <w:rFonts w:ascii="Verdana" w:hAnsi="Verdana"/>
          <w:noProof/>
          <w:sz w:val="22"/>
          <w:szCs w:val="22"/>
        </w:rPr>
        <w:t>e an EBUS service.</w:t>
      </w:r>
    </w:p>
    <w:p w14:paraId="3CEBDEB6" w14:textId="77777777" w:rsidR="00E00959" w:rsidRPr="00E00959" w:rsidRDefault="00E00959" w:rsidP="00E00959">
      <w:pPr>
        <w:rPr>
          <w:rFonts w:ascii="Verdana" w:hAnsi="Verdana"/>
          <w:b/>
          <w:bCs/>
          <w:noProof/>
          <w:sz w:val="22"/>
          <w:szCs w:val="22"/>
        </w:rPr>
      </w:pPr>
      <w:r w:rsidRPr="00E00959">
        <w:rPr>
          <w:rFonts w:ascii="Verdana" w:hAnsi="Verdana"/>
          <w:b/>
          <w:bCs/>
          <w:noProof/>
          <w:sz w:val="22"/>
          <w:szCs w:val="22"/>
        </w:rPr>
        <w:t>If so, please specify:</w:t>
      </w:r>
    </w:p>
    <w:p w14:paraId="3FCBB7DF" w14:textId="77777777" w:rsidR="00E00959" w:rsidRDefault="00E00959" w:rsidP="00E00959">
      <w:pPr>
        <w:numPr>
          <w:ilvl w:val="1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00959">
        <w:rPr>
          <w:rFonts w:ascii="Verdana" w:hAnsi="Verdana"/>
          <w:b/>
          <w:bCs/>
          <w:noProof/>
          <w:sz w:val="22"/>
          <w:szCs w:val="22"/>
        </w:rPr>
        <w:t>Please provide the manufacturer and model of the EBUS equipment currently in use.</w:t>
      </w:r>
    </w:p>
    <w:p w14:paraId="385B8DF0" w14:textId="611EC7E4" w:rsidR="0052562B" w:rsidRDefault="0052562B" w:rsidP="0052562B">
      <w:pPr>
        <w:ind w:left="1440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Olympus – ultrasound EU ME2 premier plus with scopes BFUC 260W</w:t>
      </w:r>
    </w:p>
    <w:p w14:paraId="0559B1FE" w14:textId="77777777" w:rsidR="00E00959" w:rsidRDefault="00E00959" w:rsidP="00E00959">
      <w:pPr>
        <w:numPr>
          <w:ilvl w:val="1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00959">
        <w:rPr>
          <w:rFonts w:ascii="Verdana" w:hAnsi="Verdana"/>
          <w:b/>
          <w:bCs/>
          <w:noProof/>
          <w:sz w:val="22"/>
          <w:szCs w:val="22"/>
        </w:rPr>
        <w:t>The number of EBUS procedures performed annually (if available).</w:t>
      </w:r>
    </w:p>
    <w:p w14:paraId="363F7C73" w14:textId="4F0B0855" w:rsidR="0052562B" w:rsidRPr="0052562B" w:rsidRDefault="0052562B" w:rsidP="0052562B">
      <w:pPr>
        <w:ind w:left="1440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70 EBUS procedures were performed between 1</w:t>
      </w:r>
      <w:r w:rsidRPr="0052562B">
        <w:rPr>
          <w:rFonts w:ascii="Verdana" w:hAnsi="Verdana"/>
          <w:noProof/>
          <w:sz w:val="22"/>
          <w:szCs w:val="22"/>
          <w:vertAlign w:val="superscript"/>
        </w:rPr>
        <w:t>st</w:t>
      </w:r>
      <w:r>
        <w:rPr>
          <w:rFonts w:ascii="Verdana" w:hAnsi="Verdana"/>
          <w:noProof/>
          <w:sz w:val="22"/>
          <w:szCs w:val="22"/>
        </w:rPr>
        <w:t xml:space="preserve"> October 2024 and 1</w:t>
      </w:r>
      <w:r w:rsidRPr="0052562B">
        <w:rPr>
          <w:rFonts w:ascii="Verdana" w:hAnsi="Verdana"/>
          <w:noProof/>
          <w:sz w:val="22"/>
          <w:szCs w:val="22"/>
          <w:vertAlign w:val="superscript"/>
        </w:rPr>
        <w:t>st</w:t>
      </w:r>
      <w:r>
        <w:rPr>
          <w:rFonts w:ascii="Verdana" w:hAnsi="Verdana"/>
          <w:noProof/>
          <w:sz w:val="22"/>
          <w:szCs w:val="22"/>
        </w:rPr>
        <w:t xml:space="preserve"> October 2025.</w:t>
      </w:r>
    </w:p>
    <w:p w14:paraId="5D0E17CA" w14:textId="77777777" w:rsidR="00E00959" w:rsidRPr="00E00959" w:rsidRDefault="00E00959" w:rsidP="00E00959">
      <w:pPr>
        <w:rPr>
          <w:rFonts w:ascii="Verdana" w:hAnsi="Verdana"/>
          <w:b/>
          <w:bCs/>
          <w:noProof/>
          <w:sz w:val="22"/>
          <w:szCs w:val="22"/>
        </w:rPr>
      </w:pPr>
    </w:p>
    <w:p w14:paraId="00B39B45" w14:textId="1EDA99DB" w:rsidR="00E00959" w:rsidRDefault="00E00959" w:rsidP="00E00959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E00959">
        <w:rPr>
          <w:rFonts w:ascii="Verdana" w:hAnsi="Verdana"/>
          <w:b/>
          <w:bCs/>
          <w:noProof/>
          <w:sz w:val="22"/>
          <w:szCs w:val="22"/>
        </w:rPr>
        <w:t xml:space="preserve">Do any hospitals within your </w:t>
      </w:r>
      <w:r w:rsidR="0052562B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E00959">
        <w:rPr>
          <w:rFonts w:ascii="Verdana" w:hAnsi="Verdana"/>
          <w:b/>
          <w:bCs/>
          <w:noProof/>
          <w:sz w:val="22"/>
          <w:szCs w:val="22"/>
        </w:rPr>
        <w:t xml:space="preserve"> perform a navigational bronchoscopy service? Please specify which site(s) are included.</w:t>
      </w:r>
    </w:p>
    <w:p w14:paraId="6CA24681" w14:textId="2344FD07" w:rsidR="0052562B" w:rsidRPr="0052562B" w:rsidRDefault="0052562B" w:rsidP="0052562B">
      <w:pPr>
        <w:ind w:left="720"/>
        <w:rPr>
          <w:rFonts w:ascii="Verdana" w:hAnsi="Verdana"/>
          <w:noProof/>
          <w:sz w:val="22"/>
          <w:szCs w:val="22"/>
        </w:rPr>
      </w:pPr>
      <w:r w:rsidRPr="0052562B">
        <w:rPr>
          <w:rFonts w:ascii="Verdana" w:hAnsi="Verdana"/>
          <w:noProof/>
          <w:sz w:val="22"/>
          <w:szCs w:val="22"/>
        </w:rPr>
        <w:t>Yes.  A navigational bronchoscopy service is provided at Morriston Hospital.</w:t>
      </w:r>
    </w:p>
    <w:p w14:paraId="0558555A" w14:textId="77777777" w:rsidR="00E00959" w:rsidRPr="00E00959" w:rsidRDefault="00E00959" w:rsidP="00E00959">
      <w:pPr>
        <w:rPr>
          <w:rFonts w:ascii="Verdana" w:hAnsi="Verdana"/>
          <w:b/>
          <w:bCs/>
          <w:noProof/>
          <w:sz w:val="22"/>
          <w:szCs w:val="22"/>
        </w:rPr>
      </w:pPr>
      <w:r w:rsidRPr="00E00959">
        <w:rPr>
          <w:rFonts w:ascii="Verdana" w:hAnsi="Verdana"/>
          <w:b/>
          <w:bCs/>
          <w:noProof/>
          <w:sz w:val="22"/>
          <w:szCs w:val="22"/>
        </w:rPr>
        <w:t>If so, please specify:</w:t>
      </w:r>
    </w:p>
    <w:p w14:paraId="35FF4655" w14:textId="77777777" w:rsidR="0052562B" w:rsidRDefault="00E00959" w:rsidP="00E00959">
      <w:pPr>
        <w:numPr>
          <w:ilvl w:val="1"/>
          <w:numId w:val="21"/>
        </w:numPr>
        <w:rPr>
          <w:rFonts w:ascii="Verdana" w:hAnsi="Verdana"/>
          <w:b/>
          <w:bCs/>
          <w:noProof/>
          <w:sz w:val="22"/>
          <w:szCs w:val="22"/>
        </w:rPr>
      </w:pPr>
      <w:r w:rsidRPr="00E00959">
        <w:rPr>
          <w:rFonts w:ascii="Verdana" w:hAnsi="Verdana"/>
          <w:b/>
          <w:bCs/>
          <w:noProof/>
          <w:sz w:val="22"/>
          <w:szCs w:val="22"/>
        </w:rPr>
        <w:t>Please provide the manufacturer and of the navigational bronchoscopy equipment currently in use.</w:t>
      </w:r>
      <w:r w:rsidR="0052562B">
        <w:rPr>
          <w:rFonts w:ascii="Verdana" w:hAnsi="Verdana"/>
          <w:b/>
          <w:bCs/>
          <w:noProof/>
          <w:sz w:val="22"/>
          <w:szCs w:val="22"/>
        </w:rPr>
        <w:t xml:space="preserve">  </w:t>
      </w:r>
    </w:p>
    <w:p w14:paraId="28CF026A" w14:textId="263ABA06" w:rsidR="00E00959" w:rsidRPr="00E00959" w:rsidRDefault="0052562B" w:rsidP="0052562B">
      <w:pPr>
        <w:ind w:left="1440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Medtronic Illumisite.</w:t>
      </w:r>
    </w:p>
    <w:p w14:paraId="75970B72" w14:textId="1D39EFAA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 xml:space="preserve">We welcome correspondence in Welsh or English. Welsh language correspondence will </w:t>
    </w:r>
    <w:proofErr w:type="gramStart"/>
    <w:r>
      <w:rPr>
        <w:bCs/>
        <w:color w:val="1F355E"/>
        <w:sz w:val="14"/>
        <w:szCs w:val="14"/>
      </w:rPr>
      <w:t>be replied</w:t>
    </w:r>
    <w:proofErr w:type="gramEnd"/>
    <w:r>
      <w:rPr>
        <w:bCs/>
        <w:color w:val="1F355E"/>
        <w:sz w:val="14"/>
        <w:szCs w:val="14"/>
      </w:rPr>
      <w:t xml:space="preserve">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 xml:space="preserve">We welcome correspondence in Welsh or English. Welsh language correspondence will </w:t>
    </w:r>
    <w:proofErr w:type="gramStart"/>
    <w:r>
      <w:rPr>
        <w:bCs/>
        <w:color w:val="1F355E"/>
        <w:sz w:val="14"/>
        <w:szCs w:val="14"/>
      </w:rPr>
      <w:t>be replied</w:t>
    </w:r>
    <w:proofErr w:type="gramEnd"/>
    <w:r>
      <w:rPr>
        <w:bCs/>
        <w:color w:val="1F355E"/>
        <w:sz w:val="14"/>
        <w:szCs w:val="14"/>
      </w:rPr>
      <w:t xml:space="preserve">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55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56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57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175E56"/>
    <w:multiLevelType w:val="multilevel"/>
    <w:tmpl w:val="9BCC4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3A73C13"/>
    <w:multiLevelType w:val="multilevel"/>
    <w:tmpl w:val="B6B854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9046D78"/>
    <w:multiLevelType w:val="multilevel"/>
    <w:tmpl w:val="B6B854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3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7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5"/>
  </w:num>
  <w:num w:numId="9" w16cid:durableId="687946864">
    <w:abstractNumId w:val="20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2"/>
  </w:num>
  <w:num w:numId="13" w16cid:durableId="200629463">
    <w:abstractNumId w:val="18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1"/>
  </w:num>
  <w:num w:numId="17" w16cid:durableId="1764229674">
    <w:abstractNumId w:val="5"/>
  </w:num>
  <w:num w:numId="18" w16cid:durableId="949163570">
    <w:abstractNumId w:val="2"/>
  </w:num>
  <w:num w:numId="19" w16cid:durableId="7426056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06094443">
    <w:abstractNumId w:val="16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77571560">
    <w:abstractNumId w:val="19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62D3A"/>
    <w:rsid w:val="00185784"/>
    <w:rsid w:val="001B1339"/>
    <w:rsid w:val="001D316C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2562B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8B52D5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BE00D0"/>
    <w:rsid w:val="00C01E62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B45D5"/>
    <w:rsid w:val="00DC0D5A"/>
    <w:rsid w:val="00DC47F3"/>
    <w:rsid w:val="00DC7FA9"/>
    <w:rsid w:val="00DD5E37"/>
    <w:rsid w:val="00DF2EA1"/>
    <w:rsid w:val="00E00959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Revision">
    <w:name w:val="Revision"/>
    <w:hidden/>
    <w:uiPriority w:val="99"/>
    <w:semiHidden/>
    <w:rsid w:val="00162D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77</TotalTime>
  <Pages>1</Pages>
  <Words>164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29</cp:revision>
  <cp:lastPrinted>2019-03-26T11:11:00Z</cp:lastPrinted>
  <dcterms:created xsi:type="dcterms:W3CDTF">2021-09-13T07:38:00Z</dcterms:created>
  <dcterms:modified xsi:type="dcterms:W3CDTF">2025-10-22T11:48:00Z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43a26ab8-d31c-4c6b-a367-46708fe4db9a</vt:lpwstr>
  </property>
</Properties>
</file>