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662C31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42E9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25-J-033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662C31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42E9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25-J-033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BABDBF5" w14:textId="2DEB1117" w:rsidR="00E42E9F" w:rsidRPr="00E42E9F" w:rsidRDefault="00A10460" w:rsidP="00E42E9F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sz w:val="22"/>
        </w:rPr>
        <w:t>You asked</w:t>
      </w:r>
      <w:r w:rsidR="00E42E9F">
        <w:rPr>
          <w:rFonts w:ascii="Verdana" w:hAnsi="Verdana"/>
          <w:b/>
          <w:sz w:val="22"/>
        </w:rPr>
        <w:t xml:space="preserve"> for the </w:t>
      </w:r>
      <w:r w:rsidR="00E42E9F" w:rsidRPr="00E42E9F">
        <w:rPr>
          <w:rFonts w:ascii="Verdana" w:hAnsi="Verdana"/>
          <w:b/>
          <w:bCs/>
          <w:noProof/>
          <w:sz w:val="22"/>
          <w:szCs w:val="22"/>
        </w:rPr>
        <w:t>following information:</w:t>
      </w:r>
    </w:p>
    <w:p w14:paraId="2346C83C" w14:textId="29942FA9" w:rsidR="00E42E9F" w:rsidRDefault="00E42E9F" w:rsidP="00E42E9F">
      <w:pPr>
        <w:rPr>
          <w:rFonts w:ascii="Verdana" w:hAnsi="Verdana"/>
          <w:b/>
          <w:bCs/>
          <w:noProof/>
          <w:sz w:val="22"/>
          <w:szCs w:val="22"/>
        </w:rPr>
      </w:pPr>
      <w:r w:rsidRPr="00E42E9F">
        <w:rPr>
          <w:rFonts w:ascii="Verdana" w:hAnsi="Verdana"/>
          <w:b/>
          <w:bCs/>
          <w:noProof/>
          <w:sz w:val="22"/>
          <w:szCs w:val="22"/>
        </w:rPr>
        <w:t>A doctors/nurses mess is a dedicated area in a hospital or healthcare facility where doctors/nurses can rest, socialise and work during breaks.</w:t>
      </w:r>
    </w:p>
    <w:p w14:paraId="61E020E8" w14:textId="77777777" w:rsidR="00E42E9F" w:rsidRPr="00E42E9F" w:rsidRDefault="00E42E9F" w:rsidP="00E42E9F">
      <w:pPr>
        <w:rPr>
          <w:rFonts w:ascii="Verdana" w:hAnsi="Verdana"/>
          <w:b/>
          <w:bCs/>
          <w:noProof/>
          <w:sz w:val="22"/>
          <w:szCs w:val="22"/>
        </w:rPr>
      </w:pPr>
    </w:p>
    <w:p w14:paraId="772C7323" w14:textId="207146DA" w:rsidR="00E42E9F" w:rsidRPr="00E42E9F" w:rsidRDefault="00E42E9F" w:rsidP="00E42E9F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42E9F">
        <w:rPr>
          <w:rFonts w:ascii="Verdana" w:hAnsi="Verdana"/>
          <w:b/>
          <w:bCs/>
          <w:noProof/>
          <w:sz w:val="22"/>
          <w:szCs w:val="22"/>
        </w:rPr>
        <w:t xml:space="preserve">Contact name for the doctor mess within the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</w:p>
    <w:p w14:paraId="7F4A0577" w14:textId="0B954441" w:rsidR="00E42E9F" w:rsidRPr="00E42E9F" w:rsidRDefault="00E42E9F" w:rsidP="00E42E9F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42E9F">
        <w:rPr>
          <w:rFonts w:ascii="Verdana" w:hAnsi="Verdana"/>
          <w:b/>
          <w:bCs/>
          <w:noProof/>
          <w:sz w:val="22"/>
          <w:szCs w:val="22"/>
        </w:rPr>
        <w:t xml:space="preserve">Contact email for the doctor mess within the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</w:p>
    <w:p w14:paraId="55C09AE5" w14:textId="4D1923E6" w:rsidR="00E42E9F" w:rsidRPr="00E42E9F" w:rsidRDefault="00E42E9F" w:rsidP="00E42E9F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42E9F">
        <w:rPr>
          <w:rFonts w:ascii="Verdana" w:hAnsi="Verdana"/>
          <w:b/>
          <w:bCs/>
          <w:noProof/>
          <w:sz w:val="22"/>
          <w:szCs w:val="22"/>
        </w:rPr>
        <w:t xml:space="preserve">Postal address for the doctors mess within the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</w:p>
    <w:p w14:paraId="5103EC0D" w14:textId="38823818" w:rsidR="00E42E9F" w:rsidRPr="00E42E9F" w:rsidRDefault="00E42E9F" w:rsidP="00E42E9F">
      <w:pPr>
        <w:rPr>
          <w:rFonts w:ascii="Verdana" w:hAnsi="Verdana"/>
          <w:noProof/>
          <w:sz w:val="22"/>
          <w:szCs w:val="22"/>
        </w:rPr>
      </w:pPr>
      <w:r w:rsidRPr="00E42E9F">
        <w:rPr>
          <w:rFonts w:ascii="Verdana" w:hAnsi="Verdana"/>
          <w:noProof/>
          <w:sz w:val="22"/>
          <w:szCs w:val="22"/>
        </w:rPr>
        <w:t>Morriston Hospital have two Mess Presidents at present</w:t>
      </w:r>
      <w:r w:rsidR="00A560A4">
        <w:rPr>
          <w:rFonts w:ascii="Verdana" w:hAnsi="Verdana"/>
          <w:noProof/>
          <w:sz w:val="22"/>
          <w:szCs w:val="22"/>
        </w:rPr>
        <w:t xml:space="preserve"> but the role of Mess President rotates regularly.  The email address is </w:t>
      </w:r>
      <w:hyperlink r:id="rId8" w:history="1">
        <w:r w:rsidR="00A560A4" w:rsidRPr="003B5052">
          <w:rPr>
            <w:rStyle w:val="Hyperlink"/>
            <w:rFonts w:ascii="Verdana" w:hAnsi="Verdana" w:cs="Arial"/>
            <w:noProof/>
            <w:sz w:val="22"/>
            <w:szCs w:val="22"/>
          </w:rPr>
          <w:t>Morristonmess@yahoo.com</w:t>
        </w:r>
      </w:hyperlink>
      <w:r w:rsidR="00A560A4">
        <w:rPr>
          <w:rFonts w:ascii="Verdana" w:hAnsi="Verdana"/>
          <w:noProof/>
          <w:sz w:val="22"/>
          <w:szCs w:val="22"/>
        </w:rPr>
        <w:t xml:space="preserve"> and the </w:t>
      </w:r>
      <w:r w:rsidRPr="00E42E9F">
        <w:rPr>
          <w:rFonts w:ascii="Verdana" w:hAnsi="Verdana"/>
          <w:noProof/>
          <w:sz w:val="22"/>
          <w:szCs w:val="22"/>
        </w:rPr>
        <w:t>postal address is:  Mess President, Doctors’ Mess, Morriston Hospital, Swansea SA6 6NL</w:t>
      </w:r>
    </w:p>
    <w:p w14:paraId="0D4E64FC" w14:textId="58155471" w:rsidR="00E42E9F" w:rsidRDefault="00A560A4" w:rsidP="00E42E9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Singleton Hospital doesn’t currently have a named Mess President but the postal address is Doctor’s Mess, Top Floor, Singleton Hospital, Skeyy Lane, Swansea SA2 8QA</w:t>
      </w:r>
    </w:p>
    <w:p w14:paraId="4A89AD3D" w14:textId="60372A3A" w:rsidR="00A560A4" w:rsidRDefault="00A560A4" w:rsidP="00E42E9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Neath Port Talbot </w:t>
      </w:r>
      <w:r>
        <w:rPr>
          <w:rFonts w:ascii="Verdana" w:hAnsi="Verdana"/>
          <w:noProof/>
          <w:sz w:val="22"/>
          <w:szCs w:val="22"/>
        </w:rPr>
        <w:t>Hospital doesn’t currently have a named Mess President but the postal address is Doctor’s Mess, Top Floor,</w:t>
      </w:r>
      <w:r>
        <w:rPr>
          <w:rFonts w:ascii="Verdana" w:hAnsi="Verdana"/>
          <w:noProof/>
          <w:sz w:val="22"/>
          <w:szCs w:val="22"/>
        </w:rPr>
        <w:t xml:space="preserve"> Neath Port Talbot Hospital, Baglan Way, Port Talbot SA12 7BX</w:t>
      </w:r>
    </w:p>
    <w:p w14:paraId="41B3C297" w14:textId="77777777" w:rsidR="00A560A4" w:rsidRPr="00E42E9F" w:rsidRDefault="00A560A4" w:rsidP="00E42E9F">
      <w:pPr>
        <w:rPr>
          <w:rFonts w:ascii="Verdana" w:hAnsi="Verdana"/>
          <w:noProof/>
          <w:sz w:val="22"/>
          <w:szCs w:val="22"/>
        </w:rPr>
      </w:pPr>
    </w:p>
    <w:p w14:paraId="666F59BC" w14:textId="37DFC59A" w:rsidR="00E42E9F" w:rsidRPr="00E42E9F" w:rsidRDefault="00E42E9F" w:rsidP="00E42E9F">
      <w:pPr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42E9F">
        <w:rPr>
          <w:rFonts w:ascii="Verdana" w:hAnsi="Verdana"/>
          <w:b/>
          <w:bCs/>
          <w:noProof/>
          <w:sz w:val="22"/>
          <w:szCs w:val="22"/>
        </w:rPr>
        <w:t xml:space="preserve">Contact name for the nurses mess within the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</w:p>
    <w:p w14:paraId="58D25E6E" w14:textId="5B017142" w:rsidR="00E42E9F" w:rsidRPr="00E42E9F" w:rsidRDefault="00E42E9F" w:rsidP="00E42E9F">
      <w:pPr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42E9F">
        <w:rPr>
          <w:rFonts w:ascii="Verdana" w:hAnsi="Verdana"/>
          <w:b/>
          <w:bCs/>
          <w:noProof/>
          <w:sz w:val="22"/>
          <w:szCs w:val="22"/>
        </w:rPr>
        <w:t xml:space="preserve">Contact email for the nurses mess within the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</w:p>
    <w:p w14:paraId="197D99B3" w14:textId="28C8E60B" w:rsidR="00E42E9F" w:rsidRPr="00E42E9F" w:rsidRDefault="00E42E9F" w:rsidP="00E42E9F">
      <w:pPr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42E9F">
        <w:rPr>
          <w:rFonts w:ascii="Verdana" w:hAnsi="Verdana"/>
          <w:b/>
          <w:bCs/>
          <w:noProof/>
          <w:sz w:val="22"/>
          <w:szCs w:val="22"/>
        </w:rPr>
        <w:t xml:space="preserve">Postal address for the nurses mess within the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</w:p>
    <w:p w14:paraId="23DF621B" w14:textId="5B811620" w:rsidR="00873328" w:rsidRPr="00E42E9F" w:rsidRDefault="00E42E9F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Swansea Bay University Health Board does not have a dedicated nurses mess.  Nurses are able to rest and socialise in the public restaurant and coffee shop areas.</w:t>
      </w:r>
    </w:p>
    <w:p w14:paraId="305CFC7F" w14:textId="77777777" w:rsidR="00E42E9F" w:rsidRDefault="00E42E9F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624DACFE" w14:textId="77777777" w:rsidR="00A560A4" w:rsidRDefault="00E42E9F" w:rsidP="00A560A4">
      <w:pPr>
        <w:rPr>
          <w:rFonts w:ascii="Verdana" w:hAnsi="Verdana"/>
          <w:noProof/>
          <w:sz w:val="22"/>
          <w:szCs w:val="22"/>
        </w:rPr>
      </w:pPr>
      <w:r w:rsidRPr="00E42E9F">
        <w:rPr>
          <w:rFonts w:ascii="Verdana" w:hAnsi="Verdana"/>
          <w:noProof/>
          <w:sz w:val="22"/>
          <w:szCs w:val="22"/>
        </w:rPr>
        <w:t>Residential accommodation is also available</w:t>
      </w:r>
      <w:r>
        <w:rPr>
          <w:rFonts w:ascii="Verdana" w:hAnsi="Verdana"/>
          <w:noProof/>
          <w:sz w:val="22"/>
          <w:szCs w:val="22"/>
        </w:rPr>
        <w:t xml:space="preserve"> to staff needing to rest overnight or before travelling home</w:t>
      </w:r>
      <w:r w:rsidRPr="00E42E9F">
        <w:rPr>
          <w:rFonts w:ascii="Verdana" w:hAnsi="Verdana"/>
          <w:noProof/>
          <w:sz w:val="22"/>
          <w:szCs w:val="22"/>
        </w:rPr>
        <w:t xml:space="preserve">.  The contact is Joanne Jones.  Joanne’s email address is </w:t>
      </w:r>
      <w:hyperlink r:id="rId9" w:history="1">
        <w:r w:rsidRPr="00E42E9F">
          <w:rPr>
            <w:rStyle w:val="Hyperlink"/>
            <w:rFonts w:ascii="Verdana" w:hAnsi="Verdana" w:cs="Arial"/>
            <w:noProof/>
            <w:sz w:val="22"/>
            <w:szCs w:val="22"/>
          </w:rPr>
          <w:t>Joanne.Jones12@wales.nhs.uk</w:t>
        </w:r>
      </w:hyperlink>
      <w:r w:rsidRPr="00E42E9F">
        <w:rPr>
          <w:rFonts w:ascii="Verdana" w:hAnsi="Verdana"/>
          <w:noProof/>
          <w:sz w:val="22"/>
          <w:szCs w:val="22"/>
        </w:rPr>
        <w:t xml:space="preserve"> and her postal address is Joanne Jones, Head of Support Services, Singleton Hospital, Sketty Lane, Swansea SA2 8QA.</w:t>
      </w:r>
    </w:p>
    <w:p w14:paraId="6644CEA6" w14:textId="0CE5ADEA" w:rsidR="004F001A" w:rsidRPr="00A10460" w:rsidRDefault="00421E7F" w:rsidP="00A560A4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F001A" w:rsidRPr="00A10460" w:rsidSect="005029F2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0" type="#_x0000_t75" style="width:20pt;height:20pt;visibility:visible;mso-wrap-style:square" o:bullet="t">
        <v:imagedata r:id="rId1" o:title=""/>
      </v:shape>
    </w:pict>
  </w:numPicBullet>
  <w:numPicBullet w:numPicBulletId="1">
    <w:pict>
      <v:shape id="_x0000_i109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9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9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71A6CA2"/>
    <w:multiLevelType w:val="multilevel"/>
    <w:tmpl w:val="81E81D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7724F04"/>
    <w:multiLevelType w:val="multilevel"/>
    <w:tmpl w:val="2CEA7F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C32172F"/>
    <w:multiLevelType w:val="hybridMultilevel"/>
    <w:tmpl w:val="2600137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7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20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3"/>
  </w:num>
  <w:num w:numId="13" w16cid:durableId="200629463">
    <w:abstractNumId w:val="18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1205292171">
    <w:abstractNumId w:val="1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 w16cid:durableId="244922078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 w16cid:durableId="15121847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560A4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D47B5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42E9F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E42E9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orristonmess@yahoo.co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Joanne.Jones12@wales.nhs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81</TotalTime>
  <Pages>1</Pages>
  <Words>72</Words>
  <Characters>1692</Characters>
  <Application>Microsoft Office Word</Application>
  <DocSecurity>0</DocSecurity>
  <Lines>211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2025-11-03T10:29:00Z</dcterms:modified>
</cp:coreProperties>
</file>