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A7A495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E5A1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A7A495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E5A1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C120C42" w14:textId="000E04CB" w:rsidR="00BE5A1C" w:rsidRPr="00BE5A1C" w:rsidRDefault="003C75AC" w:rsidP="003C75AC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You clarified on 19</w:t>
      </w:r>
      <w:r w:rsidRPr="003C75AC">
        <w:rPr>
          <w:rFonts w:ascii="Verdana" w:hAnsi="Verdana"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noProof/>
          <w:sz w:val="22"/>
          <w:szCs w:val="22"/>
        </w:rPr>
        <w:t xml:space="preserve"> November 2025 that you only wish to receive information relating to </w:t>
      </w:r>
      <w:r w:rsidR="00BE5A1C">
        <w:rPr>
          <w:rFonts w:ascii="Verdana" w:hAnsi="Verdana"/>
          <w:noProof/>
          <w:sz w:val="22"/>
          <w:szCs w:val="22"/>
        </w:rPr>
        <w:t>standard letters only, sent by 1</w:t>
      </w:r>
      <w:r w:rsidR="00BE5A1C" w:rsidRPr="00BE5A1C">
        <w:rPr>
          <w:rFonts w:ascii="Verdana" w:hAnsi="Verdana"/>
          <w:noProof/>
          <w:sz w:val="22"/>
          <w:szCs w:val="22"/>
          <w:vertAlign w:val="superscript"/>
        </w:rPr>
        <w:t>st</w:t>
      </w:r>
      <w:r w:rsidR="00BE5A1C">
        <w:rPr>
          <w:rFonts w:ascii="Verdana" w:hAnsi="Verdana"/>
          <w:noProof/>
          <w:sz w:val="22"/>
          <w:szCs w:val="22"/>
        </w:rPr>
        <w:t xml:space="preserve"> class, 2</w:t>
      </w:r>
      <w:r w:rsidR="00BE5A1C" w:rsidRPr="00BE5A1C">
        <w:rPr>
          <w:rFonts w:ascii="Verdana" w:hAnsi="Verdana"/>
          <w:noProof/>
          <w:sz w:val="22"/>
          <w:szCs w:val="22"/>
          <w:vertAlign w:val="superscript"/>
        </w:rPr>
        <w:t>nd</w:t>
      </w:r>
      <w:r w:rsidR="00BE5A1C">
        <w:rPr>
          <w:rFonts w:ascii="Verdana" w:hAnsi="Verdana"/>
          <w:noProof/>
          <w:sz w:val="22"/>
          <w:szCs w:val="22"/>
        </w:rPr>
        <w:t xml:space="preserve"> class and </w:t>
      </w:r>
      <w:r>
        <w:rPr>
          <w:rFonts w:ascii="Verdana" w:hAnsi="Verdana"/>
          <w:noProof/>
          <w:sz w:val="22"/>
          <w:szCs w:val="22"/>
        </w:rPr>
        <w:t>recorded/special delivery</w:t>
      </w:r>
      <w:r w:rsidR="00BE5A1C">
        <w:rPr>
          <w:rFonts w:ascii="Verdana" w:hAnsi="Verdana"/>
          <w:noProof/>
          <w:sz w:val="22"/>
          <w:szCs w:val="22"/>
        </w:rPr>
        <w:t xml:space="preserve"> class.</w:t>
      </w:r>
      <w:r w:rsidR="003C67F9">
        <w:rPr>
          <w:rFonts w:ascii="Verdana" w:hAnsi="Verdana"/>
          <w:noProof/>
          <w:sz w:val="22"/>
          <w:szCs w:val="22"/>
        </w:rPr>
        <w:t xml:space="preserve"> The information we have provided below relates to our 3 main hospital sites only.</w:t>
      </w:r>
    </w:p>
    <w:tbl>
      <w:tblPr>
        <w:tblW w:w="9498" w:type="dxa"/>
        <w:tblInd w:w="5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7"/>
        <w:gridCol w:w="8161"/>
      </w:tblGrid>
      <w:tr w:rsidR="00BE5A1C" w:rsidRPr="00BE5A1C" w14:paraId="041FEDA0" w14:textId="77777777" w:rsidTr="00BE5A1C">
        <w:trPr>
          <w:trHeight w:val="2291"/>
        </w:trPr>
        <w:tc>
          <w:tcPr>
            <w:tcW w:w="13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B545D9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1.</w:t>
            </w:r>
          </w:p>
        </w:tc>
        <w:tc>
          <w:tcPr>
            <w:tcW w:w="81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9AAD8" w14:textId="042718A1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How many letters in total were sent by the </w:t>
            </w:r>
            <w:r w:rsidR="0005087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Health Board</w:t>
            </w: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between 1</w:t>
            </w: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  <w:vertAlign w:val="superscript"/>
              </w:rPr>
              <w:t>st</w:t>
            </w: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October 2024 - 30th September 2025? </w:t>
            </w:r>
          </w:p>
          <w:p w14:paraId="57BBDFB5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Of those, how many and what percentage were:</w:t>
            </w:r>
          </w:p>
          <w:p w14:paraId="5D820848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58B09F29" w14:textId="11884BAF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a) Posted locally (i.e. franked and sent out by the post room):</w:t>
            </w: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br/>
            </w:r>
          </w:p>
          <w:p w14:paraId="1BDCE417" w14:textId="77777777" w:rsidR="00653D63" w:rsidRPr="00BE5A1C" w:rsidRDefault="00653D63" w:rsidP="00653D63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Morriston – 761,044</w:t>
            </w:r>
            <w:r>
              <w:rPr>
                <w:rFonts w:ascii="Verdana" w:hAnsi="Verdana"/>
                <w:noProof/>
                <w:sz w:val="22"/>
                <w:szCs w:val="22"/>
              </w:rPr>
              <w:br/>
              <w:t xml:space="preserve">Singleton – </w:t>
            </w:r>
            <w:r w:rsidRPr="00653D63">
              <w:rPr>
                <w:rFonts w:ascii="Verdana" w:hAnsi="Verdana"/>
                <w:noProof/>
                <w:sz w:val="22"/>
                <w:szCs w:val="22"/>
              </w:rPr>
              <w:t>424</w:t>
            </w:r>
            <w:r>
              <w:rPr>
                <w:rFonts w:ascii="Verdana" w:hAnsi="Verdana"/>
                <w:noProof/>
                <w:sz w:val="22"/>
                <w:szCs w:val="22"/>
              </w:rPr>
              <w:t>,</w:t>
            </w:r>
            <w:r w:rsidRPr="00653D63">
              <w:rPr>
                <w:rFonts w:ascii="Verdana" w:hAnsi="Verdana"/>
                <w:noProof/>
                <w:sz w:val="22"/>
                <w:szCs w:val="22"/>
              </w:rPr>
              <w:t>901</w:t>
            </w:r>
            <w:r>
              <w:rPr>
                <w:rFonts w:ascii="Verdana" w:hAnsi="Verdana"/>
                <w:noProof/>
                <w:sz w:val="22"/>
                <w:szCs w:val="22"/>
              </w:rPr>
              <w:br/>
              <w:t xml:space="preserve">Neath Port Talbot – </w:t>
            </w:r>
            <w:r w:rsidRPr="00653D63">
              <w:rPr>
                <w:rFonts w:ascii="Verdana" w:hAnsi="Verdana"/>
                <w:noProof/>
                <w:sz w:val="22"/>
                <w:szCs w:val="22"/>
              </w:rPr>
              <w:t>395</w:t>
            </w:r>
            <w:r>
              <w:rPr>
                <w:rFonts w:ascii="Verdana" w:hAnsi="Verdana"/>
                <w:noProof/>
                <w:sz w:val="22"/>
                <w:szCs w:val="22"/>
              </w:rPr>
              <w:t>,</w:t>
            </w:r>
            <w:r w:rsidRPr="00653D63">
              <w:rPr>
                <w:rFonts w:ascii="Verdana" w:hAnsi="Verdana"/>
                <w:noProof/>
                <w:sz w:val="22"/>
                <w:szCs w:val="22"/>
              </w:rPr>
              <w:t>253</w:t>
            </w:r>
          </w:p>
          <w:p w14:paraId="0AD6CA34" w14:textId="3380246E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br/>
              <w:t>b) Sent via hybrid mail (i.e. posted by your hybrid mail supplier): -</w:t>
            </w:r>
            <w:r w:rsidR="0005087F">
              <w:rPr>
                <w:rFonts w:ascii="Verdana" w:hAnsi="Verdana"/>
                <w:b/>
                <w:bCs/>
                <w:noProof/>
                <w:sz w:val="22"/>
                <w:szCs w:val="22"/>
              </w:rPr>
              <w:br/>
            </w:r>
            <w:r w:rsidR="0005087F" w:rsidRPr="0005087F">
              <w:rPr>
                <w:rFonts w:ascii="Verdana" w:hAnsi="Verdana"/>
                <w:noProof/>
                <w:sz w:val="22"/>
                <w:szCs w:val="22"/>
              </w:rPr>
              <w:t>115,857</w:t>
            </w:r>
          </w:p>
          <w:p w14:paraId="6D17EC5A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49D33321" w14:textId="3FE90BD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c) Sent digitally (i.e. published and read by the recipient via the NHS app)</w:t>
            </w:r>
          </w:p>
          <w:p w14:paraId="465D4B56" w14:textId="36E4A7AF" w:rsidR="00BE5A1C" w:rsidRPr="0005087F" w:rsidRDefault="0005087F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05087F">
              <w:rPr>
                <w:rFonts w:ascii="Verdana" w:hAnsi="Verdana"/>
                <w:noProof/>
                <w:sz w:val="22"/>
                <w:szCs w:val="22"/>
              </w:rPr>
              <w:t>10,773 via the Patient Knows Be</w:t>
            </w:r>
            <w:r>
              <w:rPr>
                <w:rFonts w:ascii="Verdana" w:hAnsi="Verdana"/>
                <w:noProof/>
                <w:sz w:val="22"/>
                <w:szCs w:val="22"/>
              </w:rPr>
              <w:t>s</w:t>
            </w:r>
            <w:r w:rsidRPr="0005087F">
              <w:rPr>
                <w:rFonts w:ascii="Verdana" w:hAnsi="Verdana"/>
                <w:noProof/>
                <w:sz w:val="22"/>
                <w:szCs w:val="22"/>
              </w:rPr>
              <w:t>t portal</w:t>
            </w:r>
            <w:r w:rsidRPr="0005087F">
              <w:rPr>
                <w:rFonts w:ascii="Verdana" w:hAnsi="Verdana"/>
                <w:noProof/>
                <w:sz w:val="22"/>
                <w:szCs w:val="22"/>
              </w:rPr>
              <w:br/>
            </w:r>
          </w:p>
        </w:tc>
      </w:tr>
      <w:tr w:rsidR="00BE5A1C" w:rsidRPr="00BE5A1C" w14:paraId="531DC6B9" w14:textId="77777777" w:rsidTr="00BE5A1C">
        <w:tc>
          <w:tcPr>
            <w:tcW w:w="1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EBBC42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2.</w:t>
            </w:r>
          </w:p>
        </w:tc>
        <w:tc>
          <w:tcPr>
            <w:tcW w:w="8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B30A0" w14:textId="3E701FB0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Of those letters posted locally or sent via hybrid mail between 1st October 2024 - 30th September 2025, how many were sent 1st class? </w:t>
            </w: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br/>
            </w: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br/>
            </w:r>
            <w:r w:rsidR="00933CFA" w:rsidRPr="00933CFA">
              <w:rPr>
                <w:rFonts w:ascii="Verdana" w:hAnsi="Verdana"/>
                <w:noProof/>
                <w:sz w:val="22"/>
                <w:szCs w:val="22"/>
              </w:rPr>
              <w:t>Morriston – 1,319</w:t>
            </w:r>
            <w:r w:rsidR="0005087F">
              <w:rPr>
                <w:rFonts w:ascii="Verdana" w:hAnsi="Verdana"/>
                <w:noProof/>
                <w:sz w:val="22"/>
                <w:szCs w:val="22"/>
              </w:rPr>
              <w:br/>
              <w:t xml:space="preserve">Singleton </w:t>
            </w:r>
            <w:r w:rsidR="00653D63">
              <w:rPr>
                <w:rFonts w:ascii="Verdana" w:hAnsi="Verdana"/>
                <w:noProof/>
                <w:sz w:val="22"/>
                <w:szCs w:val="22"/>
              </w:rPr>
              <w:t>–</w:t>
            </w:r>
            <w:r w:rsidR="0005087F">
              <w:rPr>
                <w:rFonts w:ascii="Verdana" w:hAnsi="Verdana"/>
                <w:noProof/>
                <w:sz w:val="22"/>
                <w:szCs w:val="22"/>
              </w:rPr>
              <w:t xml:space="preserve"> </w:t>
            </w:r>
            <w:r w:rsidR="00653D63" w:rsidRPr="00653D63">
              <w:rPr>
                <w:rFonts w:ascii="Verdana" w:hAnsi="Verdana"/>
                <w:noProof/>
                <w:sz w:val="22"/>
                <w:szCs w:val="22"/>
              </w:rPr>
              <w:t>45</w:t>
            </w:r>
            <w:r w:rsidR="00653D63">
              <w:rPr>
                <w:rFonts w:ascii="Verdana" w:hAnsi="Verdana"/>
                <w:noProof/>
                <w:sz w:val="22"/>
                <w:szCs w:val="22"/>
              </w:rPr>
              <w:t>,</w:t>
            </w:r>
            <w:r w:rsidR="00653D63" w:rsidRPr="00653D63">
              <w:rPr>
                <w:rFonts w:ascii="Verdana" w:hAnsi="Verdana"/>
                <w:noProof/>
                <w:sz w:val="22"/>
                <w:szCs w:val="22"/>
              </w:rPr>
              <w:t>184</w:t>
            </w:r>
            <w:r w:rsidR="0005087F">
              <w:rPr>
                <w:rFonts w:ascii="Verdana" w:hAnsi="Verdana"/>
                <w:noProof/>
                <w:sz w:val="22"/>
                <w:szCs w:val="22"/>
              </w:rPr>
              <w:br/>
              <w:t xml:space="preserve">Neath Port Talbot </w:t>
            </w:r>
            <w:r w:rsidR="00653D63">
              <w:rPr>
                <w:rFonts w:ascii="Verdana" w:hAnsi="Verdana"/>
                <w:noProof/>
                <w:sz w:val="22"/>
                <w:szCs w:val="22"/>
              </w:rPr>
              <w:t xml:space="preserve">– </w:t>
            </w:r>
            <w:r w:rsidR="00653D63" w:rsidRPr="00653D63">
              <w:rPr>
                <w:rFonts w:ascii="Verdana" w:hAnsi="Verdana"/>
                <w:noProof/>
                <w:sz w:val="22"/>
                <w:szCs w:val="22"/>
              </w:rPr>
              <w:t>7</w:t>
            </w:r>
            <w:r w:rsidR="00653D63">
              <w:rPr>
                <w:rFonts w:ascii="Verdana" w:hAnsi="Verdana"/>
                <w:noProof/>
                <w:sz w:val="22"/>
                <w:szCs w:val="22"/>
              </w:rPr>
              <w:t>,</w:t>
            </w:r>
            <w:r w:rsidR="00653D63" w:rsidRPr="00653D63">
              <w:rPr>
                <w:rFonts w:ascii="Verdana" w:hAnsi="Verdana"/>
                <w:noProof/>
                <w:sz w:val="22"/>
                <w:szCs w:val="22"/>
              </w:rPr>
              <w:t>521</w:t>
            </w:r>
          </w:p>
          <w:p w14:paraId="1B578344" w14:textId="77777777" w:rsidR="00933CFA" w:rsidRPr="00BE5A1C" w:rsidRDefault="00933CFA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532EA36A" w14:textId="77777777" w:rsidR="00933CFA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Of those letters posted locally or sent via hybrid mail between 1st October 2024 - 30th September 2025, how many were sent via 2nd class?</w:t>
            </w: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br/>
            </w:r>
          </w:p>
          <w:p w14:paraId="794FF32E" w14:textId="24305132" w:rsidR="00933CFA" w:rsidRDefault="00933CFA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 xml:space="preserve">Morriston – </w:t>
            </w:r>
            <w:r w:rsidRPr="00933CFA">
              <w:rPr>
                <w:rFonts w:ascii="Verdana" w:hAnsi="Verdana"/>
                <w:noProof/>
                <w:sz w:val="22"/>
                <w:szCs w:val="22"/>
              </w:rPr>
              <w:t>5</w:t>
            </w:r>
            <w:r w:rsidR="0005087F">
              <w:rPr>
                <w:rFonts w:ascii="Verdana" w:hAnsi="Verdana"/>
                <w:noProof/>
                <w:sz w:val="22"/>
                <w:szCs w:val="22"/>
              </w:rPr>
              <w:t>0</w:t>
            </w:r>
            <w:r>
              <w:rPr>
                <w:rFonts w:ascii="Verdana" w:hAnsi="Verdana"/>
                <w:noProof/>
                <w:sz w:val="22"/>
                <w:szCs w:val="22"/>
              </w:rPr>
              <w:t xml:space="preserve">  </w:t>
            </w:r>
          </w:p>
          <w:p w14:paraId="6008F7F8" w14:textId="496EC4B4" w:rsidR="00BE5A1C" w:rsidRPr="00BE5A1C" w:rsidRDefault="00933CFA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lastRenderedPageBreak/>
              <w:t>In addition, 759,675 letters were sent from the Morriston Hospital mail room by Business Mail Inland Advanced.</w:t>
            </w:r>
            <w:r w:rsidR="0005087F">
              <w:rPr>
                <w:rFonts w:ascii="Verdana" w:hAnsi="Verdana"/>
                <w:noProof/>
                <w:sz w:val="22"/>
                <w:szCs w:val="22"/>
              </w:rPr>
              <w:br/>
            </w:r>
            <w:r w:rsidR="00BE5A1C" w:rsidRPr="00BE5A1C">
              <w:rPr>
                <w:rFonts w:ascii="Verdana" w:hAnsi="Verdana"/>
                <w:noProof/>
                <w:sz w:val="22"/>
                <w:szCs w:val="22"/>
              </w:rPr>
              <w:br/>
            </w:r>
            <w:r w:rsidR="0005087F">
              <w:rPr>
                <w:rFonts w:ascii="Verdana" w:hAnsi="Verdana"/>
                <w:noProof/>
                <w:sz w:val="22"/>
                <w:szCs w:val="22"/>
              </w:rPr>
              <w:t xml:space="preserve">Singleton </w:t>
            </w:r>
            <w:r w:rsidR="003C67F9">
              <w:rPr>
                <w:rFonts w:ascii="Verdana" w:hAnsi="Verdana"/>
                <w:noProof/>
                <w:sz w:val="22"/>
                <w:szCs w:val="22"/>
              </w:rPr>
              <w:t>–</w:t>
            </w:r>
            <w:r w:rsidR="0005087F">
              <w:rPr>
                <w:rFonts w:ascii="Verdana" w:hAnsi="Verdana"/>
                <w:noProof/>
                <w:sz w:val="22"/>
                <w:szCs w:val="22"/>
              </w:rPr>
              <w:t xml:space="preserve"> </w:t>
            </w:r>
            <w:r w:rsidR="003C67F9" w:rsidRPr="003C67F9">
              <w:rPr>
                <w:rFonts w:ascii="Verdana" w:hAnsi="Verdana"/>
                <w:noProof/>
                <w:sz w:val="22"/>
                <w:szCs w:val="22"/>
              </w:rPr>
              <w:t>376</w:t>
            </w:r>
            <w:r w:rsidR="003C67F9">
              <w:rPr>
                <w:rFonts w:ascii="Verdana" w:hAnsi="Verdana"/>
                <w:noProof/>
                <w:sz w:val="22"/>
                <w:szCs w:val="22"/>
              </w:rPr>
              <w:t>,</w:t>
            </w:r>
            <w:r w:rsidR="003C67F9" w:rsidRPr="003C67F9">
              <w:rPr>
                <w:rFonts w:ascii="Verdana" w:hAnsi="Verdana"/>
                <w:noProof/>
                <w:sz w:val="22"/>
                <w:szCs w:val="22"/>
              </w:rPr>
              <w:t>734</w:t>
            </w:r>
            <w:r w:rsidR="0005087F">
              <w:rPr>
                <w:rFonts w:ascii="Verdana" w:hAnsi="Verdana"/>
                <w:noProof/>
                <w:sz w:val="22"/>
                <w:szCs w:val="22"/>
              </w:rPr>
              <w:br/>
              <w:t xml:space="preserve">Neath Port Talbot </w:t>
            </w:r>
            <w:r w:rsidR="00653D63">
              <w:rPr>
                <w:rFonts w:ascii="Verdana" w:hAnsi="Verdana"/>
                <w:noProof/>
                <w:sz w:val="22"/>
                <w:szCs w:val="22"/>
              </w:rPr>
              <w:t>–</w:t>
            </w:r>
            <w:r w:rsidR="00653D63">
              <w:t xml:space="preserve"> </w:t>
            </w:r>
            <w:r w:rsidR="00653D63" w:rsidRPr="00653D63">
              <w:rPr>
                <w:rFonts w:ascii="Verdana" w:hAnsi="Verdana"/>
                <w:noProof/>
                <w:sz w:val="22"/>
                <w:szCs w:val="22"/>
              </w:rPr>
              <w:t>289</w:t>
            </w:r>
            <w:r w:rsidR="00653D63">
              <w:rPr>
                <w:rFonts w:ascii="Verdana" w:hAnsi="Verdana"/>
                <w:noProof/>
                <w:sz w:val="22"/>
                <w:szCs w:val="22"/>
              </w:rPr>
              <w:t>,</w:t>
            </w:r>
            <w:r w:rsidR="00653D63" w:rsidRPr="00653D63">
              <w:rPr>
                <w:rFonts w:ascii="Verdana" w:hAnsi="Verdana"/>
                <w:noProof/>
                <w:sz w:val="22"/>
                <w:szCs w:val="22"/>
              </w:rPr>
              <w:t>384</w:t>
            </w:r>
          </w:p>
        </w:tc>
      </w:tr>
      <w:tr w:rsidR="00BE5A1C" w:rsidRPr="00BE5A1C" w14:paraId="04ADDBB6" w14:textId="77777777" w:rsidTr="00BE5A1C">
        <w:tc>
          <w:tcPr>
            <w:tcW w:w="1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5D9B0C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lastRenderedPageBreak/>
              <w:t>3.</w:t>
            </w:r>
          </w:p>
        </w:tc>
        <w:tc>
          <w:tcPr>
            <w:tcW w:w="8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11EE27" w14:textId="39518B47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If you use a hybrid mail service: </w:t>
            </w:r>
          </w:p>
          <w:p w14:paraId="570379FE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1CEA435C" w14:textId="77777777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As of September 2025, who is your hybrid mail provider? </w:t>
            </w:r>
          </w:p>
          <w:p w14:paraId="3352B91B" w14:textId="27BF5D38" w:rsidR="00BE5A1C" w:rsidRPr="0005087F" w:rsidRDefault="0005087F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05087F">
              <w:rPr>
                <w:rFonts w:ascii="Verdana" w:hAnsi="Verdana"/>
                <w:noProof/>
                <w:sz w:val="22"/>
                <w:szCs w:val="22"/>
              </w:rPr>
              <w:t>Synertec</w:t>
            </w:r>
            <w:r w:rsidRPr="0005087F">
              <w:rPr>
                <w:rFonts w:ascii="Verdana" w:hAnsi="Verdana"/>
                <w:noProof/>
                <w:sz w:val="22"/>
                <w:szCs w:val="22"/>
              </w:rPr>
              <w:br/>
            </w:r>
          </w:p>
          <w:p w14:paraId="6226D731" w14:textId="77777777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Which frameworks do you use to tender for hybrid mail?</w:t>
            </w:r>
          </w:p>
          <w:p w14:paraId="57116C83" w14:textId="3EC3845D" w:rsidR="00BE5A1C" w:rsidRPr="0005087F" w:rsidRDefault="0005087F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05087F">
              <w:rPr>
                <w:rFonts w:ascii="Verdana" w:hAnsi="Verdana"/>
                <w:noProof/>
                <w:sz w:val="22"/>
                <w:szCs w:val="22"/>
              </w:rPr>
              <w:t>Patient/citizen communication and engagement solutions framework</w:t>
            </w:r>
            <w:r w:rsidRPr="0005087F">
              <w:rPr>
                <w:rFonts w:ascii="Verdana" w:hAnsi="Verdana"/>
                <w:noProof/>
                <w:sz w:val="22"/>
                <w:szCs w:val="22"/>
              </w:rPr>
              <w:br/>
            </w:r>
          </w:p>
          <w:p w14:paraId="071A6A8A" w14:textId="77777777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What date was the agreement signed?</w:t>
            </w:r>
          </w:p>
          <w:p w14:paraId="1608C376" w14:textId="37243CF6" w:rsidR="00BE5A1C" w:rsidRPr="0005087F" w:rsidRDefault="0005087F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05087F">
              <w:rPr>
                <w:rFonts w:ascii="Verdana" w:hAnsi="Verdana"/>
                <w:noProof/>
                <w:sz w:val="22"/>
                <w:szCs w:val="22"/>
              </w:rPr>
              <w:t>28th November 2025</w:t>
            </w:r>
            <w:r w:rsidRPr="0005087F">
              <w:rPr>
                <w:rFonts w:ascii="Verdana" w:hAnsi="Verdana"/>
                <w:noProof/>
                <w:sz w:val="22"/>
                <w:szCs w:val="22"/>
              </w:rPr>
              <w:br/>
            </w:r>
          </w:p>
          <w:p w14:paraId="1B75EDA7" w14:textId="4F4B0A5C" w:rsidR="00BE5A1C" w:rsidRPr="0005087F" w:rsidRDefault="00BE5A1C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When does the contract expire?</w:t>
            </w:r>
            <w:r w:rsidR="0005087F">
              <w:rPr>
                <w:rFonts w:ascii="Verdana" w:hAnsi="Verdana"/>
                <w:b/>
                <w:bCs/>
                <w:noProof/>
                <w:sz w:val="22"/>
                <w:szCs w:val="22"/>
              </w:rPr>
              <w:br/>
            </w:r>
            <w:r w:rsidR="0005087F" w:rsidRPr="0005087F">
              <w:rPr>
                <w:rFonts w:ascii="Verdana" w:hAnsi="Verdana"/>
                <w:noProof/>
                <w:sz w:val="22"/>
                <w:szCs w:val="22"/>
              </w:rPr>
              <w:t>30th November 2027</w:t>
            </w:r>
          </w:p>
          <w:p w14:paraId="162AD804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</w:tr>
      <w:tr w:rsidR="00BE5A1C" w:rsidRPr="00BE5A1C" w14:paraId="2A433E1D" w14:textId="77777777" w:rsidTr="00BE5A1C">
        <w:tc>
          <w:tcPr>
            <w:tcW w:w="1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D288D2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4</w:t>
            </w:r>
          </w:p>
        </w:tc>
        <w:tc>
          <w:tcPr>
            <w:tcW w:w="8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D7A080" w14:textId="693F53DE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If you use a patient portal for some or all of your patient communications: </w:t>
            </w:r>
          </w:p>
          <w:p w14:paraId="23D4F844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123541E5" w14:textId="77777777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As of September 2025, who is your patient portal or NHS app supplier: </w:t>
            </w:r>
          </w:p>
          <w:p w14:paraId="3E6E582B" w14:textId="215583F5" w:rsidR="00BE5A1C" w:rsidRPr="0005087F" w:rsidRDefault="0005087F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05087F">
              <w:rPr>
                <w:rFonts w:ascii="Verdana" w:hAnsi="Verdana"/>
                <w:noProof/>
                <w:sz w:val="22"/>
                <w:szCs w:val="22"/>
              </w:rPr>
              <w:t>Patient Knows Best</w:t>
            </w:r>
            <w:r w:rsidRPr="0005087F">
              <w:rPr>
                <w:rFonts w:ascii="Verdana" w:hAnsi="Verdana"/>
                <w:noProof/>
                <w:sz w:val="22"/>
                <w:szCs w:val="22"/>
              </w:rPr>
              <w:br/>
            </w:r>
          </w:p>
          <w:p w14:paraId="100D80E7" w14:textId="4EED285F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i/>
                <w:i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What month and year did your patient portal or NHS app go live for online communications:</w:t>
            </w: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</w:t>
            </w:r>
            <w:r w:rsidRPr="00BE5A1C">
              <w:rPr>
                <w:rFonts w:ascii="Verdana" w:hAnsi="Verdana"/>
                <w:b/>
                <w:bCs/>
                <w:i/>
                <w:iCs/>
                <w:noProof/>
                <w:sz w:val="22"/>
                <w:szCs w:val="22"/>
              </w:rPr>
              <w:t>Month  /  Year</w:t>
            </w:r>
          </w:p>
          <w:p w14:paraId="3F3DD95A" w14:textId="7E994855" w:rsidR="00BE5A1C" w:rsidRPr="0005087F" w:rsidRDefault="0005087F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05087F">
              <w:rPr>
                <w:rFonts w:ascii="Verdana" w:hAnsi="Verdana"/>
                <w:noProof/>
                <w:sz w:val="22"/>
                <w:szCs w:val="22"/>
              </w:rPr>
              <w:t>July 2018 - pilot</w:t>
            </w:r>
            <w:r w:rsidRPr="0005087F">
              <w:rPr>
                <w:rFonts w:ascii="Verdana" w:hAnsi="Verdana"/>
                <w:noProof/>
                <w:sz w:val="22"/>
                <w:szCs w:val="22"/>
              </w:rPr>
              <w:br/>
            </w:r>
          </w:p>
          <w:p w14:paraId="7116D271" w14:textId="62E30188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As of September 2025, what is the total number of patients registered to receive online communications via your patient portal or NHS app: </w:t>
            </w:r>
            <w:r w:rsidR="0005087F">
              <w:rPr>
                <w:rFonts w:ascii="Verdana" w:hAnsi="Verdana"/>
                <w:b/>
                <w:bCs/>
                <w:noProof/>
                <w:sz w:val="22"/>
                <w:szCs w:val="22"/>
              </w:rPr>
              <w:br/>
            </w:r>
            <w:r w:rsidR="0005087F">
              <w:rPr>
                <w:rFonts w:ascii="Verdana" w:hAnsi="Verdana"/>
                <w:noProof/>
                <w:sz w:val="22"/>
                <w:szCs w:val="22"/>
              </w:rPr>
              <w:t xml:space="preserve">As at </w:t>
            </w:r>
            <w:r w:rsidR="0005087F" w:rsidRPr="0005087F">
              <w:rPr>
                <w:rFonts w:ascii="Verdana" w:hAnsi="Verdana"/>
                <w:noProof/>
                <w:sz w:val="22"/>
                <w:szCs w:val="22"/>
              </w:rPr>
              <w:t>December 2025 - 38,108 users registered with Patient Knows Best</w:t>
            </w:r>
          </w:p>
          <w:p w14:paraId="13941F8E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348B50A5" w14:textId="186E3842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What percentage of letters submitted to your hybrid mail provider were first passed into the NHS app (i.e. the letter was not read in the app by the intended recipient): %</w:t>
            </w:r>
            <w:r w:rsidR="0005087F">
              <w:rPr>
                <w:rFonts w:ascii="Verdana" w:hAnsi="Verdana"/>
                <w:b/>
                <w:bCs/>
                <w:noProof/>
                <w:sz w:val="22"/>
                <w:szCs w:val="22"/>
              </w:rPr>
              <w:br/>
            </w:r>
            <w:r w:rsidR="0005087F" w:rsidRPr="0005087F">
              <w:rPr>
                <w:rFonts w:ascii="Verdana" w:hAnsi="Verdana"/>
                <w:noProof/>
                <w:sz w:val="22"/>
                <w:szCs w:val="22"/>
              </w:rPr>
              <w:t>23% of letters are not read within 48 hrs and are therefore printed by Synertec</w:t>
            </w:r>
          </w:p>
          <w:p w14:paraId="5FA19D69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3E7FA433" w14:textId="42C814AE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i/>
                <w:i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Does your hybrid mail supplier charge you for passing letters into your NHS app: </w:t>
            </w:r>
            <w:r w:rsidRPr="00BE5A1C">
              <w:rPr>
                <w:rFonts w:ascii="Verdana" w:hAnsi="Verdana"/>
                <w:b/>
                <w:bCs/>
                <w:i/>
                <w:iCs/>
                <w:noProof/>
                <w:sz w:val="22"/>
                <w:szCs w:val="22"/>
              </w:rPr>
              <w:t>Yes / No</w:t>
            </w:r>
          </w:p>
          <w:p w14:paraId="5375B7CA" w14:textId="38B458FD" w:rsidR="00BE5A1C" w:rsidRPr="0005087F" w:rsidRDefault="0005087F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05087F">
              <w:rPr>
                <w:rFonts w:ascii="Verdana" w:hAnsi="Verdana"/>
                <w:noProof/>
                <w:sz w:val="22"/>
                <w:szCs w:val="22"/>
              </w:rPr>
              <w:t>Yes – we are charged for uploading to P</w:t>
            </w:r>
            <w:r>
              <w:rPr>
                <w:rFonts w:ascii="Verdana" w:hAnsi="Verdana"/>
                <w:noProof/>
                <w:sz w:val="22"/>
                <w:szCs w:val="22"/>
              </w:rPr>
              <w:t>atient Knows Best</w:t>
            </w:r>
            <w:r w:rsidRPr="0005087F">
              <w:rPr>
                <w:rFonts w:ascii="Verdana" w:hAnsi="Verdana"/>
                <w:noProof/>
                <w:sz w:val="22"/>
                <w:szCs w:val="22"/>
              </w:rPr>
              <w:t>, not for uploading to the NHS App.  PKB integrates with the NHS App</w:t>
            </w:r>
            <w:r w:rsidRPr="0005087F">
              <w:rPr>
                <w:rFonts w:ascii="Verdana" w:hAnsi="Verdana"/>
                <w:noProof/>
                <w:sz w:val="22"/>
                <w:szCs w:val="22"/>
              </w:rPr>
              <w:br/>
            </w:r>
          </w:p>
          <w:p w14:paraId="41CB0D45" w14:textId="5458BF79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bookmarkStart w:id="0" w:name="_Hlk216692577"/>
            <w:r w:rsidRPr="005A2AA9">
              <w:rPr>
                <w:rFonts w:ascii="Verdana" w:hAnsi="Verdana"/>
                <w:b/>
                <w:bCs/>
                <w:noProof/>
                <w:sz w:val="22"/>
                <w:szCs w:val="22"/>
              </w:rPr>
              <w:lastRenderedPageBreak/>
              <w:t>What were the total number of letters sent and read by patients via your patient portal or NHS app between 1</w:t>
            </w:r>
            <w:r w:rsidRPr="005A2AA9">
              <w:rPr>
                <w:rFonts w:ascii="Verdana" w:hAnsi="Verdana"/>
                <w:b/>
                <w:bCs/>
                <w:noProof/>
                <w:sz w:val="22"/>
                <w:szCs w:val="22"/>
                <w:vertAlign w:val="superscript"/>
              </w:rPr>
              <w:t>st</w:t>
            </w:r>
            <w:r w:rsidRPr="005A2AA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October 2024 - 30</w:t>
            </w:r>
            <w:r w:rsidRPr="005A2AA9">
              <w:rPr>
                <w:rFonts w:ascii="Verdana" w:hAnsi="Verdana"/>
                <w:b/>
                <w:bCs/>
                <w:noProof/>
                <w:sz w:val="22"/>
                <w:szCs w:val="22"/>
                <w:vertAlign w:val="superscript"/>
              </w:rPr>
              <w:t>th</w:t>
            </w:r>
            <w:r w:rsidRPr="005A2AA9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September 2025 (i.e. read online)</w:t>
            </w:r>
          </w:p>
          <w:p w14:paraId="4F7C1CFA" w14:textId="2E81C973" w:rsidR="005A2AA9" w:rsidRDefault="005A2AA9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I can confirm that from Patient Portal:</w:t>
            </w:r>
          </w:p>
          <w:p w14:paraId="36963490" w14:textId="0F74A35A" w:rsidR="005A2AA9" w:rsidRDefault="005A2AA9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Appointment letters sent: 12,334</w:t>
            </w:r>
          </w:p>
          <w:p w14:paraId="31296D48" w14:textId="4725C7F4" w:rsidR="005A2AA9" w:rsidRDefault="005A2AA9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Appointment letters read: 10,661</w:t>
            </w:r>
          </w:p>
          <w:p w14:paraId="31A7BFE9" w14:textId="1978CCCB" w:rsidR="005A2AA9" w:rsidRDefault="005A2AA9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Clinic letters sent: 28,198</w:t>
            </w:r>
          </w:p>
          <w:p w14:paraId="44157CA3" w14:textId="1CC14FC9" w:rsidR="005A2AA9" w:rsidRPr="005A2AA9" w:rsidRDefault="005A2AA9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>
              <w:rPr>
                <w:rFonts w:ascii="Verdana" w:hAnsi="Verdana"/>
                <w:noProof/>
                <w:sz w:val="22"/>
                <w:szCs w:val="22"/>
              </w:rPr>
              <w:t>Clinic letters read: 24,170</w:t>
            </w:r>
          </w:p>
          <w:bookmarkEnd w:id="0"/>
          <w:p w14:paraId="25C8FA9E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</w:tr>
      <w:tr w:rsidR="00BE5A1C" w:rsidRPr="00BE5A1C" w14:paraId="5FF6A39D" w14:textId="77777777" w:rsidTr="00BE5A1C">
        <w:tc>
          <w:tcPr>
            <w:tcW w:w="1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B2B9A5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lastRenderedPageBreak/>
              <w:t>5.</w:t>
            </w:r>
          </w:p>
        </w:tc>
        <w:tc>
          <w:tcPr>
            <w:tcW w:w="8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88EA5A" w14:textId="7B32A983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As of 2025, who manages digital transformation initiatives? </w:t>
            </w:r>
          </w:p>
          <w:p w14:paraId="059CF553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06933878" w14:textId="7C2B9DB3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Name: </w:t>
            </w:r>
            <w:r w:rsidR="0005087F" w:rsidRPr="0005087F">
              <w:rPr>
                <w:rFonts w:ascii="Verdana" w:hAnsi="Verdana"/>
                <w:noProof/>
                <w:sz w:val="22"/>
                <w:szCs w:val="22"/>
              </w:rPr>
              <w:t>Deirdre Roberts</w:t>
            </w:r>
            <w:r w:rsidR="0005087F">
              <w:rPr>
                <w:rFonts w:ascii="Verdana" w:hAnsi="Verdana"/>
                <w:noProof/>
                <w:sz w:val="22"/>
                <w:szCs w:val="22"/>
              </w:rPr>
              <w:t xml:space="preserve">, </w:t>
            </w:r>
            <w:r w:rsidR="0005087F" w:rsidRPr="0005087F">
              <w:rPr>
                <w:rFonts w:ascii="Verdana" w:hAnsi="Verdana"/>
                <w:noProof/>
                <w:sz w:val="22"/>
                <w:szCs w:val="22"/>
              </w:rPr>
              <w:t>Assistant Director of Digital Transformation</w:t>
            </w:r>
          </w:p>
          <w:p w14:paraId="58EA08CB" w14:textId="3577539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Phone: </w:t>
            </w:r>
            <w:r w:rsidR="0005087F" w:rsidRPr="0005087F"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  <w:p w14:paraId="25602C3D" w14:textId="52199944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Email Address:</w:t>
            </w:r>
            <w:r w:rsidR="0005087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</w:t>
            </w:r>
            <w:hyperlink r:id="rId8" w:history="1">
              <w:r w:rsidR="0005087F" w:rsidRPr="008803A9">
                <w:rPr>
                  <w:rStyle w:val="Hyperlink"/>
                  <w:rFonts w:ascii="Verdana" w:hAnsi="Verdana" w:cs="Arial"/>
                  <w:noProof/>
                  <w:sz w:val="22"/>
                  <w:szCs w:val="22"/>
                </w:rPr>
                <w:t>Deirdre.roberts@wales.nhs.uk</w:t>
              </w:r>
            </w:hyperlink>
            <w:r w:rsidR="0005087F">
              <w:rPr>
                <w:rFonts w:ascii="Verdana" w:hAnsi="Verdana"/>
                <w:noProof/>
                <w:sz w:val="22"/>
                <w:szCs w:val="22"/>
              </w:rPr>
              <w:t xml:space="preserve"> </w:t>
            </w:r>
          </w:p>
          <w:p w14:paraId="758DE77D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</w:tr>
      <w:tr w:rsidR="00BE5A1C" w:rsidRPr="00BE5A1C" w14:paraId="1176730B" w14:textId="77777777" w:rsidTr="00BE5A1C">
        <w:tc>
          <w:tcPr>
            <w:tcW w:w="1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EFABF5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6.</w:t>
            </w:r>
          </w:p>
        </w:tc>
        <w:tc>
          <w:tcPr>
            <w:tcW w:w="8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A49B63" w14:textId="77777777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bookmarkStart w:id="1" w:name="_Hlk216178832"/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As of 2025, who is your print room manager / manager of mailing operations?</w:t>
            </w:r>
          </w:p>
          <w:p w14:paraId="4481900C" w14:textId="77777777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1AE6F957" w14:textId="622BA2F2" w:rsidR="00933CFA" w:rsidRPr="00BE5A1C" w:rsidRDefault="00933CFA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Morriston Hospital</w:t>
            </w:r>
          </w:p>
          <w:p w14:paraId="01EA0673" w14:textId="2A5F7A56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Name:</w:t>
            </w:r>
            <w:r w:rsidR="00933CFA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</w:t>
            </w:r>
            <w:r w:rsidR="00933CFA" w:rsidRPr="00933CFA">
              <w:rPr>
                <w:rFonts w:ascii="Verdana" w:hAnsi="Verdana"/>
                <w:noProof/>
                <w:sz w:val="22"/>
                <w:szCs w:val="22"/>
              </w:rPr>
              <w:t>Angela Shannon</w:t>
            </w:r>
          </w:p>
          <w:p w14:paraId="0A062965" w14:textId="426DD38E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Phone: </w:t>
            </w:r>
            <w:r w:rsidR="00933CFA" w:rsidRPr="00933CFA">
              <w:rPr>
                <w:rFonts w:ascii="Verdana" w:hAnsi="Verdana"/>
                <w:noProof/>
                <w:sz w:val="22"/>
                <w:szCs w:val="22"/>
              </w:rPr>
              <w:t>01792 703328</w:t>
            </w:r>
          </w:p>
          <w:p w14:paraId="296EC357" w14:textId="2BD794BE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Email Address:</w:t>
            </w:r>
            <w:r w:rsidR="00933CFA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</w:t>
            </w:r>
            <w:hyperlink r:id="rId9" w:history="1">
              <w:r w:rsidR="00933CFA" w:rsidRPr="00933CFA">
                <w:rPr>
                  <w:rStyle w:val="Hyperlink"/>
                  <w:rFonts w:ascii="Verdana" w:hAnsi="Verdana" w:cs="Arial"/>
                  <w:noProof/>
                  <w:sz w:val="22"/>
                  <w:szCs w:val="22"/>
                </w:rPr>
                <w:t>angela.shannon2@wales.nhs.uk</w:t>
              </w:r>
            </w:hyperlink>
            <w:r w:rsidR="00933CFA" w:rsidRPr="00933CFA">
              <w:rPr>
                <w:rFonts w:ascii="Verdana" w:hAnsi="Verdana"/>
                <w:noProof/>
                <w:sz w:val="22"/>
                <w:szCs w:val="22"/>
              </w:rPr>
              <w:t xml:space="preserve"> </w:t>
            </w:r>
          </w:p>
          <w:p w14:paraId="533DB128" w14:textId="77777777" w:rsidR="0005087F" w:rsidRDefault="0005087F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5124D439" w14:textId="079709DA" w:rsidR="0005087F" w:rsidRPr="00BE5A1C" w:rsidRDefault="0005087F" w:rsidP="0005087F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Singleton Hospital</w:t>
            </w:r>
          </w:p>
          <w:p w14:paraId="4CEB2E20" w14:textId="77777777" w:rsidR="005A3A9B" w:rsidRPr="005A3A9B" w:rsidRDefault="005A3A9B" w:rsidP="005A3A9B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5A3A9B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Name: </w:t>
            </w:r>
            <w:r w:rsidRPr="005A3A9B">
              <w:rPr>
                <w:rFonts w:ascii="Verdana" w:hAnsi="Verdana"/>
                <w:noProof/>
                <w:sz w:val="22"/>
                <w:szCs w:val="22"/>
              </w:rPr>
              <w:t>Sara Ivey</w:t>
            </w:r>
            <w:r w:rsidRPr="005A3A9B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</w:t>
            </w:r>
          </w:p>
          <w:p w14:paraId="755555FE" w14:textId="1F63966D" w:rsidR="005A3A9B" w:rsidRPr="005A3A9B" w:rsidRDefault="005A3A9B" w:rsidP="005A3A9B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5A3A9B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Phone: </w:t>
            </w:r>
            <w:r w:rsidRPr="005A3A9B">
              <w:rPr>
                <w:rFonts w:ascii="Verdana" w:hAnsi="Verdana"/>
                <w:noProof/>
                <w:sz w:val="22"/>
                <w:szCs w:val="22"/>
              </w:rPr>
              <w:t xml:space="preserve">01792 205666 </w:t>
            </w:r>
          </w:p>
          <w:p w14:paraId="1F00E547" w14:textId="0C8C5958" w:rsidR="0005087F" w:rsidRDefault="005A3A9B" w:rsidP="005A3A9B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5A3A9B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Email Address: </w:t>
            </w:r>
            <w:hyperlink r:id="rId10" w:history="1">
              <w:r w:rsidRPr="005A3A9B">
                <w:rPr>
                  <w:rStyle w:val="Hyperlink"/>
                  <w:rFonts w:ascii="Verdana" w:hAnsi="Verdana" w:cs="Arial"/>
                  <w:noProof/>
                  <w:sz w:val="22"/>
                  <w:szCs w:val="22"/>
                </w:rPr>
                <w:t>catherine.s.ivey@wales.nhs.uk</w:t>
              </w:r>
            </w:hyperlink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br/>
            </w:r>
          </w:p>
          <w:p w14:paraId="68B110FD" w14:textId="091948EB" w:rsidR="0005087F" w:rsidRPr="00BE5A1C" w:rsidRDefault="00D41702" w:rsidP="0005087F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Neath Port Talbot</w:t>
            </w:r>
            <w:r w:rsidR="0005087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Hospital</w:t>
            </w:r>
          </w:p>
          <w:p w14:paraId="6BE5A102" w14:textId="3CDE0D82" w:rsidR="0005087F" w:rsidRPr="00BE5A1C" w:rsidRDefault="0005087F" w:rsidP="0005087F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Name:</w:t>
            </w: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</w:t>
            </w:r>
            <w:r w:rsidR="005C5E73">
              <w:rPr>
                <w:rFonts w:ascii="Verdana" w:hAnsi="Verdana"/>
                <w:noProof/>
                <w:sz w:val="22"/>
                <w:szCs w:val="22"/>
              </w:rPr>
              <w:t>Andrea Lewis</w:t>
            </w:r>
          </w:p>
          <w:p w14:paraId="635EC788" w14:textId="493B7056" w:rsidR="0005087F" w:rsidRPr="005C5E73" w:rsidRDefault="0005087F" w:rsidP="0005087F">
            <w:pPr>
              <w:spacing w:before="0" w:after="0"/>
              <w:ind w:left="0" w:right="0"/>
              <w:rPr>
                <w:rFonts w:ascii="Verdana" w:hAnsi="Verdana"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Phone: </w:t>
            </w:r>
            <w:r w:rsidR="005C5E73" w:rsidRPr="005C5E73">
              <w:rPr>
                <w:rFonts w:ascii="Verdana" w:hAnsi="Verdana"/>
                <w:noProof/>
                <w:sz w:val="22"/>
                <w:szCs w:val="22"/>
              </w:rPr>
              <w:t>01639 862000</w:t>
            </w:r>
          </w:p>
          <w:p w14:paraId="46198559" w14:textId="788B7BF8" w:rsidR="0005087F" w:rsidRPr="00BE5A1C" w:rsidRDefault="0005087F" w:rsidP="0005087F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Email Address:</w:t>
            </w:r>
            <w:r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</w:t>
            </w:r>
            <w:hyperlink r:id="rId11" w:history="1">
              <w:r w:rsidR="005C5E73" w:rsidRPr="00AE5FB2">
                <w:rPr>
                  <w:rStyle w:val="Hyperlink"/>
                  <w:rFonts w:ascii="Verdana" w:hAnsi="Verdana" w:cs="Arial"/>
                  <w:noProof/>
                  <w:sz w:val="22"/>
                  <w:szCs w:val="22"/>
                </w:rPr>
                <w:t>andrea.lewis@wales.nhs.uk</w:t>
              </w:r>
            </w:hyperlink>
            <w:r w:rsidR="005C5E73">
              <w:rPr>
                <w:rFonts w:ascii="Verdana" w:hAnsi="Verdana"/>
                <w:noProof/>
                <w:sz w:val="22"/>
                <w:szCs w:val="22"/>
              </w:rPr>
              <w:t xml:space="preserve"> </w:t>
            </w:r>
          </w:p>
          <w:bookmarkEnd w:id="1"/>
          <w:p w14:paraId="45910D1E" w14:textId="77777777" w:rsidR="0005087F" w:rsidRPr="00BE5A1C" w:rsidRDefault="0005087F" w:rsidP="0005087F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19489B31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</w:tr>
      <w:tr w:rsidR="00BE5A1C" w:rsidRPr="00BE5A1C" w14:paraId="419B085F" w14:textId="77777777" w:rsidTr="00BE5A1C">
        <w:tc>
          <w:tcPr>
            <w:tcW w:w="13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282CBA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7.</w:t>
            </w:r>
          </w:p>
        </w:tc>
        <w:tc>
          <w:tcPr>
            <w:tcW w:w="81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88E7D" w14:textId="77777777" w:rsid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As of 2025, who manages procurement for print and post solutions?</w:t>
            </w:r>
          </w:p>
          <w:p w14:paraId="7AE72D49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  <w:p w14:paraId="628F0200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Name: </w:t>
            </w:r>
            <w:r w:rsidRPr="0005087F">
              <w:rPr>
                <w:rFonts w:ascii="Verdana" w:hAnsi="Verdana"/>
                <w:noProof/>
                <w:sz w:val="22"/>
                <w:szCs w:val="22"/>
              </w:rPr>
              <w:t>Keir Warner, Head of Procurement</w:t>
            </w:r>
          </w:p>
          <w:p w14:paraId="234C9F1E" w14:textId="32787303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Phone:</w:t>
            </w:r>
            <w:r w:rsidR="0005087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</w:t>
            </w:r>
            <w:r w:rsidR="0005087F" w:rsidRPr="0005087F">
              <w:rPr>
                <w:rFonts w:ascii="Verdana" w:hAnsi="Verdana"/>
                <w:noProof/>
                <w:sz w:val="22"/>
                <w:szCs w:val="22"/>
              </w:rPr>
              <w:t>n/a</w:t>
            </w:r>
          </w:p>
          <w:p w14:paraId="4D810D47" w14:textId="629939B5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BE5A1C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Email Address:</w:t>
            </w:r>
            <w:r w:rsidR="0005087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</w:t>
            </w:r>
            <w:hyperlink r:id="rId12" w:history="1">
              <w:r w:rsidR="0005087F" w:rsidRPr="0005087F">
                <w:rPr>
                  <w:rStyle w:val="Hyperlink"/>
                  <w:rFonts w:ascii="Verdana" w:hAnsi="Verdana" w:cs="Arial"/>
                  <w:noProof/>
                  <w:sz w:val="22"/>
                  <w:szCs w:val="22"/>
                </w:rPr>
                <w:t>keir.warner@wales.nhs.uk</w:t>
              </w:r>
            </w:hyperlink>
            <w:r w:rsidR="0005087F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 </w:t>
            </w:r>
          </w:p>
          <w:p w14:paraId="6AE72C4A" w14:textId="77777777" w:rsidR="00BE5A1C" w:rsidRPr="00BE5A1C" w:rsidRDefault="00BE5A1C" w:rsidP="00BE5A1C">
            <w:pPr>
              <w:spacing w:before="0" w:after="0"/>
              <w:ind w:left="0" w:righ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</w:p>
        </w:tc>
      </w:tr>
    </w:tbl>
    <w:p w14:paraId="2178A95B" w14:textId="4156F1BB" w:rsidR="00873328" w:rsidRPr="00BE5A1C" w:rsidRDefault="00873328" w:rsidP="00BE5A1C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70E61E" w14:textId="77777777" w:rsidR="008E074B" w:rsidRDefault="008E074B" w:rsidP="007D6A3E">
      <w:pPr>
        <w:spacing w:before="0" w:after="0" w:line="240" w:lineRule="auto"/>
      </w:pPr>
      <w:r>
        <w:separator/>
      </w:r>
    </w:p>
  </w:endnote>
  <w:endnote w:type="continuationSeparator" w:id="0">
    <w:p w14:paraId="6E073D31" w14:textId="77777777" w:rsidR="008E074B" w:rsidRDefault="008E074B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55FDFE" w14:textId="77777777" w:rsidR="008E074B" w:rsidRDefault="008E074B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B139219" w14:textId="77777777" w:rsidR="008E074B" w:rsidRDefault="008E074B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2E6264D"/>
    <w:multiLevelType w:val="hybridMultilevel"/>
    <w:tmpl w:val="2C4E2A66"/>
    <w:lvl w:ilvl="0" w:tplc="0A3C0E0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5847950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05AA"/>
    <w:rsid w:val="00040038"/>
    <w:rsid w:val="0005087F"/>
    <w:rsid w:val="00095DF5"/>
    <w:rsid w:val="000A785B"/>
    <w:rsid w:val="000C00ED"/>
    <w:rsid w:val="000F6539"/>
    <w:rsid w:val="00111757"/>
    <w:rsid w:val="00121C71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4699"/>
    <w:rsid w:val="0035435D"/>
    <w:rsid w:val="00355B9A"/>
    <w:rsid w:val="003648A8"/>
    <w:rsid w:val="0039422D"/>
    <w:rsid w:val="003B09B5"/>
    <w:rsid w:val="003C67F9"/>
    <w:rsid w:val="003C75AC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A2AA9"/>
    <w:rsid w:val="005A3A9B"/>
    <w:rsid w:val="005B3760"/>
    <w:rsid w:val="005C5E73"/>
    <w:rsid w:val="005C64DF"/>
    <w:rsid w:val="005F0E79"/>
    <w:rsid w:val="00602EE5"/>
    <w:rsid w:val="006071A9"/>
    <w:rsid w:val="006137E4"/>
    <w:rsid w:val="00635BDA"/>
    <w:rsid w:val="00653D63"/>
    <w:rsid w:val="006564DF"/>
    <w:rsid w:val="0068341E"/>
    <w:rsid w:val="00684641"/>
    <w:rsid w:val="006C4048"/>
    <w:rsid w:val="006D5578"/>
    <w:rsid w:val="006F4A69"/>
    <w:rsid w:val="006F5A5D"/>
    <w:rsid w:val="00723517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64C32"/>
    <w:rsid w:val="008651A8"/>
    <w:rsid w:val="00873328"/>
    <w:rsid w:val="00887732"/>
    <w:rsid w:val="0089491A"/>
    <w:rsid w:val="00896D30"/>
    <w:rsid w:val="008A2D60"/>
    <w:rsid w:val="008E074B"/>
    <w:rsid w:val="008E4D1A"/>
    <w:rsid w:val="0090178A"/>
    <w:rsid w:val="00912B14"/>
    <w:rsid w:val="009267EE"/>
    <w:rsid w:val="009269BD"/>
    <w:rsid w:val="00933CFA"/>
    <w:rsid w:val="00937E61"/>
    <w:rsid w:val="00945D3E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585D"/>
    <w:rsid w:val="00A10460"/>
    <w:rsid w:val="00A17614"/>
    <w:rsid w:val="00A56076"/>
    <w:rsid w:val="00A84640"/>
    <w:rsid w:val="00AB2B61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E5A1C"/>
    <w:rsid w:val="00C021A4"/>
    <w:rsid w:val="00C050BE"/>
    <w:rsid w:val="00C21013"/>
    <w:rsid w:val="00C350F2"/>
    <w:rsid w:val="00C75A00"/>
    <w:rsid w:val="00CA07E3"/>
    <w:rsid w:val="00CB2BBE"/>
    <w:rsid w:val="00CE1516"/>
    <w:rsid w:val="00CE325E"/>
    <w:rsid w:val="00CE3DBC"/>
    <w:rsid w:val="00D15865"/>
    <w:rsid w:val="00D41702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933CFA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933C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33CF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33CF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3C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3CF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irdre.roberts@wales.nhs.uk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eir.warner@wales.nhs.u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ndrea.lewis@wales.nhs.uk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catherine.s.ivey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ngela.shannon2@wales.nhs.uk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203</TotalTime>
  <Pages>3</Pages>
  <Words>586</Words>
  <Characters>3082</Characters>
  <Application>Microsoft Office Word</Application>
  <DocSecurity>0</DocSecurity>
  <Lines>137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38</cp:revision>
  <cp:lastPrinted>2026-01-20T06:12:00Z</cp:lastPrinted>
  <dcterms:created xsi:type="dcterms:W3CDTF">2021-09-13T07:38:00Z</dcterms:created>
  <dcterms:modified xsi:type="dcterms:W3CDTF">2026-01-20T06:13:00Z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919f9aec-b579-4ff4-ac67-48077e7e32fc</vt:lpwstr>
  </property>
</Properties>
</file>