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FA4465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950D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25-J-026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FA4465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950D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25-J-026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C6989FC" w14:textId="55475147" w:rsidR="00C950DA" w:rsidRPr="00C950DA" w:rsidRDefault="00C950DA" w:rsidP="003764A9">
      <w:pPr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 xml:space="preserve">I would like to request the following information regarding Clinical Biochemistry / Chemical Pathology and / or Toxicology workload within the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950DA">
        <w:rPr>
          <w:rFonts w:ascii="Verdana" w:hAnsi="Verdana"/>
          <w:b/>
          <w:bCs/>
          <w:noProof/>
          <w:sz w:val="22"/>
          <w:szCs w:val="22"/>
        </w:rPr>
        <w:t>.</w:t>
      </w:r>
    </w:p>
    <w:p w14:paraId="77DF89B8" w14:textId="77777777" w:rsidR="00C950DA" w:rsidRPr="00C950DA" w:rsidRDefault="00C950DA" w:rsidP="00C950DA">
      <w:pPr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The request is as follows:</w:t>
      </w:r>
    </w:p>
    <w:p w14:paraId="2CF704C1" w14:textId="291C7997" w:rsid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Could you please provide the estimated population served by your health board</w:t>
      </w:r>
    </w:p>
    <w:p w14:paraId="678F88A3" w14:textId="77777777" w:rsid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Which description best fits your organisation? e.g., Pharmaceutical, Environmental, Forensic, Hospital &amp; poison control centre, Government, Academic &amp; research institute, contract research org. Private chemical/Agrochemical company</w:t>
      </w:r>
    </w:p>
    <w:p w14:paraId="3183D9DC" w14:textId="7410F805" w:rsidR="00C950DA" w:rsidRP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 xml:space="preserve">If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950DA">
        <w:rPr>
          <w:rFonts w:ascii="Verdana" w:hAnsi="Verdana"/>
          <w:b/>
          <w:bCs/>
          <w:noProof/>
          <w:sz w:val="22"/>
          <w:szCs w:val="22"/>
        </w:rPr>
        <w:t xml:space="preserve"> service and/or hospital is in England, please list the network you are involved with.</w:t>
      </w:r>
    </w:p>
    <w:p w14:paraId="2A498D23" w14:textId="77777777" w:rsidR="00C950DA" w:rsidRPr="00C950DA" w:rsidRDefault="00C950DA" w:rsidP="00C950DA">
      <w:pPr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 </w:t>
      </w:r>
    </w:p>
    <w:p w14:paraId="62B844BD" w14:textId="77777777" w:rsidR="00C950DA" w:rsidRPr="00C950DA" w:rsidRDefault="00C950DA" w:rsidP="00C950DA">
      <w:pPr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Question 4-6 is whether you provide Clinical Biochemistry services</w:t>
      </w:r>
    </w:p>
    <w:p w14:paraId="4E2C4355" w14:textId="77777777" w:rsid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Approximately how many samples has your department received in the last 6 years?</w:t>
      </w:r>
    </w:p>
    <w:p w14:paraId="3B747013" w14:textId="2AC04083" w:rsid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 xml:space="preserve">Is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950DA">
        <w:rPr>
          <w:rFonts w:ascii="Verdana" w:hAnsi="Verdana"/>
          <w:b/>
          <w:bCs/>
          <w:noProof/>
          <w:sz w:val="22"/>
          <w:szCs w:val="22"/>
        </w:rPr>
        <w:t xml:space="preserve"> responsible and/or do they cover any other laboratory? If so, how many laboratories?</w:t>
      </w:r>
    </w:p>
    <w:p w14:paraId="6F8E30B3" w14:textId="4CD8FD26" w:rsidR="00C950DA" w:rsidRP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Approximately what percentage does your department spend on the following work areas per week?</w:t>
      </w:r>
    </w:p>
    <w:p w14:paraId="3CEF2988" w14:textId="77777777" w:rsidR="00C950DA" w:rsidRPr="00C950DA" w:rsidRDefault="00C950DA" w:rsidP="00C950DA">
      <w:pPr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 </w:t>
      </w:r>
    </w:p>
    <w:p w14:paraId="3E190C77" w14:textId="77777777" w:rsidR="00C950DA" w:rsidRPr="00C950DA" w:rsidRDefault="00C950DA" w:rsidP="00C950DA">
      <w:pPr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Question 7-11 is whether you provide Toxicology services</w:t>
      </w:r>
    </w:p>
    <w:p w14:paraId="0961C2F6" w14:textId="77777777" w:rsid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Which tests/samples do you receive and/or perform</w:t>
      </w:r>
    </w:p>
    <w:p w14:paraId="1B961EB9" w14:textId="77777777" w:rsid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Approximately how many samples has your department received in the last 6 years?</w:t>
      </w:r>
    </w:p>
    <w:p w14:paraId="20E257F9" w14:textId="77777777" w:rsid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 xml:space="preserve">Do any of your Toxicologists provide direct inpatient care? </w:t>
      </w:r>
    </w:p>
    <w:p w14:paraId="3349CC09" w14:textId="77777777" w:rsid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Approximately how many tests have been carried out by your department in the last 6 years?</w:t>
      </w:r>
    </w:p>
    <w:p w14:paraId="0EAA1408" w14:textId="065BB3C9" w:rsidR="00C950DA" w:rsidRPr="00C950DA" w:rsidRDefault="00C950DA" w:rsidP="00C950DA">
      <w:pPr>
        <w:pStyle w:val="ListParagraph"/>
        <w:numPr>
          <w:ilvl w:val="0"/>
          <w:numId w:val="19"/>
        </w:numPr>
        <w:ind w:left="1134" w:hanging="629"/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 xml:space="preserve">If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C950DA">
        <w:rPr>
          <w:rFonts w:ascii="Verdana" w:hAnsi="Verdana"/>
          <w:b/>
          <w:bCs/>
          <w:noProof/>
          <w:sz w:val="22"/>
          <w:szCs w:val="22"/>
        </w:rPr>
        <w:t xml:space="preserve"> service and/or hospital is in England, please list the network you are involved with.</w:t>
      </w:r>
    </w:p>
    <w:p w14:paraId="2DCF359F" w14:textId="77777777" w:rsidR="00C950DA" w:rsidRPr="00C950DA" w:rsidRDefault="00C950DA" w:rsidP="00C950DA">
      <w:pPr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t> </w:t>
      </w:r>
    </w:p>
    <w:p w14:paraId="0148EFE1" w14:textId="77777777" w:rsidR="00C950DA" w:rsidRPr="00C950DA" w:rsidRDefault="00C950DA" w:rsidP="00C950DA">
      <w:pPr>
        <w:rPr>
          <w:rFonts w:ascii="Verdana" w:hAnsi="Verdana"/>
          <w:b/>
          <w:bCs/>
          <w:noProof/>
          <w:sz w:val="22"/>
          <w:szCs w:val="22"/>
        </w:rPr>
      </w:pPr>
      <w:r w:rsidRPr="00C950DA">
        <w:rPr>
          <w:rFonts w:ascii="Verdana" w:hAnsi="Verdana"/>
          <w:b/>
          <w:bCs/>
          <w:noProof/>
          <w:sz w:val="22"/>
          <w:szCs w:val="22"/>
        </w:rPr>
        <w:lastRenderedPageBreak/>
        <w:t>I require the following information to be completed and returned on the Excel spreadsheet that is attached.</w:t>
      </w:r>
    </w:p>
    <w:p w14:paraId="2178A95B" w14:textId="7168C81A" w:rsidR="00873328" w:rsidRPr="003764A9" w:rsidRDefault="003764A9" w:rsidP="00421E7F">
      <w:pPr>
        <w:rPr>
          <w:rFonts w:ascii="Verdana" w:hAnsi="Verdana"/>
          <w:noProof/>
          <w:sz w:val="22"/>
          <w:szCs w:val="22"/>
        </w:rPr>
      </w:pPr>
      <w:r w:rsidRPr="003764A9">
        <w:rPr>
          <w:rFonts w:ascii="Verdana" w:hAnsi="Verdana"/>
          <w:noProof/>
          <w:sz w:val="22"/>
          <w:szCs w:val="22"/>
        </w:rPr>
        <w:t>Please find attached our response.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6AC57CB"/>
    <w:multiLevelType w:val="hybridMultilevel"/>
    <w:tmpl w:val="FD228556"/>
    <w:lvl w:ilvl="0" w:tplc="B2FE5CB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04225064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764A9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22473"/>
    <w:rsid w:val="00635BDA"/>
    <w:rsid w:val="006564DF"/>
    <w:rsid w:val="00684641"/>
    <w:rsid w:val="00690FE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64F62"/>
    <w:rsid w:val="00B73D24"/>
    <w:rsid w:val="00B82C9E"/>
    <w:rsid w:val="00B8458F"/>
    <w:rsid w:val="00BB4931"/>
    <w:rsid w:val="00BC67E1"/>
    <w:rsid w:val="00C021A4"/>
    <w:rsid w:val="00C04B98"/>
    <w:rsid w:val="00C050BE"/>
    <w:rsid w:val="00C21013"/>
    <w:rsid w:val="00C75A00"/>
    <w:rsid w:val="00C950DA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80</TotalTime>
  <Pages>2</Pages>
  <Words>244</Words>
  <Characters>1403</Characters>
  <Application>Microsoft Office Word</Application>
  <DocSecurity>0</DocSecurity>
  <Lines>40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2025-12-12T14:00:00Z</cp:lastPrinted>
  <dcterms:created xsi:type="dcterms:W3CDTF">2021-09-13T07:38:00Z</dcterms:created>
  <dcterms:modified xsi:type="dcterms:W3CDTF">2025-12-12T14:00:00Z</dcterms:modified>
</cp:coreProperties>
</file>