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B4DE67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56A3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25-J-020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B4DE67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56A3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25-J-020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92703FF" w14:textId="7A4B26D8" w:rsidR="00D56A34" w:rsidRPr="00D56A34" w:rsidRDefault="00D56A34" w:rsidP="00D56A34">
      <w:pPr>
        <w:rPr>
          <w:rFonts w:ascii="Verdana" w:hAnsi="Verdana"/>
          <w:b/>
          <w:bCs/>
          <w:noProof/>
          <w:sz w:val="22"/>
          <w:szCs w:val="22"/>
        </w:rPr>
      </w:pPr>
      <w:r w:rsidRPr="00D56A34">
        <w:rPr>
          <w:rFonts w:ascii="Verdana" w:hAnsi="Verdana"/>
          <w:b/>
          <w:bCs/>
          <w:noProof/>
          <w:sz w:val="22"/>
          <w:szCs w:val="22"/>
        </w:rPr>
        <w:t>Can you advise who are the Key People employed for these roles</w:t>
      </w:r>
      <w:r>
        <w:rPr>
          <w:rFonts w:ascii="Verdana" w:hAnsi="Verdana"/>
          <w:b/>
          <w:bCs/>
          <w:noProof/>
          <w:sz w:val="22"/>
          <w:szCs w:val="22"/>
        </w:rPr>
        <w:t>:</w:t>
      </w:r>
    </w:p>
    <w:p w14:paraId="34BA1343" w14:textId="77777777" w:rsidR="00D56A34" w:rsidRPr="00292254" w:rsidRDefault="00D56A34" w:rsidP="0029225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Director of Innovation</w:t>
      </w:r>
    </w:p>
    <w:p w14:paraId="6181C662" w14:textId="77777777" w:rsidR="00D56A34" w:rsidRPr="00292254" w:rsidRDefault="00D56A34" w:rsidP="0029225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Head of Business Change and Innovation</w:t>
      </w:r>
    </w:p>
    <w:p w14:paraId="4AA47DA9" w14:textId="77777777" w:rsidR="00D56A34" w:rsidRPr="00292254" w:rsidRDefault="00D56A34" w:rsidP="0029225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Senior Innovation Manager</w:t>
      </w:r>
    </w:p>
    <w:p w14:paraId="237590FE" w14:textId="77777777" w:rsidR="00D56A34" w:rsidRPr="00292254" w:rsidRDefault="00D56A34" w:rsidP="0029225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Research &amp; Innovation Manager</w:t>
      </w:r>
    </w:p>
    <w:p w14:paraId="70481685" w14:textId="77777777" w:rsidR="00D56A34" w:rsidRPr="00292254" w:rsidRDefault="00D56A34" w:rsidP="0029225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Innovation Project Manager</w:t>
      </w:r>
    </w:p>
    <w:p w14:paraId="1894D9A4" w14:textId="77777777" w:rsidR="00D56A34" w:rsidRPr="00292254" w:rsidRDefault="00D56A34" w:rsidP="0029225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Innovation Facilitator</w:t>
      </w:r>
    </w:p>
    <w:p w14:paraId="216E1CA8" w14:textId="77777777" w:rsidR="00D56A34" w:rsidRPr="00292254" w:rsidRDefault="00D56A34" w:rsidP="0029225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Directorate Research &amp; Innovation Lead</w:t>
      </w:r>
    </w:p>
    <w:p w14:paraId="23DF621B" w14:textId="184E15BA" w:rsidR="00873328" w:rsidRPr="00292254" w:rsidRDefault="00D56A34" w:rsidP="0029225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Directorate Research &amp; Innovation Coordinator</w:t>
      </w:r>
    </w:p>
    <w:p w14:paraId="0AB6339E" w14:textId="77777777" w:rsidR="00D56A34" w:rsidRDefault="00D56A34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D56A34">
        <w:rPr>
          <w:rFonts w:ascii="Verdana" w:hAnsi="Verdana"/>
          <w:b/>
          <w:bCs/>
          <w:noProof/>
          <w:sz w:val="22"/>
          <w:szCs w:val="22"/>
        </w:rPr>
        <w:t>If they have alternative titles for the below roles please advise</w:t>
      </w:r>
      <w:r>
        <w:rPr>
          <w:rFonts w:ascii="Verdana" w:hAnsi="Verdana"/>
          <w:b/>
          <w:bCs/>
          <w:noProof/>
          <w:sz w:val="22"/>
          <w:szCs w:val="22"/>
        </w:rPr>
        <w:t xml:space="preserve">. </w:t>
      </w:r>
    </w:p>
    <w:p w14:paraId="2178A95B" w14:textId="4FB14167" w:rsidR="00873328" w:rsidRDefault="00D56A34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Please provide, name, e-mail, phone number, full address, alternative role name.</w:t>
      </w:r>
    </w:p>
    <w:p w14:paraId="6E247BA1" w14:textId="77777777" w:rsidR="009B2233" w:rsidRDefault="009B2233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D9D65D5" w14:textId="77777777" w:rsidR="009B2233" w:rsidRDefault="009B2233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0BE46F93" w14:textId="7AFA0798" w:rsidR="005668E8" w:rsidRPr="005668E8" w:rsidRDefault="005668E8" w:rsidP="005668E8">
      <w:pPr>
        <w:rPr>
          <w:rFonts w:ascii="Verdana" w:hAnsi="Verdana"/>
          <w:noProof/>
          <w:sz w:val="22"/>
          <w:szCs w:val="22"/>
        </w:rPr>
      </w:pPr>
      <w:r w:rsidRPr="005668E8">
        <w:rPr>
          <w:rFonts w:ascii="Verdana" w:hAnsi="Verdana"/>
          <w:noProof/>
          <w:sz w:val="22"/>
          <w:szCs w:val="22"/>
        </w:rPr>
        <w:t xml:space="preserve">Swansea Bay University Health Board </w:t>
      </w:r>
      <w:r w:rsidR="00AA0524">
        <w:rPr>
          <w:rFonts w:ascii="Verdana" w:hAnsi="Verdana"/>
          <w:noProof/>
          <w:sz w:val="22"/>
          <w:szCs w:val="22"/>
        </w:rPr>
        <w:t xml:space="preserve">(SBUHB) </w:t>
      </w:r>
      <w:r w:rsidRPr="005668E8">
        <w:rPr>
          <w:rFonts w:ascii="Verdana" w:hAnsi="Verdana"/>
          <w:noProof/>
          <w:sz w:val="22"/>
          <w:szCs w:val="22"/>
        </w:rPr>
        <w:t xml:space="preserve">does not currently employ any staff with the specific job titles listed above.  However, </w:t>
      </w:r>
      <w:r w:rsidR="00AA0524">
        <w:rPr>
          <w:rFonts w:ascii="Verdana" w:hAnsi="Verdana"/>
          <w:noProof/>
          <w:sz w:val="22"/>
          <w:szCs w:val="22"/>
        </w:rPr>
        <w:t xml:space="preserve">we </w:t>
      </w:r>
      <w:r w:rsidRPr="005668E8">
        <w:rPr>
          <w:rFonts w:ascii="Verdana" w:hAnsi="Verdana"/>
          <w:noProof/>
          <w:sz w:val="22"/>
          <w:szCs w:val="22"/>
        </w:rPr>
        <w:t>can advise that we do have roles related to transformation, which may encompass some elements of innovation activity. These include positions such as:</w:t>
      </w:r>
    </w:p>
    <w:p w14:paraId="5599209C" w14:textId="0021728F" w:rsidR="005668E8" w:rsidRPr="00292254" w:rsidRDefault="005668E8" w:rsidP="00292254">
      <w:pPr>
        <w:pStyle w:val="ListParagraph"/>
        <w:numPr>
          <w:ilvl w:val="0"/>
          <w:numId w:val="21"/>
        </w:numPr>
        <w:tabs>
          <w:tab w:val="left" w:pos="5670"/>
        </w:tabs>
        <w:rPr>
          <w:rFonts w:ascii="Verdana" w:hAnsi="Verdana"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Associate Medical Director, Healthcare Systems Engineering and Transformation</w:t>
      </w:r>
      <w:r w:rsidRPr="00292254">
        <w:rPr>
          <w:rFonts w:ascii="Verdana" w:hAnsi="Verdana"/>
          <w:noProof/>
          <w:sz w:val="22"/>
          <w:szCs w:val="22"/>
        </w:rPr>
        <w:t xml:space="preserve"> </w:t>
      </w:r>
      <w:r w:rsidR="00292254" w:rsidRPr="00292254">
        <w:rPr>
          <w:rFonts w:ascii="Verdana" w:hAnsi="Verdana"/>
          <w:noProof/>
          <w:sz w:val="22"/>
          <w:szCs w:val="22"/>
        </w:rPr>
        <w:tab/>
      </w:r>
      <w:r w:rsidRPr="00292254">
        <w:rPr>
          <w:rFonts w:ascii="Verdana" w:hAnsi="Verdana"/>
          <w:noProof/>
          <w:sz w:val="22"/>
          <w:szCs w:val="22"/>
        </w:rPr>
        <w:t>Gordon Staple</w:t>
      </w:r>
    </w:p>
    <w:p w14:paraId="6E84E213" w14:textId="08659283" w:rsidR="005668E8" w:rsidRPr="00292254" w:rsidRDefault="005668E8" w:rsidP="00D85382">
      <w:pPr>
        <w:pStyle w:val="ListParagraph"/>
        <w:numPr>
          <w:ilvl w:val="0"/>
          <w:numId w:val="21"/>
        </w:numPr>
        <w:tabs>
          <w:tab w:val="left" w:pos="5670"/>
        </w:tabs>
        <w:rPr>
          <w:rFonts w:ascii="Verdana" w:hAnsi="Verdana"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Deputy Director of Transformation</w:t>
      </w:r>
      <w:r w:rsidR="00292254" w:rsidRPr="00292254">
        <w:rPr>
          <w:rFonts w:ascii="Verdana" w:hAnsi="Verdana"/>
          <w:b/>
          <w:bCs/>
          <w:noProof/>
          <w:sz w:val="22"/>
          <w:szCs w:val="22"/>
        </w:rPr>
        <w:tab/>
      </w:r>
      <w:r w:rsidRPr="00292254">
        <w:rPr>
          <w:rFonts w:ascii="Verdana" w:hAnsi="Verdana"/>
          <w:noProof/>
          <w:sz w:val="22"/>
          <w:szCs w:val="22"/>
        </w:rPr>
        <w:t>Chris Jones</w:t>
      </w:r>
    </w:p>
    <w:p w14:paraId="7AE1F832" w14:textId="42B56C97" w:rsidR="005668E8" w:rsidRPr="00292254" w:rsidRDefault="005668E8" w:rsidP="00595AD5">
      <w:pPr>
        <w:pStyle w:val="ListParagraph"/>
        <w:numPr>
          <w:ilvl w:val="0"/>
          <w:numId w:val="21"/>
        </w:numPr>
        <w:tabs>
          <w:tab w:val="left" w:pos="5670"/>
        </w:tabs>
        <w:rPr>
          <w:rFonts w:ascii="Verdana" w:hAnsi="Verdana"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Head of Transformation</w:t>
      </w:r>
      <w:r w:rsidR="00292254" w:rsidRPr="00292254">
        <w:rPr>
          <w:rFonts w:ascii="Verdana" w:hAnsi="Verdana"/>
          <w:b/>
          <w:bCs/>
          <w:noProof/>
          <w:sz w:val="22"/>
          <w:szCs w:val="22"/>
        </w:rPr>
        <w:tab/>
      </w:r>
      <w:r w:rsidRPr="00292254">
        <w:rPr>
          <w:rFonts w:ascii="Verdana" w:hAnsi="Verdana"/>
          <w:noProof/>
          <w:sz w:val="22"/>
          <w:szCs w:val="22"/>
        </w:rPr>
        <w:t>Marnie Lake</w:t>
      </w:r>
    </w:p>
    <w:p w14:paraId="49FB9BC3" w14:textId="11C54663" w:rsidR="005668E8" w:rsidRPr="00292254" w:rsidRDefault="005668E8" w:rsidP="004E239F">
      <w:pPr>
        <w:pStyle w:val="ListParagraph"/>
        <w:numPr>
          <w:ilvl w:val="0"/>
          <w:numId w:val="21"/>
        </w:numPr>
        <w:tabs>
          <w:tab w:val="left" w:pos="5670"/>
        </w:tabs>
        <w:rPr>
          <w:rFonts w:ascii="Verdana" w:hAnsi="Verdana"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Transformation Programme Manager</w:t>
      </w:r>
      <w:r w:rsidR="00292254" w:rsidRPr="00292254">
        <w:rPr>
          <w:rFonts w:ascii="Verdana" w:hAnsi="Verdana"/>
          <w:b/>
          <w:bCs/>
          <w:noProof/>
          <w:sz w:val="22"/>
          <w:szCs w:val="22"/>
        </w:rPr>
        <w:tab/>
      </w:r>
      <w:r w:rsidRPr="00292254">
        <w:rPr>
          <w:rFonts w:ascii="Verdana" w:hAnsi="Verdana"/>
          <w:noProof/>
          <w:sz w:val="22"/>
          <w:szCs w:val="22"/>
        </w:rPr>
        <w:t xml:space="preserve">Sarah Peach </w:t>
      </w:r>
    </w:p>
    <w:p w14:paraId="54935C95" w14:textId="396BA2DC" w:rsidR="005668E8" w:rsidRPr="00292254" w:rsidRDefault="005668E8" w:rsidP="002B6271">
      <w:pPr>
        <w:pStyle w:val="ListParagraph"/>
        <w:numPr>
          <w:ilvl w:val="0"/>
          <w:numId w:val="21"/>
        </w:numPr>
        <w:tabs>
          <w:tab w:val="left" w:pos="5670"/>
        </w:tabs>
        <w:rPr>
          <w:rFonts w:ascii="Verdana" w:hAnsi="Verdana"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Senior Project Manager</w:t>
      </w:r>
      <w:r w:rsidRPr="00292254">
        <w:rPr>
          <w:rFonts w:ascii="Verdana" w:hAnsi="Verdana"/>
          <w:noProof/>
          <w:sz w:val="22"/>
          <w:szCs w:val="22"/>
        </w:rPr>
        <w:t xml:space="preserve"> </w:t>
      </w:r>
      <w:r w:rsidR="00292254" w:rsidRPr="00292254">
        <w:rPr>
          <w:rFonts w:ascii="Verdana" w:hAnsi="Verdana"/>
          <w:noProof/>
          <w:sz w:val="22"/>
          <w:szCs w:val="22"/>
        </w:rPr>
        <w:tab/>
      </w:r>
      <w:r w:rsidRPr="00292254">
        <w:rPr>
          <w:rFonts w:ascii="Verdana" w:hAnsi="Verdana"/>
          <w:noProof/>
          <w:sz w:val="22"/>
          <w:szCs w:val="22"/>
        </w:rPr>
        <w:t>Peter Smart</w:t>
      </w:r>
    </w:p>
    <w:p w14:paraId="3453AAAE" w14:textId="58328AA8" w:rsidR="005668E8" w:rsidRPr="00292254" w:rsidRDefault="005668E8" w:rsidP="007E0509">
      <w:pPr>
        <w:pStyle w:val="ListParagraph"/>
        <w:numPr>
          <w:ilvl w:val="0"/>
          <w:numId w:val="21"/>
        </w:numPr>
        <w:tabs>
          <w:tab w:val="left" w:pos="5670"/>
        </w:tabs>
        <w:rPr>
          <w:rFonts w:ascii="Verdana" w:hAnsi="Verdana"/>
          <w:noProof/>
          <w:sz w:val="22"/>
          <w:szCs w:val="22"/>
        </w:rPr>
      </w:pPr>
      <w:r w:rsidRPr="00292254">
        <w:rPr>
          <w:rFonts w:ascii="Verdana" w:hAnsi="Verdana"/>
          <w:b/>
          <w:bCs/>
          <w:noProof/>
          <w:sz w:val="22"/>
          <w:szCs w:val="22"/>
        </w:rPr>
        <w:t>Senior Project Manager</w:t>
      </w:r>
      <w:r w:rsidR="00292254" w:rsidRPr="00292254">
        <w:rPr>
          <w:rFonts w:ascii="Verdana" w:hAnsi="Verdana"/>
          <w:b/>
          <w:bCs/>
          <w:noProof/>
          <w:sz w:val="22"/>
          <w:szCs w:val="22"/>
        </w:rPr>
        <w:tab/>
      </w:r>
      <w:r w:rsidRPr="00292254">
        <w:rPr>
          <w:rFonts w:ascii="Verdana" w:hAnsi="Verdana"/>
          <w:noProof/>
          <w:sz w:val="22"/>
          <w:szCs w:val="22"/>
        </w:rPr>
        <w:t>Jess Bennett</w:t>
      </w:r>
    </w:p>
    <w:p w14:paraId="148B7ED7" w14:textId="6732FCFC" w:rsidR="005668E8" w:rsidRDefault="005668E8" w:rsidP="00AA0524">
      <w:pPr>
        <w:jc w:val="both"/>
        <w:rPr>
          <w:rFonts w:ascii="Verdana" w:hAnsi="Verdana"/>
          <w:noProof/>
          <w:sz w:val="22"/>
          <w:szCs w:val="22"/>
        </w:rPr>
      </w:pPr>
      <w:r w:rsidRPr="005668E8">
        <w:rPr>
          <w:rFonts w:ascii="Verdana" w:hAnsi="Verdana"/>
          <w:noProof/>
          <w:sz w:val="22"/>
          <w:szCs w:val="22"/>
        </w:rPr>
        <w:t>These roles focus on driving organisational change, service improvement, and strategic transformation, rather than holding dedicated innovation responsibilities.</w:t>
      </w:r>
      <w:r w:rsidR="00674D47">
        <w:rPr>
          <w:rFonts w:ascii="Verdana" w:hAnsi="Verdana"/>
          <w:noProof/>
          <w:sz w:val="22"/>
          <w:szCs w:val="22"/>
        </w:rPr>
        <w:t xml:space="preserve"> The contact email for the team above is: </w:t>
      </w:r>
      <w:hyperlink r:id="rId8" w:history="1">
        <w:r w:rsidR="00674D47" w:rsidRPr="00651B99">
          <w:rPr>
            <w:rStyle w:val="Hyperlink"/>
            <w:rFonts w:ascii="Verdana" w:hAnsi="Verdana" w:cs="Arial"/>
            <w:noProof/>
            <w:sz w:val="22"/>
            <w:szCs w:val="22"/>
          </w:rPr>
          <w:t>SBU.SwanseaBayTransformation@wales.nhs.uk</w:t>
        </w:r>
      </w:hyperlink>
    </w:p>
    <w:p w14:paraId="47B8A82F" w14:textId="57792601" w:rsidR="00674D47" w:rsidRDefault="00674D47" w:rsidP="00AA0524">
      <w:pPr>
        <w:jc w:val="both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Address as follows:</w:t>
      </w:r>
    </w:p>
    <w:p w14:paraId="18A02882" w14:textId="7B49E4A7" w:rsidR="00674D47" w:rsidRPr="00674D47" w:rsidRDefault="00674D47" w:rsidP="00292254">
      <w:pPr>
        <w:spacing w:before="0" w:after="0"/>
        <w:jc w:val="both"/>
        <w:rPr>
          <w:rFonts w:ascii="Verdana" w:hAnsi="Verdana"/>
          <w:noProof/>
          <w:sz w:val="22"/>
          <w:szCs w:val="22"/>
        </w:rPr>
      </w:pPr>
      <w:r w:rsidRPr="00674D47">
        <w:rPr>
          <w:rFonts w:ascii="Verdana" w:hAnsi="Verdana"/>
          <w:noProof/>
          <w:sz w:val="22"/>
          <w:szCs w:val="22"/>
        </w:rPr>
        <w:t>Swansea Bay University Health Board</w:t>
      </w:r>
    </w:p>
    <w:p w14:paraId="533EAFCF" w14:textId="441AF511" w:rsidR="00674D47" w:rsidRPr="00674D47" w:rsidRDefault="00674D47" w:rsidP="00292254">
      <w:pPr>
        <w:spacing w:before="0" w:after="0"/>
        <w:ind w:left="0" w:firstLine="505"/>
        <w:jc w:val="both"/>
        <w:rPr>
          <w:rFonts w:ascii="Verdana" w:hAnsi="Verdana"/>
          <w:noProof/>
          <w:sz w:val="22"/>
          <w:szCs w:val="22"/>
        </w:rPr>
      </w:pPr>
      <w:r w:rsidRPr="00674D47">
        <w:rPr>
          <w:rFonts w:ascii="Verdana" w:hAnsi="Verdana"/>
          <w:noProof/>
          <w:sz w:val="22"/>
          <w:szCs w:val="22"/>
        </w:rPr>
        <w:t>SBU Headquarters</w:t>
      </w:r>
    </w:p>
    <w:p w14:paraId="26EB74F6" w14:textId="77777777" w:rsidR="00674D47" w:rsidRPr="00674D47" w:rsidRDefault="00674D47" w:rsidP="00292254">
      <w:pPr>
        <w:spacing w:before="0" w:after="0"/>
        <w:jc w:val="both"/>
        <w:rPr>
          <w:rFonts w:ascii="Verdana" w:hAnsi="Verdana"/>
          <w:noProof/>
          <w:sz w:val="22"/>
          <w:szCs w:val="22"/>
        </w:rPr>
      </w:pPr>
      <w:r w:rsidRPr="00674D47">
        <w:rPr>
          <w:rFonts w:ascii="Verdana" w:hAnsi="Verdana"/>
          <w:noProof/>
          <w:sz w:val="22"/>
          <w:szCs w:val="22"/>
        </w:rPr>
        <w:t>1 Talbot Gateway</w:t>
      </w:r>
    </w:p>
    <w:p w14:paraId="605CEBB3" w14:textId="73F041D9" w:rsidR="00292254" w:rsidRDefault="00674D47" w:rsidP="00292254">
      <w:pPr>
        <w:spacing w:before="0" w:after="0"/>
        <w:jc w:val="both"/>
        <w:rPr>
          <w:rFonts w:ascii="Verdana" w:hAnsi="Verdana"/>
          <w:noProof/>
          <w:sz w:val="22"/>
          <w:szCs w:val="22"/>
        </w:rPr>
      </w:pPr>
      <w:r w:rsidRPr="00674D47">
        <w:rPr>
          <w:rFonts w:ascii="Verdana" w:hAnsi="Verdana"/>
          <w:noProof/>
          <w:sz w:val="22"/>
          <w:szCs w:val="22"/>
        </w:rPr>
        <w:t>Baglan</w:t>
      </w:r>
    </w:p>
    <w:p w14:paraId="59F124E9" w14:textId="789ADB61" w:rsidR="00674D47" w:rsidRDefault="00674D47" w:rsidP="00292254">
      <w:pPr>
        <w:spacing w:before="0" w:after="0"/>
        <w:jc w:val="both"/>
        <w:rPr>
          <w:rFonts w:ascii="Verdana" w:hAnsi="Verdana"/>
          <w:noProof/>
          <w:sz w:val="22"/>
          <w:szCs w:val="22"/>
        </w:rPr>
      </w:pPr>
      <w:r w:rsidRPr="00674D47">
        <w:rPr>
          <w:rFonts w:ascii="Verdana" w:hAnsi="Verdana"/>
          <w:noProof/>
          <w:sz w:val="22"/>
          <w:szCs w:val="22"/>
        </w:rPr>
        <w:t>Port Talbot</w:t>
      </w:r>
      <w:r w:rsidR="00292254">
        <w:rPr>
          <w:rFonts w:ascii="Verdana" w:hAnsi="Verdana"/>
          <w:noProof/>
          <w:sz w:val="22"/>
          <w:szCs w:val="22"/>
        </w:rPr>
        <w:t xml:space="preserve"> </w:t>
      </w:r>
      <w:r w:rsidRPr="00674D47">
        <w:rPr>
          <w:rFonts w:ascii="Verdana" w:hAnsi="Verdana"/>
          <w:noProof/>
          <w:sz w:val="22"/>
          <w:szCs w:val="22"/>
        </w:rPr>
        <w:t>SA12 7BR</w:t>
      </w:r>
    </w:p>
    <w:p w14:paraId="5F5CF4AA" w14:textId="77777777" w:rsidR="00674D47" w:rsidRDefault="00674D47" w:rsidP="00AA0524">
      <w:pPr>
        <w:jc w:val="both"/>
        <w:rPr>
          <w:rFonts w:ascii="Verdana" w:hAnsi="Verdana"/>
          <w:noProof/>
          <w:sz w:val="22"/>
          <w:szCs w:val="22"/>
        </w:rPr>
      </w:pPr>
    </w:p>
    <w:p w14:paraId="2886D7BD" w14:textId="2C484360" w:rsidR="00CF0C51" w:rsidRPr="00CF0C51" w:rsidRDefault="00CF0C51" w:rsidP="00AA0524">
      <w:pPr>
        <w:jc w:val="both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In relation to Research and Development (R&amp;D), SBUHB does not have </w:t>
      </w:r>
      <w:r w:rsidRPr="00CF0C51">
        <w:rPr>
          <w:rFonts w:ascii="Verdana" w:hAnsi="Verdana"/>
          <w:noProof/>
          <w:sz w:val="22"/>
          <w:szCs w:val="22"/>
        </w:rPr>
        <w:t>anyone with ‘innovation’ in the title</w:t>
      </w:r>
      <w:r>
        <w:rPr>
          <w:rFonts w:ascii="Verdana" w:hAnsi="Verdana"/>
          <w:noProof/>
          <w:sz w:val="22"/>
          <w:szCs w:val="22"/>
        </w:rPr>
        <w:t xml:space="preserve">. The </w:t>
      </w:r>
      <w:r w:rsidRPr="00CF0C51">
        <w:rPr>
          <w:rFonts w:ascii="Verdana" w:hAnsi="Verdana"/>
          <w:noProof/>
          <w:sz w:val="22"/>
          <w:szCs w:val="22"/>
        </w:rPr>
        <w:t>structure of the team is in the R&amp;D annual report (pages eight and nine), which is on our website:</w:t>
      </w:r>
    </w:p>
    <w:p w14:paraId="580F3F08" w14:textId="1F954207" w:rsidR="00CF0C51" w:rsidRDefault="00CF0C51" w:rsidP="00CF0C51">
      <w:pPr>
        <w:rPr>
          <w:rFonts w:ascii="Verdana" w:hAnsi="Verdana"/>
          <w:noProof/>
          <w:sz w:val="22"/>
          <w:szCs w:val="22"/>
        </w:rPr>
      </w:pPr>
      <w:hyperlink r:id="rId9" w:history="1">
        <w:r w:rsidRPr="005A427E">
          <w:rPr>
            <w:rStyle w:val="Hyperlink"/>
            <w:rFonts w:ascii="Verdana" w:hAnsi="Verdana" w:cs="Arial"/>
            <w:noProof/>
            <w:sz w:val="22"/>
            <w:szCs w:val="22"/>
          </w:rPr>
          <w:t>https://view.officeapps.live.com/op/view.aspx?src=https%3A%2F%2Fsbuhb.nhs.wales%2Fabout-us%2Fkey-documents-folder%2Fdigital-data-research-and-innovation-committee%2Fdigital-data-research-and-innovation-committee-july-2025%2F3-1-appendix-one-docx%2F&amp;wdOrigin=BROWSELINK</w:t>
        </w:r>
      </w:hyperlink>
    </w:p>
    <w:p w14:paraId="302DA0D2" w14:textId="7EB29049" w:rsidR="00CF0C51" w:rsidRPr="00CF0C51" w:rsidRDefault="00CF0C51" w:rsidP="00CF0C51">
      <w:pPr>
        <w:rPr>
          <w:rFonts w:ascii="Verdana" w:hAnsi="Verdana"/>
          <w:noProof/>
          <w:sz w:val="22"/>
          <w:szCs w:val="22"/>
        </w:rPr>
      </w:pPr>
    </w:p>
    <w:p w14:paraId="75970B72" w14:textId="0C6E3DFB" w:rsidR="00A10460" w:rsidRDefault="00421E7F" w:rsidP="009B2233">
      <w:pPr>
        <w:rPr>
          <w:rFonts w:ascii="Verdana" w:hAnsi="Verdana"/>
          <w:b/>
          <w:bCs/>
          <w:noProof/>
          <w:sz w:val="22"/>
          <w:szCs w:val="22"/>
        </w:rPr>
      </w:pPr>
      <w:r w:rsidRPr="009B2233">
        <w:rPr>
          <w:rFonts w:ascii="Verdana" w:hAnsi="Verdana"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63A83DFF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20062640" name="Picture 620062640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93253284" name="Picture 193253284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1550349896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B206D63"/>
    <w:multiLevelType w:val="hybridMultilevel"/>
    <w:tmpl w:val="670A5AB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4E71C3D"/>
    <w:multiLevelType w:val="hybridMultilevel"/>
    <w:tmpl w:val="04127E8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E74168F"/>
    <w:multiLevelType w:val="hybridMultilevel"/>
    <w:tmpl w:val="8C401E36"/>
    <w:lvl w:ilvl="0" w:tplc="5210C4EA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1809398213">
    <w:abstractNumId w:val="3"/>
  </w:num>
  <w:num w:numId="20" w16cid:durableId="2008508741">
    <w:abstractNumId w:val="11"/>
  </w:num>
  <w:num w:numId="21" w16cid:durableId="118837061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2254"/>
    <w:rsid w:val="00296FDA"/>
    <w:rsid w:val="002B74C8"/>
    <w:rsid w:val="002C252B"/>
    <w:rsid w:val="002D32B6"/>
    <w:rsid w:val="002E02A9"/>
    <w:rsid w:val="00304A21"/>
    <w:rsid w:val="003406B8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668E8"/>
    <w:rsid w:val="00575B50"/>
    <w:rsid w:val="0059250D"/>
    <w:rsid w:val="005925B8"/>
    <w:rsid w:val="0059485C"/>
    <w:rsid w:val="005F0E79"/>
    <w:rsid w:val="00602EE5"/>
    <w:rsid w:val="006137E4"/>
    <w:rsid w:val="00635BDA"/>
    <w:rsid w:val="006564DF"/>
    <w:rsid w:val="00674D47"/>
    <w:rsid w:val="00684641"/>
    <w:rsid w:val="006C3FBB"/>
    <w:rsid w:val="006C4048"/>
    <w:rsid w:val="006D5578"/>
    <w:rsid w:val="006F4A69"/>
    <w:rsid w:val="006F5A5D"/>
    <w:rsid w:val="00730DD2"/>
    <w:rsid w:val="00734492"/>
    <w:rsid w:val="0073651A"/>
    <w:rsid w:val="00762DE0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2233"/>
    <w:rsid w:val="009B7CC6"/>
    <w:rsid w:val="009C5169"/>
    <w:rsid w:val="009D50E8"/>
    <w:rsid w:val="009F7815"/>
    <w:rsid w:val="00A10460"/>
    <w:rsid w:val="00A17614"/>
    <w:rsid w:val="00A56076"/>
    <w:rsid w:val="00A84640"/>
    <w:rsid w:val="00AA0524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289"/>
    <w:rsid w:val="00CB2BBE"/>
    <w:rsid w:val="00CE1516"/>
    <w:rsid w:val="00CE325E"/>
    <w:rsid w:val="00CE3DBC"/>
    <w:rsid w:val="00CF0C51"/>
    <w:rsid w:val="00D145B9"/>
    <w:rsid w:val="00D15865"/>
    <w:rsid w:val="00D56A34"/>
    <w:rsid w:val="00D62A67"/>
    <w:rsid w:val="00D8789B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CF0C51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D878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878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8789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878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8789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U.SwanseaBayTransformation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view.officeapps.live.com/op/view.aspx?src=https%3A%2F%2Fsbuhb.nhs.wales%2Fabout-us%2Fkey-documents-folder%2Fdigital-data-research-and-innovation-committee%2Fdigital-data-research-and-innovation-committee-july-2025%2F3-1-appendix-one-docx%2F&amp;wdOrigin=BROWSELIN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114</TotalTime>
  <Pages>2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36</cp:revision>
  <cp:lastPrinted>2019-03-26T11:11:00Z</cp:lastPrinted>
  <dcterms:created xsi:type="dcterms:W3CDTF">2021-09-13T07:38:00Z</dcterms:created>
  <dcterms:modified xsi:type="dcterms:W3CDTF">2025-10-30T14:09:00Z</dcterms:modified>
</cp:coreProperties>
</file>