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18451499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B55DC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25-J-006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18451499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0B55DC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25-J-006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554B96C4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2D507312" w14:textId="303C0179" w:rsidR="000B55DC" w:rsidRPr="000B55DC" w:rsidRDefault="000B55DC" w:rsidP="000B55DC">
      <w:pPr>
        <w:rPr>
          <w:rFonts w:ascii="Verdana" w:hAnsi="Verdana"/>
          <w:b/>
          <w:bCs/>
          <w:noProof/>
          <w:sz w:val="22"/>
          <w:szCs w:val="22"/>
        </w:rPr>
      </w:pPr>
      <w:r w:rsidRPr="000B55DC">
        <w:rPr>
          <w:rFonts w:ascii="Verdana" w:hAnsi="Verdana"/>
          <w:b/>
          <w:bCs/>
          <w:noProof/>
          <w:sz w:val="22"/>
          <w:szCs w:val="22"/>
        </w:rPr>
        <w:t xml:space="preserve">I’d like to request a list including the vehicle registration number, make and model of all vehicles currently on your fleet (both owned and leased) and all vehicles sold, between the dates of 01/11/2024 to 30/09/2025, within your </w:t>
      </w:r>
      <w:r w:rsidR="00D34ACD"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0B55DC">
        <w:rPr>
          <w:rFonts w:ascii="Verdana" w:hAnsi="Verdana"/>
          <w:b/>
          <w:bCs/>
          <w:noProof/>
          <w:sz w:val="22"/>
          <w:szCs w:val="22"/>
        </w:rPr>
        <w:t>.</w:t>
      </w:r>
    </w:p>
    <w:tbl>
      <w:tblPr>
        <w:tblW w:w="9606" w:type="dxa"/>
        <w:tblInd w:w="562" w:type="dxa"/>
        <w:tblLook w:val="04A0" w:firstRow="1" w:lastRow="0" w:firstColumn="1" w:lastColumn="0" w:noHBand="0" w:noVBand="1"/>
      </w:tblPr>
      <w:tblGrid>
        <w:gridCol w:w="1890"/>
        <w:gridCol w:w="2541"/>
        <w:gridCol w:w="1667"/>
        <w:gridCol w:w="3508"/>
      </w:tblGrid>
      <w:tr w:rsidR="000B55DC" w:rsidRPr="000B55DC" w14:paraId="53AE0834" w14:textId="77777777" w:rsidTr="000B55DC">
        <w:trPr>
          <w:trHeight w:val="300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DDEAB4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sz w:val="22"/>
                <w:szCs w:val="22"/>
                <w:u w:val="single"/>
              </w:rPr>
            </w:pPr>
            <w:r w:rsidRPr="000B55DC">
              <w:rPr>
                <w:rFonts w:ascii="Verdana" w:eastAsia="Times New Roman" w:hAnsi="Verdana" w:cs="Calibri"/>
                <w:b/>
                <w:bCs/>
                <w:sz w:val="22"/>
                <w:szCs w:val="22"/>
                <w:u w:val="single"/>
              </w:rPr>
              <w:t>Registration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81BB87" w14:textId="1FBFECF2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Verdana" w:eastAsia="Times New Roman" w:hAnsi="Verdana" w:cs="Calibri"/>
                <w:b/>
                <w:bCs/>
                <w:sz w:val="22"/>
                <w:szCs w:val="22"/>
                <w:u w:val="single"/>
              </w:rPr>
              <w:t>Leased/Owned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041676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sz w:val="22"/>
                <w:szCs w:val="22"/>
                <w:u w:val="single"/>
              </w:rPr>
            </w:pPr>
            <w:r w:rsidRPr="000B55DC">
              <w:rPr>
                <w:rFonts w:ascii="Verdana" w:eastAsia="Times New Roman" w:hAnsi="Verdana" w:cs="Calibri"/>
                <w:b/>
                <w:bCs/>
                <w:sz w:val="22"/>
                <w:szCs w:val="22"/>
                <w:u w:val="single"/>
              </w:rPr>
              <w:t>Make</w:t>
            </w:r>
          </w:p>
        </w:tc>
        <w:tc>
          <w:tcPr>
            <w:tcW w:w="3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DEA6B4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sz w:val="22"/>
                <w:szCs w:val="22"/>
                <w:u w:val="single"/>
              </w:rPr>
            </w:pPr>
            <w:r w:rsidRPr="000B55DC">
              <w:rPr>
                <w:rFonts w:ascii="Verdana" w:eastAsia="Times New Roman" w:hAnsi="Verdana" w:cs="Calibri"/>
                <w:b/>
                <w:bCs/>
                <w:sz w:val="22"/>
                <w:szCs w:val="22"/>
                <w:u w:val="single"/>
              </w:rPr>
              <w:t>Model</w:t>
            </w:r>
          </w:p>
        </w:tc>
      </w:tr>
      <w:tr w:rsidR="000B55DC" w:rsidRPr="000B55DC" w14:paraId="51A6C1E0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7D914D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BA19 NBX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3C0BB8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Leased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9A5607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 xml:space="preserve">Nissan 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E32F9F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EV 200</w:t>
            </w:r>
          </w:p>
        </w:tc>
      </w:tr>
      <w:tr w:rsidR="000B55DC" w:rsidRPr="000B55DC" w14:paraId="3BA3CCFC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68836C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BA19 NBZ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867FEF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Leased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E6A20E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 xml:space="preserve">Nissan 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E3CFB3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EV 200</w:t>
            </w:r>
          </w:p>
        </w:tc>
      </w:tr>
      <w:tr w:rsidR="000B55DC" w:rsidRPr="000B55DC" w14:paraId="2EB3611B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FBB9EA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BA19 NCD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17FBBA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Leased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2117D7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 xml:space="preserve">Nissan 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9C63F3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EV 200</w:t>
            </w:r>
          </w:p>
        </w:tc>
      </w:tr>
      <w:tr w:rsidR="000B55DC" w:rsidRPr="000B55DC" w14:paraId="74DFE814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A11E27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BA19 NCX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0E93BC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Leased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467DC5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 xml:space="preserve">Nissan 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53CCAD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EV 200</w:t>
            </w:r>
          </w:p>
        </w:tc>
      </w:tr>
      <w:tr w:rsidR="000B55DC" w:rsidRPr="000B55DC" w14:paraId="221B435B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D7424C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BF24 VVU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174156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Leased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327762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Ford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1A96E3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Transit Custom</w:t>
            </w:r>
          </w:p>
        </w:tc>
      </w:tr>
      <w:tr w:rsidR="000B55DC" w:rsidRPr="000B55DC" w14:paraId="6678A95E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F3B914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BJ25 ZXW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0FDE86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Leased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D8A59A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 xml:space="preserve">VW 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55E680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Caddy</w:t>
            </w:r>
          </w:p>
        </w:tc>
      </w:tr>
      <w:tr w:rsidR="000B55DC" w:rsidRPr="000B55DC" w14:paraId="64FF69C8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06786E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BJ25 ZYB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46E26A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Leased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68B6CD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 xml:space="preserve">VW 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39BC72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Caddy</w:t>
            </w:r>
          </w:p>
        </w:tc>
      </w:tr>
      <w:tr w:rsidR="000B55DC" w:rsidRPr="000B55DC" w14:paraId="3467D915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8A0DFA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BJ25 ZYE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46EE04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Leased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25B9CA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 xml:space="preserve">VW 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5545E8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Caddy</w:t>
            </w:r>
          </w:p>
        </w:tc>
      </w:tr>
      <w:tr w:rsidR="000B55DC" w:rsidRPr="000B55DC" w14:paraId="52590BAE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FFC197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BN12 VWC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B271DC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Owned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C6BAA5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Ford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F32ED8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Grand C-Max</w:t>
            </w:r>
          </w:p>
        </w:tc>
      </w:tr>
      <w:tr w:rsidR="000B55DC" w:rsidRPr="000B55DC" w14:paraId="549BE2D6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21EBC0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CA19 FOJ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5E00E9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Leased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55D486" w14:textId="7158EB7B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Renault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C6BF0B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Kangoo Maxi ZE</w:t>
            </w:r>
          </w:p>
        </w:tc>
      </w:tr>
      <w:tr w:rsidR="000B55DC" w:rsidRPr="000B55DC" w14:paraId="1DFC8704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59FD69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CA74 ZYW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5BA4E6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Owned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D1D9DB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Volvo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9F7948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XC90</w:t>
            </w:r>
          </w:p>
        </w:tc>
      </w:tr>
      <w:tr w:rsidR="000B55DC" w:rsidRPr="000B55DC" w14:paraId="6B4A8D6C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D45F58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CF74 AWA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5AAA55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Owned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453FFE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Volvo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B4C732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XC90</w:t>
            </w:r>
          </w:p>
        </w:tc>
      </w:tr>
      <w:tr w:rsidR="000B55DC" w:rsidRPr="000B55DC" w14:paraId="2064F45C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205448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CT19 BHX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4E254C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Leased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F9B7F6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Ford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135307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Ranger</w:t>
            </w:r>
          </w:p>
        </w:tc>
      </w:tr>
      <w:tr w:rsidR="000B55DC" w:rsidRPr="000B55DC" w14:paraId="15EE05FC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FF2578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CU15 AAJ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4D4156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Owned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D06ACA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Peugeot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9DAC77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Boxer Box</w:t>
            </w:r>
          </w:p>
        </w:tc>
      </w:tr>
      <w:tr w:rsidR="000B55DC" w:rsidRPr="000B55DC" w14:paraId="6CFBADFA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68433A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CU18 LNA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E7E821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Leased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C10E95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 xml:space="preserve">Ford 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5946BE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Connect Crew</w:t>
            </w:r>
          </w:p>
        </w:tc>
      </w:tr>
      <w:tr w:rsidR="000B55DC" w:rsidRPr="000B55DC" w14:paraId="193A5154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4E508D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CU18 LNC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74E718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Leased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D27490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Ford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CE8111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Connect Crew</w:t>
            </w:r>
          </w:p>
        </w:tc>
      </w:tr>
      <w:tr w:rsidR="000B55DC" w:rsidRPr="000B55DC" w14:paraId="0055745D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4EC992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CU18 PNJ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97DFE0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Leased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745557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Ford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FAB097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Fiesta</w:t>
            </w:r>
          </w:p>
        </w:tc>
      </w:tr>
      <w:tr w:rsidR="000B55DC" w:rsidRPr="000B55DC" w14:paraId="4E1D95BB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5DCFA7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CU18 PNK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F41887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Leased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5DD9A0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Ford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7275C9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Fiesta</w:t>
            </w:r>
          </w:p>
        </w:tc>
      </w:tr>
      <w:tr w:rsidR="000B55DC" w:rsidRPr="000B55DC" w14:paraId="3EE5663E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060E8F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CU18 PNO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6965CE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Leased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737237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Ford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F194C7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Fiesta</w:t>
            </w:r>
          </w:p>
        </w:tc>
      </w:tr>
      <w:tr w:rsidR="000B55DC" w:rsidRPr="000B55DC" w14:paraId="1C3878FB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902B19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CU18 PRV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D21801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Leased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EFA181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Ford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138740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S-Max</w:t>
            </w:r>
          </w:p>
        </w:tc>
      </w:tr>
      <w:tr w:rsidR="000B55DC" w:rsidRPr="000B55DC" w14:paraId="33B2ACBC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860565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CU18 XRE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89CB78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Leased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4F9F9A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Ford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AA84BB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Transit</w:t>
            </w:r>
          </w:p>
        </w:tc>
      </w:tr>
      <w:tr w:rsidR="000B55DC" w:rsidRPr="000B55DC" w14:paraId="6BE5410D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9987FA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CU18 XRH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02804C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Leased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00D4D4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Ford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F18E1A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Transit Dropside</w:t>
            </w:r>
          </w:p>
        </w:tc>
      </w:tr>
      <w:tr w:rsidR="000B55DC" w:rsidRPr="000B55DC" w14:paraId="5010F4D9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FD861C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CU18 XRP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0EB9B7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Leased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F75747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Ford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DC28AB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Ranger</w:t>
            </w:r>
          </w:p>
        </w:tc>
      </w:tr>
      <w:tr w:rsidR="000B55DC" w:rsidRPr="000B55DC" w14:paraId="47D7B11F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8E02AC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CU18 XRS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095229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Leased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A1A1EC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Ford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CDA8F6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Transit 350 Box</w:t>
            </w:r>
          </w:p>
        </w:tc>
      </w:tr>
      <w:tr w:rsidR="000B55DC" w:rsidRPr="000B55DC" w14:paraId="106FC2BD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B2BE3D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CU18 XRZ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390B0B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Leased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697983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Ford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679299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Transit 350 Box</w:t>
            </w:r>
          </w:p>
        </w:tc>
      </w:tr>
      <w:tr w:rsidR="000B55DC" w:rsidRPr="000B55DC" w14:paraId="07C8EC55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8E8741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CU18 XSD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E7A41A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Leased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8F4AF8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Ford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3BD78B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Transit Custom 8 Seat</w:t>
            </w:r>
          </w:p>
        </w:tc>
      </w:tr>
      <w:tr w:rsidR="000B55DC" w:rsidRPr="000B55DC" w14:paraId="545B3DAB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1F1DAB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CU19 FXB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C20A14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Leased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097CC1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Ford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03C9A3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C-Max</w:t>
            </w:r>
          </w:p>
        </w:tc>
      </w:tr>
      <w:tr w:rsidR="000B55DC" w:rsidRPr="000B55DC" w14:paraId="748D77ED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599F97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CU19 GYH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4C2EDC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Leased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AE80F2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Ford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958148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Fiesta</w:t>
            </w:r>
          </w:p>
        </w:tc>
      </w:tr>
      <w:tr w:rsidR="000B55DC" w:rsidRPr="000B55DC" w14:paraId="54A99F5D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3EB7F4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CU19 GYS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240B64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Leased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D5EFFD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Ford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64B613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Fiesta</w:t>
            </w:r>
          </w:p>
        </w:tc>
      </w:tr>
      <w:tr w:rsidR="000B55DC" w:rsidRPr="000B55DC" w14:paraId="33C3818F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538FED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CU21 BTF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C5221B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Leased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BA49B1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Ford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A9C3A6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S-Max</w:t>
            </w:r>
          </w:p>
        </w:tc>
      </w:tr>
      <w:tr w:rsidR="000B55DC" w:rsidRPr="000B55DC" w14:paraId="0F568D9D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4E2503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lastRenderedPageBreak/>
              <w:t xml:space="preserve"> CU68 HWA 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EECAAB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Leased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E1CF39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Ford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D79406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Focus Estate</w:t>
            </w:r>
          </w:p>
        </w:tc>
      </w:tr>
      <w:tr w:rsidR="000B55DC" w:rsidRPr="000B55DC" w14:paraId="4CEF4DBB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8374F0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CU68 KHO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29D7CD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Leased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48D1A6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Ford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9FC903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Connect</w:t>
            </w:r>
          </w:p>
        </w:tc>
      </w:tr>
      <w:tr w:rsidR="000B55DC" w:rsidRPr="000B55DC" w14:paraId="1E7AF395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85F061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CU68 KHT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636CDE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Leased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5439E5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Ford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3DD757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Transit Tipper</w:t>
            </w:r>
          </w:p>
        </w:tc>
      </w:tr>
      <w:tr w:rsidR="000B55DC" w:rsidRPr="000B55DC" w14:paraId="49A5571C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DF5FD6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CU68 VMO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6C843D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Leased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19D66D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Ford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43EB43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Transit Custom</w:t>
            </w:r>
          </w:p>
        </w:tc>
      </w:tr>
      <w:tr w:rsidR="000B55DC" w:rsidRPr="000B55DC" w14:paraId="00D74B14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0BAB0E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CU68 VMP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AE28C7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Leased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5F3B53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Ford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73C19B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Transit Custom</w:t>
            </w:r>
          </w:p>
        </w:tc>
      </w:tr>
      <w:tr w:rsidR="000B55DC" w:rsidRPr="000B55DC" w14:paraId="036CEB75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67E3CE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CU68 VMT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9B2FC0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Leased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83BCDB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Ford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F0EAD0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Transit Connect</w:t>
            </w:r>
          </w:p>
        </w:tc>
      </w:tr>
      <w:tr w:rsidR="000B55DC" w:rsidRPr="000B55DC" w14:paraId="4CBDF742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919C55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CU69 FTO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271E87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Leased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CAFCFB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Ford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57FE26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Transit 350 Box</w:t>
            </w:r>
          </w:p>
        </w:tc>
      </w:tr>
      <w:tr w:rsidR="000B55DC" w:rsidRPr="000B55DC" w14:paraId="2AB969CB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C377B1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CU69 FTP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D39D8A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Leased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4F819D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Ford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2C2CA5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Transit 350 Box</w:t>
            </w:r>
          </w:p>
        </w:tc>
      </w:tr>
      <w:tr w:rsidR="000B55DC" w:rsidRPr="000B55DC" w14:paraId="50266F98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1C5EE6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CU69 FTT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716257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Leased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D673B3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Ford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21A0E6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Transit 350 Box</w:t>
            </w:r>
          </w:p>
        </w:tc>
      </w:tr>
      <w:tr w:rsidR="000B55DC" w:rsidRPr="000B55DC" w14:paraId="288F3FA5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940477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CU69 FUP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7C38CC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Leased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9BD5C8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Ford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65342C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Transit Connect</w:t>
            </w:r>
          </w:p>
        </w:tc>
      </w:tr>
      <w:tr w:rsidR="000B55DC" w:rsidRPr="000B55DC" w14:paraId="5F42011D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89779B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CU70 KHM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BE46E8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Leased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B304B3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Ford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C83FBD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Fiesta</w:t>
            </w:r>
          </w:p>
        </w:tc>
      </w:tr>
      <w:tr w:rsidR="000B55DC" w:rsidRPr="000B55DC" w14:paraId="50A698C4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318C02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CU70 KHR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D4CD5E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Leased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D7622D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Ford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DE065B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Fiesta</w:t>
            </w:r>
          </w:p>
        </w:tc>
      </w:tr>
      <w:tr w:rsidR="000B55DC" w:rsidRPr="000B55DC" w14:paraId="0AD79452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3F6A87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CU70 KHT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E66FEB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Leased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607106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Ford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DCC754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Fiesta</w:t>
            </w:r>
          </w:p>
        </w:tc>
      </w:tr>
      <w:tr w:rsidR="000B55DC" w:rsidRPr="000B55DC" w14:paraId="6F6711FE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61C71D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CU70 KHV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20554A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Leased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74C2BD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Ford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5F91BE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Fiesta</w:t>
            </w:r>
          </w:p>
        </w:tc>
      </w:tr>
      <w:tr w:rsidR="000B55DC" w:rsidRPr="000B55DC" w14:paraId="197E5FF7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2A33A9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CV18 HSY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0CB3EF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Leased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5FB3FC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Ford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88B46B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Transit Refrigerated</w:t>
            </w:r>
          </w:p>
        </w:tc>
      </w:tr>
      <w:tr w:rsidR="000B55DC" w:rsidRPr="000B55DC" w14:paraId="478326F8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343A35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CV18 HSZ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A9D4EE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Leased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5A617D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Ford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5AC6A3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Transit Refrigerated</w:t>
            </w:r>
          </w:p>
        </w:tc>
      </w:tr>
      <w:tr w:rsidR="000B55DC" w:rsidRPr="000B55DC" w14:paraId="5F35388E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7AC413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CV20 FBU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C0C76C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Leased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AF4EC1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Ford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6D17C1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Connect</w:t>
            </w:r>
          </w:p>
        </w:tc>
      </w:tr>
      <w:tr w:rsidR="000B55DC" w:rsidRPr="000B55DC" w14:paraId="756AFA6C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C77994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CV20 FOM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8FDC02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Leased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F8303C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Ford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5F6322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Fiesta</w:t>
            </w:r>
          </w:p>
        </w:tc>
      </w:tr>
      <w:tr w:rsidR="000B55DC" w:rsidRPr="000B55DC" w14:paraId="10C9AF98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15F0BB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CV20 FYH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C0F432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Leased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652032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Ford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90E5B8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Fiesta</w:t>
            </w:r>
          </w:p>
        </w:tc>
      </w:tr>
      <w:tr w:rsidR="000B55DC" w:rsidRPr="000B55DC" w14:paraId="2B39EACF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621557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CV23 YHS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D96A25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Leased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C9E87A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Toyota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E884C3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Proace</w:t>
            </w:r>
          </w:p>
        </w:tc>
      </w:tr>
      <w:tr w:rsidR="000B55DC" w:rsidRPr="000B55DC" w14:paraId="02A6B2E6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F1C2FD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CV70 CGU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D2622A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Leased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0CC191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Ford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6ACF7D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Transit 350 Box</w:t>
            </w:r>
          </w:p>
        </w:tc>
      </w:tr>
      <w:tr w:rsidR="000B55DC" w:rsidRPr="000B55DC" w14:paraId="4CF09818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29D5C7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CV70 CTX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FB2449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Leased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ABF211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Ford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723F3B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Transit 350 Box</w:t>
            </w:r>
          </w:p>
        </w:tc>
      </w:tr>
      <w:tr w:rsidR="000B55DC" w:rsidRPr="000B55DC" w14:paraId="3EEBF630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07AC82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DE69 BXO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71BE42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Leased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9CCB4E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Seat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306DAA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Arona</w:t>
            </w:r>
          </w:p>
        </w:tc>
      </w:tr>
      <w:tr w:rsidR="000B55DC" w:rsidRPr="000B55DC" w14:paraId="29EC3891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506AB2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DK23 ZJX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1A3803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Owned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E37C9E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Man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3095B5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TGE 3 180</w:t>
            </w:r>
          </w:p>
        </w:tc>
      </w:tr>
      <w:tr w:rsidR="000B55DC" w:rsidRPr="000B55DC" w14:paraId="623195AB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42D73C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DK23 ZJY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47FA5B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Owned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5C3B91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Man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660098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TGE 3 180</w:t>
            </w:r>
          </w:p>
        </w:tc>
      </w:tr>
      <w:tr w:rsidR="000B55DC" w:rsidRPr="000B55DC" w14:paraId="020F5A1E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47A1C8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DK23 ZJZ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163546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Owned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067A14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Man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85F4DB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TGE 3 180</w:t>
            </w:r>
          </w:p>
        </w:tc>
      </w:tr>
      <w:tr w:rsidR="000B55DC" w:rsidRPr="000B55DC" w14:paraId="10BBBA7E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00DB3C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DL22 UWG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E75854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Leased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345C97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 xml:space="preserve">Nissan 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D0F108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Leaf</w:t>
            </w:r>
          </w:p>
        </w:tc>
      </w:tr>
      <w:tr w:rsidR="000B55DC" w:rsidRPr="000B55DC" w14:paraId="3553C4F2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EE2D8C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DV68 XHD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56090F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Leased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A65CF1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Mitsubishi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4850E3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Outlander</w:t>
            </w:r>
          </w:p>
        </w:tc>
      </w:tr>
      <w:tr w:rsidR="000B55DC" w:rsidRPr="000B55DC" w14:paraId="099496DD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B73F65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FY25 YOG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07EA79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Leased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BAE332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Ford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AADAB1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Transit Tipper</w:t>
            </w:r>
          </w:p>
        </w:tc>
      </w:tr>
      <w:tr w:rsidR="000B55DC" w:rsidRPr="000B55DC" w14:paraId="20DF0750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6C589B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KN21 NTL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8FEE40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Leased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B3F315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Volvo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811A6A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XC90</w:t>
            </w:r>
          </w:p>
        </w:tc>
      </w:tr>
      <w:tr w:rsidR="000B55DC" w:rsidRPr="000B55DC" w14:paraId="73630F4A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284162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KN21 RWF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6124B7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Leased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CA71B2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Volvo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78A51D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XC90</w:t>
            </w:r>
          </w:p>
        </w:tc>
      </w:tr>
      <w:tr w:rsidR="000B55DC" w:rsidRPr="000B55DC" w14:paraId="24EE8A1A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4E8E35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KS23 WTC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B258B3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Owned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01B5E0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Volvo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AB2D1D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XC90</w:t>
            </w:r>
          </w:p>
        </w:tc>
      </w:tr>
      <w:tr w:rsidR="000B55DC" w:rsidRPr="000B55DC" w14:paraId="0905EB58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34D5BE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KS23 WTU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F8D31B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Owned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C7A108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Volvo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796ADF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XC90</w:t>
            </w:r>
          </w:p>
        </w:tc>
      </w:tr>
      <w:tr w:rsidR="000B55DC" w:rsidRPr="000B55DC" w14:paraId="3FB41B00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224C09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KS70 VSD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CBD089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Leased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0BD463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Volvo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DFB1C8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XC90</w:t>
            </w:r>
          </w:p>
        </w:tc>
      </w:tr>
      <w:tr w:rsidR="000B55DC" w:rsidRPr="000B55DC" w14:paraId="3BE1FD07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7CA491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KS71 NWF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C23925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Owned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1744FD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Volvo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BE8430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XC90</w:t>
            </w:r>
          </w:p>
        </w:tc>
      </w:tr>
      <w:tr w:rsidR="000B55DC" w:rsidRPr="000B55DC" w14:paraId="5253968B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B4DC58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MD25 YLG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75FDE7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Leased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9A49E7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Ford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120B97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Focus</w:t>
            </w:r>
          </w:p>
        </w:tc>
      </w:tr>
      <w:tr w:rsidR="000B55DC" w:rsidRPr="000B55DC" w14:paraId="0955C98F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C3218B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MT25 XAM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EAC38A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Leased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5C4A4B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 xml:space="preserve">Ford 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9AEBD3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Focus</w:t>
            </w:r>
          </w:p>
        </w:tc>
      </w:tr>
      <w:tr w:rsidR="000B55DC" w:rsidRPr="000B55DC" w14:paraId="676C600E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222680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MX18 JUA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2BD524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Leased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9C9B59" w14:textId="16045442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Citroen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0073EE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Berlingo</w:t>
            </w:r>
          </w:p>
        </w:tc>
      </w:tr>
      <w:tr w:rsidR="000B55DC" w:rsidRPr="000B55DC" w14:paraId="35E97C3F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ADD6D2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OU21 CKV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17190B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Leased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28A445" w14:textId="731E8EB5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Renault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32CCDA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Trafic 3 seats</w:t>
            </w:r>
          </w:p>
        </w:tc>
      </w:tr>
      <w:tr w:rsidR="000B55DC" w:rsidRPr="000B55DC" w14:paraId="39E73325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504770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OU69 AYX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D1899F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Leased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999538" w14:textId="5FBBD10F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>
              <w:rPr>
                <w:rFonts w:ascii="Verdana" w:eastAsia="Times New Roman" w:hAnsi="Verdana" w:cs="Calibri"/>
                <w:sz w:val="22"/>
                <w:szCs w:val="22"/>
              </w:rPr>
              <w:t>Renault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FE53F1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Trafic 6 + Wheelchair</w:t>
            </w:r>
          </w:p>
        </w:tc>
      </w:tr>
      <w:tr w:rsidR="000B55DC" w:rsidRPr="000B55DC" w14:paraId="71CFC072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A1F02C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OU69 CXE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87D11A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Leased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6DBBDE" w14:textId="7543DA8B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>
              <w:rPr>
                <w:rFonts w:ascii="Verdana" w:eastAsia="Times New Roman" w:hAnsi="Verdana" w:cs="Calibri"/>
                <w:sz w:val="22"/>
                <w:szCs w:val="22"/>
              </w:rPr>
              <w:t>Renault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CD234A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Trafic 6 seater + Wheelchair</w:t>
            </w:r>
          </w:p>
        </w:tc>
      </w:tr>
      <w:tr w:rsidR="000B55DC" w:rsidRPr="000B55DC" w14:paraId="10437DF9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16CB47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OU70 DUH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8131FD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Leased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67B6E3" w14:textId="4CF68934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>
              <w:rPr>
                <w:rFonts w:ascii="Verdana" w:eastAsia="Times New Roman" w:hAnsi="Verdana" w:cs="Calibri"/>
                <w:sz w:val="22"/>
                <w:szCs w:val="22"/>
              </w:rPr>
              <w:t>Renault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E00598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Kangoo Van ZE</w:t>
            </w:r>
          </w:p>
        </w:tc>
      </w:tr>
      <w:tr w:rsidR="000B55DC" w:rsidRPr="000B55DC" w14:paraId="40451F04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448690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OU72 CMV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AF244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Leased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5CFE23" w14:textId="2AFBCDFE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>
              <w:rPr>
                <w:rFonts w:ascii="Verdana" w:eastAsia="Times New Roman" w:hAnsi="Verdana" w:cs="Calibri"/>
                <w:sz w:val="22"/>
                <w:szCs w:val="22"/>
              </w:rPr>
              <w:t>Renault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8E399D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Master</w:t>
            </w:r>
          </w:p>
        </w:tc>
      </w:tr>
      <w:tr w:rsidR="000B55DC" w:rsidRPr="000B55DC" w14:paraId="585D97F7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C3B445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OY25 UGN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E7906A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Leased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9BE1B7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Peugeot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2EED97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Partner</w:t>
            </w:r>
          </w:p>
        </w:tc>
      </w:tr>
      <w:tr w:rsidR="000B55DC" w:rsidRPr="000B55DC" w14:paraId="18354E77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9BBDF8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OY25 ZKN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D38167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Leased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1809A2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Peugeot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36750D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Partner Crew</w:t>
            </w:r>
          </w:p>
        </w:tc>
      </w:tr>
      <w:tr w:rsidR="000B55DC" w:rsidRPr="000B55DC" w14:paraId="1855A632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0FDD6F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lastRenderedPageBreak/>
              <w:t>VK73 ZHB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AEB9A1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Leased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1401D8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Volkswagen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97A9B1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 xml:space="preserve">Caddy </w:t>
            </w:r>
          </w:p>
        </w:tc>
      </w:tr>
      <w:tr w:rsidR="000B55DC" w:rsidRPr="000B55DC" w14:paraId="3707F6F9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D59D2A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VK73 ZHF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FB154C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Leased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6CD190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Volkswagen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B049B1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Caddy</w:t>
            </w:r>
          </w:p>
        </w:tc>
      </w:tr>
      <w:tr w:rsidR="000B55DC" w:rsidRPr="000B55DC" w14:paraId="4D7BBB11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9A88F8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VN73 CFP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857C1F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Leased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F76590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Volkswagen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0016E8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 xml:space="preserve">Caddy </w:t>
            </w:r>
          </w:p>
        </w:tc>
      </w:tr>
      <w:tr w:rsidR="000B55DC" w:rsidRPr="000B55DC" w14:paraId="288111F0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C44D86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VO18 YRL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DED90E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Leased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39E3F2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Volkswagen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EAB07A" w14:textId="3E996698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>
              <w:rPr>
                <w:rFonts w:ascii="Verdana" w:eastAsia="Times New Roman" w:hAnsi="Verdana" w:cs="Calibri"/>
                <w:sz w:val="22"/>
                <w:szCs w:val="22"/>
              </w:rPr>
              <w:t>Caravelle</w:t>
            </w: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 xml:space="preserve"> LWB</w:t>
            </w:r>
          </w:p>
        </w:tc>
      </w:tr>
      <w:tr w:rsidR="000B55DC" w:rsidRPr="000B55DC" w14:paraId="6A6ACBE4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99E0F3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VO18 YRM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57D664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Leased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C8ADF1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Volkswagen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C5DAE1" w14:textId="3B4270D2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>
              <w:rPr>
                <w:rFonts w:ascii="Verdana" w:eastAsia="Times New Roman" w:hAnsi="Verdana" w:cs="Calibri"/>
                <w:sz w:val="22"/>
                <w:szCs w:val="22"/>
              </w:rPr>
              <w:t>Caravelle</w:t>
            </w: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 xml:space="preserve"> LWB</w:t>
            </w:r>
          </w:p>
        </w:tc>
      </w:tr>
      <w:tr w:rsidR="000B55DC" w:rsidRPr="000B55DC" w14:paraId="30C2B7A3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1CE816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VO18 YRN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0049F1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Leased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2173FF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Volkswagen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6BE87B" w14:textId="330BF3D5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>
              <w:rPr>
                <w:rFonts w:ascii="Verdana" w:eastAsia="Times New Roman" w:hAnsi="Verdana" w:cs="Calibri"/>
                <w:sz w:val="22"/>
                <w:szCs w:val="22"/>
              </w:rPr>
              <w:t>Caravelle</w:t>
            </w: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 xml:space="preserve"> LWB</w:t>
            </w:r>
          </w:p>
        </w:tc>
      </w:tr>
      <w:tr w:rsidR="000B55DC" w:rsidRPr="000B55DC" w14:paraId="4BD76D97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0BB2EB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VO18 YRP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DBBEE3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Leased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36B1F3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Volkswagen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55ACEB" w14:textId="52629D65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>
              <w:rPr>
                <w:rFonts w:ascii="Verdana" w:eastAsia="Times New Roman" w:hAnsi="Verdana" w:cs="Calibri"/>
                <w:sz w:val="22"/>
                <w:szCs w:val="22"/>
              </w:rPr>
              <w:t>Caravelle</w:t>
            </w: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 xml:space="preserve"> LWB</w:t>
            </w:r>
          </w:p>
        </w:tc>
      </w:tr>
      <w:tr w:rsidR="000B55DC" w:rsidRPr="000B55DC" w14:paraId="37BF0D7B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9418DE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WN25 LMX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8ABC6A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Leased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6AF817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Ford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BC4C12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Focus</w:t>
            </w:r>
          </w:p>
        </w:tc>
      </w:tr>
      <w:tr w:rsidR="000B55DC" w:rsidRPr="000B55DC" w14:paraId="6681BF64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74F157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WR25 FYT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5B5F4A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Leased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6354B3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Ford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B5476C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Kuga</w:t>
            </w:r>
          </w:p>
        </w:tc>
      </w:tr>
      <w:tr w:rsidR="000B55DC" w:rsidRPr="000B55DC" w14:paraId="04F51C6C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985245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WR25 SHZ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98ECF8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Leased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C7C001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Ford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1DE55E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Focus</w:t>
            </w:r>
          </w:p>
        </w:tc>
      </w:tr>
      <w:tr w:rsidR="000B55DC" w:rsidRPr="000B55DC" w14:paraId="612039CE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500378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WR25 TUH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A2012F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Leased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146C2D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Ford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86B6D1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Focus</w:t>
            </w:r>
          </w:p>
        </w:tc>
      </w:tr>
      <w:tr w:rsidR="000B55DC" w:rsidRPr="000B55DC" w14:paraId="288E8463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56716C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YG71 XGA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4A110F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Leased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7D113D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Ford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0B321E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Transit Tourneo</w:t>
            </w:r>
          </w:p>
        </w:tc>
      </w:tr>
      <w:tr w:rsidR="000B55DC" w:rsidRPr="000B55DC" w14:paraId="11D3F3D0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799B7C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YJ10 RXN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4ED5DE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Owned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6F55D3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Peugeot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3C77FE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Expert</w:t>
            </w:r>
          </w:p>
        </w:tc>
      </w:tr>
      <w:tr w:rsidR="000B55DC" w:rsidRPr="000B55DC" w14:paraId="29E1A46A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3D304F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YJ70 FBL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72ED96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Leased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1177BF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Peugeot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2BB592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Boxer Ambulance</w:t>
            </w:r>
          </w:p>
        </w:tc>
      </w:tr>
      <w:tr w:rsidR="000B55DC" w:rsidRPr="000B55DC" w14:paraId="0E1E44B1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6D5272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YL21 KCX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00B463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Leased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14ECB0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Ford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C91B05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Transit Tourneo</w:t>
            </w:r>
          </w:p>
        </w:tc>
      </w:tr>
      <w:tr w:rsidR="000B55DC" w:rsidRPr="000B55DC" w14:paraId="4ED0C572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3E04C8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YP23 NKR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4A3542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Leased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EA258E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Ford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AF86BD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 xml:space="preserve">Focus </w:t>
            </w:r>
          </w:p>
        </w:tc>
      </w:tr>
      <w:tr w:rsidR="000B55DC" w:rsidRPr="000B55DC" w14:paraId="3FECCCCC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337683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YP24 WCN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566018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Leased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B17720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Kia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33CA82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Sportage</w:t>
            </w:r>
          </w:p>
        </w:tc>
      </w:tr>
      <w:tr w:rsidR="000B55DC" w:rsidRPr="000B55DC" w14:paraId="129E20A8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797357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YR73 KBX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4ACA84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Leased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47F1CF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Ford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147376" w14:textId="1E019BBB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Transit Tou</w:t>
            </w:r>
            <w:r>
              <w:rPr>
                <w:rFonts w:ascii="Verdana" w:eastAsia="Times New Roman" w:hAnsi="Verdana" w:cs="Calibri"/>
                <w:sz w:val="22"/>
                <w:szCs w:val="22"/>
              </w:rPr>
              <w:t>r</w:t>
            </w: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neo</w:t>
            </w:r>
          </w:p>
        </w:tc>
      </w:tr>
      <w:tr w:rsidR="000B55DC" w:rsidRPr="000B55DC" w14:paraId="639E8A66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5775A4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YS24 LWT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48FFA6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Leased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8472CB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Ford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34E0BE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Focus</w:t>
            </w:r>
          </w:p>
        </w:tc>
      </w:tr>
      <w:tr w:rsidR="000B55DC" w:rsidRPr="000B55DC" w14:paraId="1A22B620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305FCB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YT13 PTX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D7C86F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Owned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31346D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Ford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B4F4DD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Fiesta</w:t>
            </w:r>
          </w:p>
        </w:tc>
      </w:tr>
      <w:tr w:rsidR="000B55DC" w:rsidRPr="000B55DC" w14:paraId="5A6D8F09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B1BC6C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YT74 DEU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964A0E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Leased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A3FE97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Kia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6A91F0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Pro Ceed</w:t>
            </w:r>
          </w:p>
        </w:tc>
      </w:tr>
      <w:tr w:rsidR="000B55DC" w:rsidRPr="000B55DC" w14:paraId="2CF7C7FD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152702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YW19 OYZ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86504B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Leased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C31B8C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Volkswagen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049C94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Caddy (Wheelchair)</w:t>
            </w:r>
          </w:p>
        </w:tc>
      </w:tr>
      <w:tr w:rsidR="000B55DC" w:rsidRPr="000B55DC" w14:paraId="4194260E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BFEFCE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YY21 HNJ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5F82D6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Leased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2B0CC9" w14:textId="687F1CF5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>
              <w:rPr>
                <w:rFonts w:ascii="Verdana" w:eastAsia="Times New Roman" w:hAnsi="Verdana" w:cs="Calibri"/>
                <w:sz w:val="22"/>
                <w:szCs w:val="22"/>
              </w:rPr>
              <w:t>Volkswagen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96219B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Caravelle LWB</w:t>
            </w:r>
          </w:p>
        </w:tc>
      </w:tr>
      <w:tr w:rsidR="000B55DC" w:rsidRPr="000B55DC" w14:paraId="054EA816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84AC64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YY21 HNM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D67934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Leased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F4A9EA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Volkswagen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2750AC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Caravelle LWB</w:t>
            </w:r>
          </w:p>
        </w:tc>
      </w:tr>
      <w:tr w:rsidR="000B55DC" w:rsidRPr="000B55DC" w14:paraId="602B6622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93000D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YY21 WSD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75C511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Leased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160EEB" w14:textId="24C187D3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>
              <w:rPr>
                <w:rFonts w:ascii="Verdana" w:eastAsia="Times New Roman" w:hAnsi="Verdana" w:cs="Calibri"/>
                <w:sz w:val="22"/>
                <w:szCs w:val="22"/>
              </w:rPr>
              <w:t>Volkswagen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471CDF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Caravelle SWB</w:t>
            </w:r>
          </w:p>
        </w:tc>
      </w:tr>
      <w:tr w:rsidR="000B55DC" w:rsidRPr="000B55DC" w14:paraId="460CFAFC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FA1F5B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YY21 WSE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91F3AC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Leased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3DF304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Volkswagen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A098A6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Caravelle LWB</w:t>
            </w:r>
          </w:p>
        </w:tc>
      </w:tr>
      <w:tr w:rsidR="000B55DC" w:rsidRPr="000B55DC" w14:paraId="00BA8E1D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0577D9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YY21 WSL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D3CC07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Leased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46D653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Volkswagen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990751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Caravelle LWB</w:t>
            </w:r>
          </w:p>
        </w:tc>
      </w:tr>
      <w:tr w:rsidR="000B55DC" w:rsidRPr="000B55DC" w14:paraId="16B57CF2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EAA04A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YY21 WSO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1401BD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Leased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938040" w14:textId="5F2DEE10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>
              <w:rPr>
                <w:rFonts w:ascii="Verdana" w:eastAsia="Times New Roman" w:hAnsi="Verdana" w:cs="Calibri"/>
                <w:sz w:val="22"/>
                <w:szCs w:val="22"/>
              </w:rPr>
              <w:t>Volkswagen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ABC51B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sz w:val="22"/>
                <w:szCs w:val="22"/>
              </w:rPr>
              <w:t>Caravelle LWB</w:t>
            </w:r>
          </w:p>
        </w:tc>
      </w:tr>
    </w:tbl>
    <w:p w14:paraId="27C2601D" w14:textId="77777777" w:rsidR="000B55DC" w:rsidRDefault="000B55DC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6D1EA0" w14:textId="2E28F43A" w:rsidR="000B55DC" w:rsidRDefault="000B55DC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>Vehicles sold between 1</w:t>
      </w:r>
      <w:r w:rsidRPr="000B55DC">
        <w:rPr>
          <w:rFonts w:ascii="Verdana" w:hAnsi="Verdana"/>
          <w:b/>
          <w:bCs/>
          <w:noProof/>
          <w:sz w:val="22"/>
          <w:szCs w:val="22"/>
          <w:vertAlign w:val="superscript"/>
        </w:rPr>
        <w:t>st</w:t>
      </w:r>
      <w:r>
        <w:rPr>
          <w:rFonts w:ascii="Verdana" w:hAnsi="Verdana"/>
          <w:b/>
          <w:bCs/>
          <w:noProof/>
          <w:sz w:val="22"/>
          <w:szCs w:val="22"/>
        </w:rPr>
        <w:t xml:space="preserve"> November 2024 to 30</w:t>
      </w:r>
      <w:r w:rsidRPr="000B55DC">
        <w:rPr>
          <w:rFonts w:ascii="Verdana" w:hAnsi="Verdana"/>
          <w:b/>
          <w:bCs/>
          <w:noProof/>
          <w:sz w:val="22"/>
          <w:szCs w:val="22"/>
          <w:vertAlign w:val="superscript"/>
        </w:rPr>
        <w:t>th</w:t>
      </w:r>
      <w:r>
        <w:rPr>
          <w:rFonts w:ascii="Verdana" w:hAnsi="Verdana"/>
          <w:b/>
          <w:bCs/>
          <w:noProof/>
          <w:sz w:val="22"/>
          <w:szCs w:val="22"/>
        </w:rPr>
        <w:t xml:space="preserve"> September 2025</w:t>
      </w:r>
    </w:p>
    <w:tbl>
      <w:tblPr>
        <w:tblW w:w="4020" w:type="dxa"/>
        <w:tblInd w:w="562" w:type="dxa"/>
        <w:tblLook w:val="04A0" w:firstRow="1" w:lastRow="0" w:firstColumn="1" w:lastColumn="0" w:noHBand="0" w:noVBand="1"/>
      </w:tblPr>
      <w:tblGrid>
        <w:gridCol w:w="1890"/>
        <w:gridCol w:w="1022"/>
        <w:gridCol w:w="1108"/>
      </w:tblGrid>
      <w:tr w:rsidR="000B55DC" w:rsidRPr="000B55DC" w14:paraId="3D682F42" w14:textId="77777777" w:rsidTr="000B55DC">
        <w:trPr>
          <w:trHeight w:val="300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1A729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0B55DC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  <w:u w:val="single"/>
              </w:rPr>
              <w:t>Registration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6AAEE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0B55DC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  <w:u w:val="single"/>
              </w:rPr>
              <w:t>Make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9860E7" w14:textId="77777777" w:rsidR="000B55DC" w:rsidRPr="000B55DC" w:rsidRDefault="000B55DC" w:rsidP="000B55DC">
            <w:pPr>
              <w:spacing w:before="0" w:after="0" w:line="240" w:lineRule="auto"/>
              <w:ind w:left="0"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0B55DC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  <w:u w:val="single"/>
              </w:rPr>
              <w:t>Model</w:t>
            </w:r>
          </w:p>
        </w:tc>
      </w:tr>
      <w:tr w:rsidR="000B55DC" w:rsidRPr="000B55DC" w14:paraId="408600BC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E9CEDE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BV64 ZBO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B1F6F7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Audi 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5C0CD1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Q7</w:t>
            </w:r>
          </w:p>
        </w:tc>
      </w:tr>
      <w:tr w:rsidR="000B55DC" w:rsidRPr="000B55DC" w14:paraId="554E75BC" w14:textId="77777777" w:rsidTr="000B55DC">
        <w:trPr>
          <w:trHeight w:val="3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D6F6FF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OY14 JEJ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CE9883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 xml:space="preserve">Audi 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BDA771" w14:textId="77777777" w:rsidR="000B55DC" w:rsidRPr="000B55DC" w:rsidRDefault="000B55DC" w:rsidP="000B55D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0B55DC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Q7</w:t>
            </w:r>
          </w:p>
        </w:tc>
      </w:tr>
    </w:tbl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3"/>
  </w:num>
  <w:num w:numId="2" w16cid:durableId="828599020">
    <w:abstractNumId w:val="0"/>
  </w:num>
  <w:num w:numId="3" w16cid:durableId="1966037800">
    <w:abstractNumId w:val="8"/>
  </w:num>
  <w:num w:numId="4" w16cid:durableId="1125923312">
    <w:abstractNumId w:val="15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0"/>
  </w:num>
  <w:num w:numId="8" w16cid:durableId="1553300907">
    <w:abstractNumId w:val="14"/>
  </w:num>
  <w:num w:numId="9" w16cid:durableId="687946864">
    <w:abstractNumId w:val="17"/>
  </w:num>
  <w:num w:numId="10" w16cid:durableId="993416643">
    <w:abstractNumId w:val="1"/>
  </w:num>
  <w:num w:numId="11" w16cid:durableId="1541481371">
    <w:abstractNumId w:val="9"/>
  </w:num>
  <w:num w:numId="12" w16cid:durableId="1525171868">
    <w:abstractNumId w:val="12"/>
  </w:num>
  <w:num w:numId="13" w16cid:durableId="200629463">
    <w:abstractNumId w:val="16"/>
  </w:num>
  <w:num w:numId="14" w16cid:durableId="543832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1"/>
  </w:num>
  <w:num w:numId="17" w16cid:durableId="1764229674">
    <w:abstractNumId w:val="5"/>
  </w:num>
  <w:num w:numId="18" w16cid:durableId="9491635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trackRevisions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B55DC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2F29"/>
    <w:rsid w:val="002B74C8"/>
    <w:rsid w:val="002C252B"/>
    <w:rsid w:val="002D32B6"/>
    <w:rsid w:val="002E02A9"/>
    <w:rsid w:val="00304A21"/>
    <w:rsid w:val="00342A10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38D6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C6282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34ACD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Revision">
    <w:name w:val="Revision"/>
    <w:hidden/>
    <w:uiPriority w:val="99"/>
    <w:semiHidden/>
    <w:rsid w:val="00D34AC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78</TotalTime>
  <Pages>3</Pages>
  <Words>655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Louise Megrath (Swansea Bay UHB - Corporate Services)</cp:lastModifiedBy>
  <cp:revision>28</cp:revision>
  <cp:lastPrinted>2019-03-26T11:11:00Z</cp:lastPrinted>
  <dcterms:created xsi:type="dcterms:W3CDTF">2021-09-13T07:38:00Z</dcterms:created>
  <dcterms:modified xsi:type="dcterms:W3CDTF">2025-10-14T11:44:00Z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de8648be-39f1-4116-ae13-eecf5cea78ae</vt:lpwstr>
  </property>
</Properties>
</file>