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80884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5C0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D80884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05C0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01186C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A8D0CC1" w14:textId="014671E7" w:rsidR="00405C08" w:rsidRPr="00405C08" w:rsidRDefault="00405C08" w:rsidP="00405C08">
      <w:pPr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 xml:space="preserve">Please could you provide the following information for all hospitals within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05C08">
        <w:rPr>
          <w:rFonts w:ascii="Verdana" w:hAnsi="Verdana"/>
          <w:b/>
          <w:bCs/>
          <w:noProof/>
          <w:sz w:val="22"/>
          <w:szCs w:val="22"/>
        </w:rPr>
        <w:t xml:space="preserve"> that perform spinal surgery.</w:t>
      </w:r>
    </w:p>
    <w:p w14:paraId="002F17C4" w14:textId="5005D1C6" w:rsidR="00405C08" w:rsidRPr="00405C08" w:rsidRDefault="00405C08" w:rsidP="00405C0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 xml:space="preserve">What brand of spinal operating tables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05C08">
        <w:rPr>
          <w:rFonts w:ascii="Verdana" w:hAnsi="Verdana"/>
          <w:b/>
          <w:bCs/>
          <w:noProof/>
          <w:sz w:val="22"/>
          <w:szCs w:val="22"/>
        </w:rPr>
        <w:t xml:space="preserve"> uses for spinal surgery (for example Allen Spinal system, Modular tables system, Jackson table, Trios system or ProAxis system)</w:t>
      </w:r>
    </w:p>
    <w:p w14:paraId="29AF70E7" w14:textId="1D525332" w:rsidR="00405C08" w:rsidRPr="00405C08" w:rsidRDefault="00405C08" w:rsidP="00405C0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>The age of these tables, or year they were installed</w:t>
      </w:r>
    </w:p>
    <w:p w14:paraId="4A8B1853" w14:textId="3641BE76" w:rsidR="00405C08" w:rsidRPr="00405C08" w:rsidRDefault="00405C08" w:rsidP="00405C0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>The cost of this device</w:t>
      </w:r>
    </w:p>
    <w:p w14:paraId="5530F82D" w14:textId="00F2231D" w:rsidR="00405C08" w:rsidRPr="00405C08" w:rsidRDefault="00405C08" w:rsidP="00405C0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>The serial number of each table</w:t>
      </w:r>
    </w:p>
    <w:p w14:paraId="23DF621B" w14:textId="0E9B7BFD" w:rsidR="00873328" w:rsidRDefault="00405C08" w:rsidP="00405C0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405C08">
        <w:rPr>
          <w:rFonts w:ascii="Verdana" w:hAnsi="Verdana"/>
          <w:b/>
          <w:bCs/>
          <w:noProof/>
          <w:sz w:val="22"/>
          <w:szCs w:val="22"/>
        </w:rPr>
        <w:t>Which hospital specifically the table is in</w:t>
      </w:r>
    </w:p>
    <w:p w14:paraId="3A9C6B79" w14:textId="63B71331" w:rsidR="00405C08" w:rsidRPr="00405C08" w:rsidRDefault="00405C08" w:rsidP="00405C0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405C08">
        <w:rPr>
          <w:rFonts w:ascii="Verdana" w:hAnsi="Verdana"/>
          <w:noProof/>
          <w:sz w:val="22"/>
          <w:szCs w:val="22"/>
        </w:rPr>
        <w:t>Please find below the information you have requested</w:t>
      </w:r>
    </w:p>
    <w:tbl>
      <w:tblPr>
        <w:tblW w:w="141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500"/>
        <w:gridCol w:w="2260"/>
        <w:gridCol w:w="2320"/>
        <w:gridCol w:w="1880"/>
        <w:gridCol w:w="1320"/>
        <w:gridCol w:w="1535"/>
        <w:gridCol w:w="1673"/>
      </w:tblGrid>
      <w:tr w:rsidR="00405C08" w:rsidRPr="00405C08" w14:paraId="69096B1D" w14:textId="77777777" w:rsidTr="00405C08">
        <w:trPr>
          <w:trHeight w:val="345"/>
          <w:jc w:val="center"/>
        </w:trPr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F8C9A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Serial No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B03C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Brand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C1CB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Model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153F9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Category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F5F63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Site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09F9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Location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A40FD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Installation Date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C1835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Cost</w:t>
            </w:r>
          </w:p>
        </w:tc>
      </w:tr>
      <w:tr w:rsidR="00405C08" w:rsidRPr="00405C08" w14:paraId="770D7595" w14:textId="77777777" w:rsidTr="00405C08">
        <w:trPr>
          <w:trHeight w:val="300"/>
          <w:jc w:val="center"/>
        </w:trPr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8D5B5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A 324668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B4A2F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Linak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9C737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Advance A-71101-UK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C5029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Spinal Operating Table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C242B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Morriston Hospital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42EFA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Main Theatre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B3737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25/03/2015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1FF57" w14:textId="6B310410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Circa £40K + VAT</w:t>
            </w:r>
          </w:p>
        </w:tc>
      </w:tr>
      <w:tr w:rsidR="00405C08" w:rsidRPr="00405C08" w14:paraId="461F93EB" w14:textId="77777777" w:rsidTr="00405C08">
        <w:trPr>
          <w:trHeight w:val="300"/>
          <w:jc w:val="center"/>
        </w:trPr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0350E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571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04E12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Pharmed UK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00FA3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Pro-Axis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4A6DF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Spinal Operating Table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9DDD" w14:textId="0BE36E6E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N</w:t>
            </w:r>
            <w:r w:rsidR="00314710">
              <w:rPr>
                <w:rFonts w:ascii="Verdana" w:eastAsia="Aptos" w:hAnsi="Verdana" w:cs="Segoe UI"/>
                <w:sz w:val="22"/>
                <w:szCs w:val="22"/>
              </w:rPr>
              <w:t xml:space="preserve">eath </w:t>
            </w:r>
            <w:r w:rsidRPr="00405C08">
              <w:rPr>
                <w:rFonts w:ascii="Verdana" w:eastAsia="Aptos" w:hAnsi="Verdana" w:cs="Segoe UI"/>
                <w:sz w:val="22"/>
                <w:szCs w:val="22"/>
              </w:rPr>
              <w:t>P</w:t>
            </w:r>
            <w:r w:rsidR="00314710">
              <w:rPr>
                <w:rFonts w:ascii="Verdana" w:eastAsia="Aptos" w:hAnsi="Verdana" w:cs="Segoe UI"/>
                <w:sz w:val="22"/>
                <w:szCs w:val="22"/>
              </w:rPr>
              <w:t xml:space="preserve">ort </w:t>
            </w:r>
            <w:r w:rsidRPr="00405C08">
              <w:rPr>
                <w:rFonts w:ascii="Verdana" w:eastAsia="Aptos" w:hAnsi="Verdana" w:cs="Segoe UI"/>
                <w:sz w:val="22"/>
                <w:szCs w:val="22"/>
              </w:rPr>
              <w:t>T</w:t>
            </w:r>
            <w:r w:rsidR="00314710">
              <w:rPr>
                <w:rFonts w:ascii="Verdana" w:eastAsia="Aptos" w:hAnsi="Verdana" w:cs="Segoe UI"/>
                <w:sz w:val="22"/>
                <w:szCs w:val="22"/>
              </w:rPr>
              <w:t xml:space="preserve">albot </w:t>
            </w:r>
            <w:r w:rsidRPr="00405C08">
              <w:rPr>
                <w:rFonts w:ascii="Verdana" w:eastAsia="Aptos" w:hAnsi="Verdana" w:cs="Segoe UI"/>
                <w:sz w:val="22"/>
                <w:szCs w:val="22"/>
              </w:rPr>
              <w:t>H</w:t>
            </w:r>
            <w:r w:rsidR="00314710">
              <w:rPr>
                <w:rFonts w:ascii="Verdana" w:eastAsia="Aptos" w:hAnsi="Verdana" w:cs="Segoe UI"/>
                <w:sz w:val="22"/>
                <w:szCs w:val="22"/>
              </w:rPr>
              <w:t>ospital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F13DC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Theatres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999F7" w14:textId="77777777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 w:rsidRPr="00405C08">
              <w:rPr>
                <w:rFonts w:ascii="Verdana" w:eastAsia="Aptos" w:hAnsi="Verdana" w:cs="Segoe UI"/>
                <w:sz w:val="22"/>
                <w:szCs w:val="22"/>
              </w:rPr>
              <w:t>23/03/2022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477AB" w14:textId="2B573538" w:rsidR="00405C08" w:rsidRPr="00405C08" w:rsidRDefault="00405C08" w:rsidP="00405C08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Segoe UI"/>
                <w:sz w:val="22"/>
                <w:szCs w:val="22"/>
              </w:rPr>
            </w:pPr>
            <w:r>
              <w:rPr>
                <w:rFonts w:ascii="Verdana" w:eastAsia="Aptos" w:hAnsi="Verdana" w:cs="Segoe UI"/>
                <w:sz w:val="22"/>
                <w:szCs w:val="22"/>
              </w:rPr>
              <w:t>Circa £</w:t>
            </w:r>
            <w:r w:rsidRPr="00405C08">
              <w:rPr>
                <w:rFonts w:ascii="Verdana" w:eastAsia="Aptos" w:hAnsi="Verdana" w:cs="Segoe UI"/>
                <w:sz w:val="22"/>
                <w:szCs w:val="22"/>
              </w:rPr>
              <w:t>144K</w:t>
            </w:r>
          </w:p>
        </w:tc>
      </w:tr>
    </w:tbl>
    <w:p w14:paraId="75970B72" w14:textId="19F2B2A8" w:rsidR="00A10460" w:rsidRDefault="00421E7F" w:rsidP="00405C08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405C08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D334" w14:textId="77777777" w:rsidR="003C7A98" w:rsidRDefault="003C7A98" w:rsidP="007D6A3E">
      <w:pPr>
        <w:spacing w:before="0" w:after="0" w:line="240" w:lineRule="auto"/>
      </w:pPr>
      <w:r>
        <w:separator/>
      </w:r>
    </w:p>
  </w:endnote>
  <w:endnote w:type="continuationSeparator" w:id="0">
    <w:p w14:paraId="1FCCADE3" w14:textId="77777777" w:rsidR="003C7A98" w:rsidRDefault="003C7A98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4A37F728">
          <wp:simplePos x="0" y="0"/>
          <wp:positionH relativeFrom="column">
            <wp:posOffset>6570980</wp:posOffset>
          </wp:positionH>
          <wp:positionV relativeFrom="paragraph">
            <wp:posOffset>-434340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B5FB" w14:textId="77777777" w:rsidR="003C7A98" w:rsidRDefault="003C7A98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CE6DD29" w14:textId="77777777" w:rsidR="003C7A98" w:rsidRDefault="003C7A98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1A833FF8" w:rsidR="0097092D" w:rsidRDefault="005C6C48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5CAEFB7A">
              <wp:simplePos x="0" y="0"/>
              <wp:positionH relativeFrom="page">
                <wp:posOffset>6972300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49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637114E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5A8321C"/>
    <w:multiLevelType w:val="hybridMultilevel"/>
    <w:tmpl w:val="D59E8C7E"/>
    <w:lvl w:ilvl="0" w:tplc="BE16C7EA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361315A"/>
    <w:multiLevelType w:val="hybridMultilevel"/>
    <w:tmpl w:val="0560AC6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602033682">
    <w:abstractNumId w:val="11"/>
  </w:num>
  <w:num w:numId="20" w16cid:durableId="1738749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0179"/>
    <w:rsid w:val="002B74C8"/>
    <w:rsid w:val="002C252B"/>
    <w:rsid w:val="002D32B6"/>
    <w:rsid w:val="002E02A9"/>
    <w:rsid w:val="00304A21"/>
    <w:rsid w:val="00314710"/>
    <w:rsid w:val="0035435D"/>
    <w:rsid w:val="00355B9A"/>
    <w:rsid w:val="003648A8"/>
    <w:rsid w:val="0039422D"/>
    <w:rsid w:val="003B09B5"/>
    <w:rsid w:val="003C7A98"/>
    <w:rsid w:val="003F2312"/>
    <w:rsid w:val="004039EB"/>
    <w:rsid w:val="00405C08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6C4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2E78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2B61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0736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4523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45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2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132</Words>
  <Characters>760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2025-12-12T15:27:00Z</cp:lastPrinted>
  <dcterms:created xsi:type="dcterms:W3CDTF">2021-09-13T07:38:00Z</dcterms:created>
  <dcterms:modified xsi:type="dcterms:W3CDTF">2025-12-12T15:27:00Z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03807099-9519-487b-88e4-e63f1e2fbf4e</vt:lpwstr>
  </property>
</Properties>
</file>