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DE7A8FA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3555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25-K-042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6DE7A8FA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3555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25-K-042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5257F1D0" w14:textId="77777777" w:rsidR="00A3555C" w:rsidRPr="00A3555C" w:rsidRDefault="00A3555C" w:rsidP="00A3555C">
      <w:pPr>
        <w:rPr>
          <w:rFonts w:ascii="Verdana" w:hAnsi="Verdana"/>
          <w:b/>
          <w:bCs/>
          <w:noProof/>
          <w:sz w:val="22"/>
          <w:szCs w:val="22"/>
        </w:rPr>
      </w:pPr>
      <w:r w:rsidRPr="00A3555C">
        <w:rPr>
          <w:rFonts w:ascii="Verdana" w:hAnsi="Verdana"/>
          <w:b/>
          <w:bCs/>
          <w:noProof/>
          <w:sz w:val="22"/>
          <w:szCs w:val="22"/>
        </w:rPr>
        <w:t>Please could I request the below information:</w:t>
      </w:r>
    </w:p>
    <w:p w14:paraId="643BFD53" w14:textId="46E6F58D" w:rsidR="00A3555C" w:rsidRPr="00A3555C" w:rsidRDefault="00A3555C" w:rsidP="00A3555C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A3555C">
        <w:rPr>
          <w:rFonts w:ascii="Verdana" w:hAnsi="Verdana"/>
          <w:b/>
          <w:bCs/>
          <w:noProof/>
          <w:sz w:val="22"/>
          <w:szCs w:val="22"/>
        </w:rPr>
        <w:t xml:space="preserve">Has your </w:t>
      </w:r>
      <w:r w:rsidR="00E86D22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A3555C">
        <w:rPr>
          <w:rFonts w:ascii="Verdana" w:hAnsi="Verdana"/>
          <w:b/>
          <w:bCs/>
          <w:noProof/>
          <w:sz w:val="22"/>
          <w:szCs w:val="22"/>
        </w:rPr>
        <w:t xml:space="preserve"> used any Insourcing Companies in the last 12 months? If so who were they?</w:t>
      </w:r>
    </w:p>
    <w:p w14:paraId="6C723829" w14:textId="77777777" w:rsidR="00A3555C" w:rsidRPr="00A3555C" w:rsidRDefault="00A3555C" w:rsidP="00A3555C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A3555C">
        <w:rPr>
          <w:rFonts w:ascii="Verdana" w:hAnsi="Verdana"/>
          <w:b/>
          <w:bCs/>
          <w:noProof/>
          <w:sz w:val="22"/>
          <w:szCs w:val="22"/>
        </w:rPr>
        <w:t>What is the total spend on Insourcing during this period (12 months).</w:t>
      </w:r>
    </w:p>
    <w:p w14:paraId="74E16305" w14:textId="77777777" w:rsidR="00A3555C" w:rsidRPr="00A3555C" w:rsidRDefault="00A3555C" w:rsidP="00A3555C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A3555C">
        <w:rPr>
          <w:rFonts w:ascii="Verdana" w:hAnsi="Verdana"/>
          <w:b/>
          <w:bCs/>
          <w:noProof/>
          <w:sz w:val="22"/>
          <w:szCs w:val="22"/>
        </w:rPr>
        <w:t>Breakdown of departments/specialties you have used Insourcing including breakdown of spend for each department.</w:t>
      </w:r>
    </w:p>
    <w:p w14:paraId="05A0A6D7" w14:textId="7C1CF541" w:rsidR="00A3555C" w:rsidRPr="00A3555C" w:rsidRDefault="00A3555C" w:rsidP="00A3555C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A3555C">
        <w:rPr>
          <w:rFonts w:ascii="Verdana" w:hAnsi="Verdana"/>
          <w:b/>
          <w:bCs/>
          <w:noProof/>
          <w:sz w:val="22"/>
          <w:szCs w:val="22"/>
        </w:rPr>
        <w:t xml:space="preserve">Are there any current tenders out with the </w:t>
      </w:r>
      <w:r w:rsidR="00E86D22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A3555C">
        <w:rPr>
          <w:rFonts w:ascii="Verdana" w:hAnsi="Verdana"/>
          <w:b/>
          <w:bCs/>
          <w:noProof/>
          <w:sz w:val="22"/>
          <w:szCs w:val="22"/>
        </w:rPr>
        <w:t xml:space="preserve"> to use Insourcing? If so what departments specifically?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3BF3D44A" w14:textId="38D95727" w:rsidR="00A3555C" w:rsidRPr="00A3555C" w:rsidRDefault="00A3555C" w:rsidP="00A3555C">
      <w:pPr>
        <w:rPr>
          <w:rFonts w:ascii="Verdana" w:hAnsi="Verdana"/>
          <w:noProof/>
          <w:sz w:val="22"/>
          <w:szCs w:val="22"/>
          <w:lang w:val="en-US"/>
        </w:rPr>
      </w:pPr>
      <w:r w:rsidRPr="00A3555C">
        <w:rPr>
          <w:rFonts w:ascii="Verdana" w:hAnsi="Verdana"/>
          <w:noProof/>
          <w:sz w:val="22"/>
          <w:szCs w:val="22"/>
          <w:lang w:val="en-US"/>
        </w:rPr>
        <w:t xml:space="preserve">We have previously responded to an FOIA request regarding this subject. Therefore I can confirm that the information you are seeking is held on our website within our FOIA disclosure log. Under Section 21 of the Freedom of Information Act </w:t>
      </w:r>
      <w:r w:rsidRPr="00A3555C">
        <w:rPr>
          <w:rFonts w:ascii="Verdana" w:hAnsi="Verdana"/>
          <w:noProof/>
          <w:sz w:val="22"/>
          <w:szCs w:val="22"/>
        </w:rPr>
        <w:t>(information accessible by other means)</w:t>
      </w:r>
      <w:r w:rsidRPr="00A3555C">
        <w:rPr>
          <w:rFonts w:ascii="Verdana" w:hAnsi="Verdana"/>
          <w:noProof/>
          <w:sz w:val="22"/>
          <w:szCs w:val="22"/>
          <w:lang w:val="en-US"/>
        </w:rPr>
        <w:t xml:space="preserve">, we are not required to provide information in response to a request if the information is already reasonably accessible to you. May I therefore recommend that you look at this link to our website: </w:t>
      </w:r>
      <w:hyperlink r:id="rId8" w:history="1">
        <w:r w:rsidR="001265B4" w:rsidRPr="001265B4">
          <w:rPr>
            <w:rStyle w:val="Hyperlink"/>
            <w:rFonts w:ascii="Verdana" w:hAnsi="Verdana" w:cs="Arial"/>
            <w:noProof/>
            <w:sz w:val="22"/>
            <w:szCs w:val="22"/>
          </w:rPr>
          <w:t>25-K-019 Insourcing Spend.docx</w:t>
        </w:r>
      </w:hyperlink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B3E2EBE"/>
    <w:multiLevelType w:val="multilevel"/>
    <w:tmpl w:val="C2888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6"/>
  </w:num>
  <w:num w:numId="18" w16cid:durableId="949163570">
    <w:abstractNumId w:val="2"/>
  </w:num>
  <w:num w:numId="19" w16cid:durableId="12662318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65B4"/>
    <w:rsid w:val="001276F0"/>
    <w:rsid w:val="001430D1"/>
    <w:rsid w:val="001508FC"/>
    <w:rsid w:val="00150F46"/>
    <w:rsid w:val="00185784"/>
    <w:rsid w:val="001B1339"/>
    <w:rsid w:val="001E2D50"/>
    <w:rsid w:val="001E52AF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07EC1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3555C"/>
    <w:rsid w:val="00A56076"/>
    <w:rsid w:val="00A84640"/>
    <w:rsid w:val="00AB4D54"/>
    <w:rsid w:val="00AF0E8B"/>
    <w:rsid w:val="00AF691A"/>
    <w:rsid w:val="00B031C2"/>
    <w:rsid w:val="00B10B8A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86D22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1265B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430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30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30D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30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30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ew.officeapps.live.com/op/view.aspx?src=https%3A%2F%2Fsbuhb.nhs.wales%2Ffiles%2Ffreedom-of-information-disclosure-log-2025%2Fnovember%2F25-k-019-insourcing-spend-docx%2F&amp;wdOrigin=BROWSELIN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73</TotalTime>
  <Pages>1</Pages>
  <Words>154</Words>
  <Characters>867</Characters>
  <Application>Microsoft Office Word</Application>
  <DocSecurity>0</DocSecurity>
  <Lines>23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29</cp:revision>
  <cp:lastPrinted>2019-03-26T11:11:00Z</cp:lastPrinted>
  <dcterms:created xsi:type="dcterms:W3CDTF">2021-09-13T07:38:00Z</dcterms:created>
  <dcterms:modified xsi:type="dcterms:W3CDTF">2025-12-04T08:41:00Z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1f578586-4d5b-4496-8877-8479b55084e2</vt:lpwstr>
  </property>
</Properties>
</file>