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AB847D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08A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AB847D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808A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6BA75904" w:rsidR="00873328" w:rsidRDefault="00C808AC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C808AC">
        <w:rPr>
          <w:rFonts w:ascii="Verdana" w:hAnsi="Verdana"/>
          <w:b/>
          <w:bCs/>
          <w:noProof/>
          <w:sz w:val="22"/>
          <w:szCs w:val="22"/>
        </w:rPr>
        <w:t xml:space="preserve">Under a Freedom of Information request I would be interested to know how many visitors to the Day Centre Unit have been sent penalty car parking notices in the last year.  </w:t>
      </w:r>
    </w:p>
    <w:p w14:paraId="2178A95B" w14:textId="67829F9F" w:rsidR="00873328" w:rsidRDefault="00C808AC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You clarified on 21</w:t>
      </w:r>
      <w:r w:rsidRPr="00C808AC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>
        <w:rPr>
          <w:rFonts w:ascii="Verdana" w:hAnsi="Verdana"/>
          <w:b/>
          <w:bCs/>
          <w:noProof/>
          <w:sz w:val="22"/>
          <w:szCs w:val="22"/>
        </w:rPr>
        <w:t xml:space="preserve"> November 2025 that your request is </w:t>
      </w:r>
      <w:r w:rsidRPr="00C808AC">
        <w:rPr>
          <w:rFonts w:ascii="Verdana" w:hAnsi="Verdana"/>
          <w:b/>
          <w:bCs/>
          <w:noProof/>
          <w:sz w:val="22"/>
          <w:szCs w:val="22"/>
        </w:rPr>
        <w:t>confined to the number of parking tickets issued to the main car park adjacent to the Day Surgery  Unit</w:t>
      </w:r>
      <w:r>
        <w:rPr>
          <w:rFonts w:ascii="Verdana" w:hAnsi="Verdana"/>
          <w:b/>
          <w:bCs/>
          <w:noProof/>
          <w:sz w:val="22"/>
          <w:szCs w:val="22"/>
        </w:rPr>
        <w:t xml:space="preserve"> […]</w:t>
      </w:r>
      <w:r w:rsidRPr="00C808AC">
        <w:rPr>
          <w:rFonts w:ascii="Verdana" w:hAnsi="Verdana"/>
          <w:b/>
          <w:bCs/>
          <w:noProof/>
          <w:sz w:val="22"/>
          <w:szCs w:val="22"/>
        </w:rPr>
        <w:t xml:space="preserve"> UK Car Park Management Ltd assert that this is a STAFF ONLY car park. </w:t>
      </w:r>
    </w:p>
    <w:p w14:paraId="5D03DF85" w14:textId="25CCB5AB" w:rsidR="00CC5981" w:rsidRPr="00E91B38" w:rsidRDefault="00CC5981" w:rsidP="00421E7F">
      <w:pPr>
        <w:rPr>
          <w:rFonts w:ascii="Verdana" w:hAnsi="Verdana"/>
          <w:noProof/>
          <w:sz w:val="22"/>
          <w:szCs w:val="22"/>
        </w:rPr>
      </w:pPr>
      <w:r w:rsidRPr="00E91B38">
        <w:rPr>
          <w:rFonts w:ascii="Verdana" w:hAnsi="Verdana"/>
          <w:noProof/>
          <w:sz w:val="22"/>
          <w:szCs w:val="22"/>
        </w:rPr>
        <w:t>Please find below the number of penalty car parking notices (PCNs) issued for the staff car park adjacent to the day centre unit, Singleton Hospital</w:t>
      </w:r>
      <w:r w:rsidR="00E91B38">
        <w:rPr>
          <w:rFonts w:ascii="Verdana" w:hAnsi="Verdana"/>
          <w:noProof/>
          <w:sz w:val="22"/>
          <w:szCs w:val="22"/>
        </w:rPr>
        <w:t xml:space="preserve"> for 2025 to the 31</w:t>
      </w:r>
      <w:r w:rsidR="00E91B38" w:rsidRPr="00E91B38">
        <w:rPr>
          <w:rFonts w:ascii="Verdana" w:hAnsi="Verdana"/>
          <w:noProof/>
          <w:sz w:val="22"/>
          <w:szCs w:val="22"/>
          <w:vertAlign w:val="superscript"/>
        </w:rPr>
        <w:t>st</w:t>
      </w:r>
      <w:r w:rsidR="00E91B38">
        <w:rPr>
          <w:rFonts w:ascii="Verdana" w:hAnsi="Verdana"/>
          <w:noProof/>
          <w:sz w:val="22"/>
          <w:szCs w:val="22"/>
        </w:rPr>
        <w:t xml:space="preserve"> October as provided by U</w:t>
      </w:r>
      <w:r w:rsidR="00B35926">
        <w:rPr>
          <w:rFonts w:ascii="Verdana" w:hAnsi="Verdana"/>
          <w:noProof/>
          <w:sz w:val="22"/>
          <w:szCs w:val="22"/>
        </w:rPr>
        <w:t>K</w:t>
      </w:r>
      <w:r w:rsidR="00E91B38">
        <w:rPr>
          <w:rFonts w:ascii="Verdana" w:hAnsi="Verdana"/>
          <w:noProof/>
          <w:sz w:val="22"/>
          <w:szCs w:val="22"/>
        </w:rPr>
        <w:t xml:space="preserve"> Car Park Management</w:t>
      </w:r>
      <w:r w:rsidR="00B35926">
        <w:rPr>
          <w:rFonts w:ascii="Verdana" w:hAnsi="Verdana"/>
          <w:noProof/>
          <w:sz w:val="22"/>
          <w:szCs w:val="22"/>
        </w:rPr>
        <w:t xml:space="preserve"> (UKPCM) </w:t>
      </w:r>
      <w:r w:rsidR="00E91B38">
        <w:rPr>
          <w:rFonts w:ascii="Verdana" w:hAnsi="Verdana"/>
          <w:noProof/>
          <w:sz w:val="22"/>
          <w:szCs w:val="22"/>
        </w:rPr>
        <w:t>Ltd.</w:t>
      </w:r>
      <w:r w:rsidRPr="00E91B38">
        <w:rPr>
          <w:rFonts w:ascii="Verdana" w:hAnsi="Verdana"/>
          <w:noProof/>
          <w:sz w:val="22"/>
          <w:szCs w:val="22"/>
        </w:rPr>
        <w:br/>
      </w:r>
    </w:p>
    <w:tbl>
      <w:tblPr>
        <w:tblW w:w="14601" w:type="dxa"/>
        <w:tblLook w:val="04A0" w:firstRow="1" w:lastRow="0" w:firstColumn="1" w:lastColumn="0" w:noHBand="0" w:noVBand="1"/>
      </w:tblPr>
      <w:tblGrid>
        <w:gridCol w:w="1099"/>
        <w:gridCol w:w="1160"/>
        <w:gridCol w:w="1080"/>
        <w:gridCol w:w="1140"/>
        <w:gridCol w:w="1160"/>
        <w:gridCol w:w="1120"/>
        <w:gridCol w:w="1180"/>
        <w:gridCol w:w="1080"/>
        <w:gridCol w:w="1180"/>
        <w:gridCol w:w="1440"/>
        <w:gridCol w:w="1120"/>
        <w:gridCol w:w="1842"/>
      </w:tblGrid>
      <w:tr w:rsidR="00E91B38" w:rsidRPr="00CC5981" w14:paraId="29088283" w14:textId="77777777" w:rsidTr="00E91B38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2EC6C" w14:textId="09114385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PCN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4D5C9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January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A3EE2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February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B4D26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March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B9DF8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813E6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05278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June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89F6F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July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936FF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August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FAE06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410C5" w14:textId="7657EFF3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October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FCA15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Current Total</w:t>
            </w:r>
          </w:p>
        </w:tc>
      </w:tr>
      <w:tr w:rsidR="00E91B38" w:rsidRPr="00CC5981" w14:paraId="04A08460" w14:textId="77777777" w:rsidTr="00E91B38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3B13C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Appealed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315E0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B0C5D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62B66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B92D6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D1114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5177E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2ED7A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D3DB5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5212B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6555A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0B8DA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363</w:t>
            </w:r>
          </w:p>
        </w:tc>
      </w:tr>
      <w:tr w:rsidR="00E91B38" w:rsidRPr="00CC5981" w14:paraId="00F50D59" w14:textId="77777777" w:rsidTr="00E91B38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3100C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Cancelled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B668B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98F3B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88EC6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9E837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E7F37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34DC7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B9B3F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F6C18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2B4FF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6AA80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8B42D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128</w:t>
            </w:r>
          </w:p>
        </w:tc>
      </w:tr>
      <w:tr w:rsidR="00E91B38" w:rsidRPr="00CC5981" w14:paraId="53141A16" w14:textId="77777777" w:rsidTr="00E91B38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DD17E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Paid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AB787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F726F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5F59A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BD049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27B54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21443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04ADF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522A7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F521C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DD62A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6706F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362</w:t>
            </w:r>
          </w:p>
        </w:tc>
      </w:tr>
      <w:tr w:rsidR="00E91B38" w:rsidRPr="00CC5981" w14:paraId="3891862C" w14:textId="77777777" w:rsidTr="00E91B38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9A026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Issued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1A9B2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7EDF9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16145" w14:textId="002F929C" w:rsidR="00E91B38" w:rsidRPr="00CC5981" w:rsidRDefault="00B35926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D58A1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DD3AE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A715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CA79E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7542E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5453F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E683D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C598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4A819" w14:textId="77777777" w:rsidR="00E91B38" w:rsidRPr="00CC5981" w:rsidRDefault="00E91B38" w:rsidP="00E91B38">
            <w:pPr>
              <w:spacing w:before="0"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228BDD" w14:textId="03E515F0" w:rsidR="00413EAE" w:rsidRDefault="00B35926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br/>
      </w:r>
      <w:r w:rsidR="00E91B38" w:rsidRPr="00E91B38">
        <w:rPr>
          <w:rFonts w:ascii="Verdana" w:hAnsi="Verdana"/>
          <w:noProof/>
          <w:sz w:val="22"/>
          <w:szCs w:val="22"/>
        </w:rPr>
        <w:t xml:space="preserve">Please note that data for </w:t>
      </w:r>
      <w:r>
        <w:rPr>
          <w:rFonts w:ascii="Verdana" w:hAnsi="Verdana"/>
          <w:noProof/>
          <w:sz w:val="22"/>
          <w:szCs w:val="22"/>
        </w:rPr>
        <w:t xml:space="preserve">“paid”, </w:t>
      </w:r>
      <w:r w:rsidR="00E91B38" w:rsidRPr="00E91B38">
        <w:rPr>
          <w:rFonts w:ascii="Verdana" w:hAnsi="Verdana"/>
          <w:noProof/>
          <w:sz w:val="22"/>
          <w:szCs w:val="22"/>
        </w:rPr>
        <w:t>“appealed” and “issued” ticket numbers are rolling figures. All figures may relate to both the month they were iss</w:t>
      </w:r>
      <w:r>
        <w:rPr>
          <w:rFonts w:ascii="Verdana" w:hAnsi="Verdana"/>
          <w:noProof/>
          <w:sz w:val="22"/>
          <w:szCs w:val="22"/>
        </w:rPr>
        <w:t>u</w:t>
      </w:r>
      <w:r w:rsidR="00E91B38" w:rsidRPr="00E91B38">
        <w:rPr>
          <w:rFonts w:ascii="Verdana" w:hAnsi="Verdana"/>
          <w:noProof/>
          <w:sz w:val="22"/>
          <w:szCs w:val="22"/>
        </w:rPr>
        <w:t>ed and previous months.</w:t>
      </w:r>
      <w:r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br/>
      </w:r>
      <w:r w:rsidR="006451E3"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lastRenderedPageBreak/>
        <w:t>* UKCPM Ltd changed the way they collect their data in March 2025, therefore the number of tickets “issued” for this month is not available.</w:t>
      </w:r>
      <w:r w:rsidR="00413EAE">
        <w:rPr>
          <w:rFonts w:ascii="Verdana" w:hAnsi="Verdana"/>
          <w:noProof/>
          <w:sz w:val="22"/>
          <w:szCs w:val="22"/>
        </w:rPr>
        <w:br/>
      </w:r>
      <w:r w:rsidR="00413EAE">
        <w:rPr>
          <w:rFonts w:ascii="Verdana" w:hAnsi="Verdana"/>
          <w:noProof/>
          <w:sz w:val="22"/>
          <w:szCs w:val="22"/>
        </w:rPr>
        <w:br/>
        <w:t xml:space="preserve">The staff car park is also situated </w:t>
      </w:r>
      <w:r w:rsidR="00413EAE" w:rsidRPr="00413EAE">
        <w:rPr>
          <w:rFonts w:ascii="Verdana" w:hAnsi="Verdana"/>
          <w:noProof/>
          <w:sz w:val="22"/>
          <w:szCs w:val="22"/>
        </w:rPr>
        <w:t>next to a</w:t>
      </w:r>
      <w:r w:rsidR="00413EAE">
        <w:rPr>
          <w:rFonts w:ascii="Verdana" w:hAnsi="Verdana"/>
          <w:noProof/>
          <w:sz w:val="22"/>
          <w:szCs w:val="22"/>
        </w:rPr>
        <w:t xml:space="preserve"> </w:t>
      </w:r>
      <w:r w:rsidR="00413EAE" w:rsidRPr="00413EAE">
        <w:rPr>
          <w:rFonts w:ascii="Verdana" w:hAnsi="Verdana"/>
          <w:noProof/>
          <w:sz w:val="22"/>
          <w:szCs w:val="22"/>
        </w:rPr>
        <w:t xml:space="preserve">University sports centre and any vehicle entering the car park without a </w:t>
      </w:r>
      <w:r w:rsidR="00413EAE">
        <w:rPr>
          <w:rFonts w:ascii="Verdana" w:hAnsi="Verdana"/>
          <w:noProof/>
          <w:sz w:val="22"/>
          <w:szCs w:val="22"/>
        </w:rPr>
        <w:t xml:space="preserve">staff </w:t>
      </w:r>
      <w:r w:rsidR="00413EAE" w:rsidRPr="00413EAE">
        <w:rPr>
          <w:rFonts w:ascii="Verdana" w:hAnsi="Verdana"/>
          <w:noProof/>
          <w:sz w:val="22"/>
          <w:szCs w:val="22"/>
        </w:rPr>
        <w:t>permit will receive a PCN</w:t>
      </w:r>
      <w:r w:rsidR="00413EAE">
        <w:rPr>
          <w:rFonts w:ascii="Verdana" w:hAnsi="Verdana"/>
          <w:noProof/>
          <w:sz w:val="22"/>
          <w:szCs w:val="22"/>
        </w:rPr>
        <w:t>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595C7FBD" w:rsidR="00A10460" w:rsidRDefault="00421E7F" w:rsidP="00413EAE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CC5981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7E4788E4">
          <wp:simplePos x="0" y="0"/>
          <wp:positionH relativeFrom="column">
            <wp:posOffset>6875780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3BCBDB2F">
          <wp:simplePos x="0" y="0"/>
          <wp:positionH relativeFrom="column">
            <wp:posOffset>6790055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2F55B377" w:rsidR="0097092D" w:rsidRDefault="000E76BF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092EF850">
              <wp:simplePos x="0" y="0"/>
              <wp:positionH relativeFrom="page">
                <wp:posOffset>7134225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61.7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60B779C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5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5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5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E76BF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3EAE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451E3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5573"/>
    <w:rsid w:val="00AB2B61"/>
    <w:rsid w:val="00AB4D54"/>
    <w:rsid w:val="00AF0E8B"/>
    <w:rsid w:val="00AF691A"/>
    <w:rsid w:val="00B031C2"/>
    <w:rsid w:val="00B34966"/>
    <w:rsid w:val="00B3592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808AC"/>
    <w:rsid w:val="00CA07E3"/>
    <w:rsid w:val="00CB2BBE"/>
    <w:rsid w:val="00CC5981"/>
    <w:rsid w:val="00CE1516"/>
    <w:rsid w:val="00CE325E"/>
    <w:rsid w:val="00CE3DBC"/>
    <w:rsid w:val="00CE60EB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1B38"/>
    <w:rsid w:val="00EE0615"/>
    <w:rsid w:val="00F26B29"/>
    <w:rsid w:val="00F514EC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96</TotalTime>
  <Pages>2</Pages>
  <Words>263</Words>
  <Characters>1173</Characters>
  <Application>Microsoft Office Word</Application>
  <DocSecurity>0</DocSecurity>
  <Lines>90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2025-12-05T16:31:00Z</cp:lastPrinted>
  <dcterms:created xsi:type="dcterms:W3CDTF">2021-09-13T07:38:00Z</dcterms:created>
  <dcterms:modified xsi:type="dcterms:W3CDTF">2025-12-05T16:31:00Z</dcterms:modified>
</cp:coreProperties>
</file>