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78278F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9637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78278F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9637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612B866" w14:textId="003E9886" w:rsidR="00696371" w:rsidRPr="00696371" w:rsidRDefault="00166DB6" w:rsidP="00696371">
      <w:pPr>
        <w:rPr>
          <w:rFonts w:ascii="Verdana" w:hAnsi="Verdana"/>
          <w:b/>
          <w:bCs/>
          <w:noProof/>
          <w:sz w:val="22"/>
          <w:szCs w:val="22"/>
        </w:rPr>
      </w:pPr>
      <w:r w:rsidRPr="00166DB6">
        <w:rPr>
          <w:rFonts w:ascii="Verdana" w:hAnsi="Verdana"/>
          <w:b/>
          <w:bCs/>
          <w:noProof/>
          <w:sz w:val="22"/>
          <w:szCs w:val="22"/>
        </w:rPr>
        <w:t>I am researching the governance of clinical artificial intelligence and automated decision-support systems in NHS organisations.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696371" w:rsidRPr="00696371">
        <w:rPr>
          <w:rFonts w:ascii="Verdana" w:hAnsi="Verdana"/>
          <w:b/>
          <w:bCs/>
          <w:noProof/>
          <w:sz w:val="22"/>
          <w:szCs w:val="22"/>
        </w:rPr>
        <w:t>For the period 1 January 2023 to present, please provide the recorded information you hold (for example in clinical or IT system inventories, digital system registers, or DPIA records) relating to any system that:</w:t>
      </w:r>
    </w:p>
    <w:p w14:paraId="47392168" w14:textId="78BE8F87" w:rsidR="00696371" w:rsidRPr="00696371" w:rsidRDefault="00696371" w:rsidP="0069637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96371">
        <w:rPr>
          <w:rFonts w:ascii="Verdana" w:hAnsi="Verdana"/>
          <w:b/>
          <w:bCs/>
          <w:noProof/>
          <w:sz w:val="22"/>
          <w:szCs w:val="22"/>
        </w:rPr>
        <w:t>processes patient data, and</w:t>
      </w:r>
    </w:p>
    <w:p w14:paraId="75C37276" w14:textId="435D47FE" w:rsidR="00696371" w:rsidRPr="00696371" w:rsidRDefault="00696371" w:rsidP="0069637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96371">
        <w:rPr>
          <w:rFonts w:ascii="Verdana" w:hAnsi="Verdana"/>
          <w:b/>
          <w:bCs/>
          <w:noProof/>
          <w:sz w:val="22"/>
          <w:szCs w:val="22"/>
        </w:rPr>
        <w:t>uses algorithms, machine learning, or automated decision-making to support or influence clinical diagnosis, triage, decision-support, or treatment recommendations.</w:t>
      </w:r>
    </w:p>
    <w:p w14:paraId="528B7C2F" w14:textId="77777777" w:rsidR="00696371" w:rsidRPr="00696371" w:rsidRDefault="00696371" w:rsidP="00696371">
      <w:pPr>
        <w:rPr>
          <w:rFonts w:ascii="Verdana" w:hAnsi="Verdana"/>
          <w:b/>
          <w:bCs/>
          <w:noProof/>
          <w:sz w:val="22"/>
          <w:szCs w:val="22"/>
        </w:rPr>
      </w:pPr>
      <w:r w:rsidRPr="00696371">
        <w:rPr>
          <w:rFonts w:ascii="Verdana" w:hAnsi="Verdana"/>
          <w:b/>
          <w:bCs/>
          <w:noProof/>
          <w:sz w:val="22"/>
          <w:szCs w:val="22"/>
        </w:rPr>
        <w:t>Examples include radiology AI tools, clinical triage chatbots, diagnostic decision-support systems, predictive risk scoring models, and AI-assisted pathology tools.</w:t>
      </w:r>
    </w:p>
    <w:p w14:paraId="4C280285" w14:textId="77777777" w:rsidR="00696371" w:rsidRPr="00696371" w:rsidRDefault="00696371" w:rsidP="00696371">
      <w:pPr>
        <w:rPr>
          <w:rFonts w:ascii="Verdana" w:hAnsi="Verdana"/>
          <w:b/>
          <w:bCs/>
          <w:noProof/>
          <w:sz w:val="22"/>
          <w:szCs w:val="22"/>
        </w:rPr>
      </w:pPr>
    </w:p>
    <w:p w14:paraId="2946AAE8" w14:textId="57B304D6" w:rsidR="00696371" w:rsidRPr="00696371" w:rsidRDefault="00696371" w:rsidP="00696371">
      <w:pPr>
        <w:rPr>
          <w:rFonts w:ascii="Verdana" w:hAnsi="Verdana"/>
          <w:b/>
          <w:bCs/>
          <w:noProof/>
          <w:sz w:val="22"/>
          <w:szCs w:val="22"/>
        </w:rPr>
      </w:pPr>
      <w:r w:rsidRPr="00696371">
        <w:rPr>
          <w:rFonts w:ascii="Verdana" w:hAnsi="Verdana"/>
          <w:b/>
          <w:bCs/>
          <w:noProof/>
          <w:sz w:val="22"/>
          <w:szCs w:val="22"/>
        </w:rPr>
        <w:t>Please provide the following information:</w:t>
      </w:r>
    </w:p>
    <w:p w14:paraId="17175FD3" w14:textId="77777777" w:rsidR="00696371" w:rsidRPr="00696371" w:rsidRDefault="00696371" w:rsidP="00696371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696371">
        <w:rPr>
          <w:rFonts w:ascii="Verdana" w:hAnsi="Verdana"/>
          <w:b/>
          <w:bCs/>
          <w:noProof/>
          <w:sz w:val="22"/>
          <w:szCs w:val="22"/>
          <w:u w:val="single"/>
        </w:rPr>
        <w:t>System Details</w:t>
      </w:r>
    </w:p>
    <w:p w14:paraId="76C3D773" w14:textId="77777777" w:rsidR="00696371" w:rsidRPr="00696371" w:rsidRDefault="00696371" w:rsidP="00696371">
      <w:pPr>
        <w:rPr>
          <w:rFonts w:ascii="Verdana" w:hAnsi="Verdana"/>
          <w:b/>
          <w:bCs/>
          <w:noProof/>
          <w:sz w:val="22"/>
          <w:szCs w:val="22"/>
        </w:rPr>
      </w:pPr>
      <w:r w:rsidRPr="00696371">
        <w:rPr>
          <w:rFonts w:ascii="Verdana" w:hAnsi="Verdana"/>
          <w:b/>
          <w:bCs/>
          <w:noProof/>
          <w:sz w:val="22"/>
          <w:szCs w:val="22"/>
        </w:rPr>
        <w:t>For each relevant system, please provide:</w:t>
      </w:r>
    </w:p>
    <w:p w14:paraId="522D40A6" w14:textId="44092CB6" w:rsidR="00696371" w:rsidRPr="00696371" w:rsidRDefault="00696371" w:rsidP="0069637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96371">
        <w:rPr>
          <w:rFonts w:ascii="Verdana" w:hAnsi="Verdana"/>
          <w:b/>
          <w:bCs/>
          <w:noProof/>
          <w:sz w:val="22"/>
          <w:szCs w:val="22"/>
        </w:rPr>
        <w:t>system name</w:t>
      </w:r>
    </w:p>
    <w:p w14:paraId="2D161379" w14:textId="3AF33E5C" w:rsidR="00696371" w:rsidRPr="00696371" w:rsidRDefault="00696371" w:rsidP="0069637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96371">
        <w:rPr>
          <w:rFonts w:ascii="Verdana" w:hAnsi="Verdana"/>
          <w:b/>
          <w:bCs/>
          <w:noProof/>
          <w:sz w:val="22"/>
          <w:szCs w:val="22"/>
        </w:rPr>
        <w:t>supplier</w:t>
      </w:r>
    </w:p>
    <w:p w14:paraId="275E0719" w14:textId="77777777" w:rsidR="00696371" w:rsidRDefault="00696371" w:rsidP="0069637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696371">
        <w:rPr>
          <w:rFonts w:ascii="Verdana" w:hAnsi="Verdana"/>
          <w:b/>
          <w:bCs/>
          <w:noProof/>
          <w:sz w:val="22"/>
          <w:szCs w:val="22"/>
        </w:rPr>
        <w:t xml:space="preserve">primary clinical function (e.g., radiology support, diagnostic support, clinical triage, risk prediction) </w:t>
      </w:r>
    </w:p>
    <w:p w14:paraId="42F5C367" w14:textId="71B4FE33" w:rsidR="00696371" w:rsidRPr="00B8419F" w:rsidRDefault="00696371" w:rsidP="0069637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8419F">
        <w:rPr>
          <w:rFonts w:ascii="Verdana" w:hAnsi="Verdana"/>
          <w:b/>
          <w:bCs/>
          <w:noProof/>
          <w:sz w:val="22"/>
          <w:szCs w:val="22"/>
        </w:rPr>
        <w:t>date the system was first deployed or first used with patient data</w:t>
      </w:r>
    </w:p>
    <w:p w14:paraId="2648EADC" w14:textId="77777777" w:rsidR="00696371" w:rsidRPr="00B8419F" w:rsidRDefault="00696371" w:rsidP="00696371">
      <w:pPr>
        <w:rPr>
          <w:rFonts w:ascii="Verdana" w:hAnsi="Verdana"/>
          <w:b/>
          <w:bCs/>
          <w:noProof/>
          <w:sz w:val="22"/>
          <w:szCs w:val="22"/>
        </w:rPr>
      </w:pPr>
      <w:r w:rsidRPr="00B8419F">
        <w:rPr>
          <w:rFonts w:ascii="Verdana" w:hAnsi="Verdana"/>
          <w:b/>
          <w:bCs/>
          <w:noProof/>
          <w:sz w:val="22"/>
          <w:szCs w:val="22"/>
        </w:rPr>
        <w:t>Data Protection Impact Assessment (DPIA) For each system listed above, please provide:</w:t>
      </w:r>
    </w:p>
    <w:p w14:paraId="5666C4A0" w14:textId="50D364DF" w:rsidR="00696371" w:rsidRPr="00B8419F" w:rsidRDefault="00696371" w:rsidP="0069637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8419F">
        <w:rPr>
          <w:rFonts w:ascii="Verdana" w:hAnsi="Verdana"/>
          <w:b/>
          <w:bCs/>
          <w:noProof/>
          <w:sz w:val="22"/>
          <w:szCs w:val="22"/>
        </w:rPr>
        <w:t>whether a DPIA exists (Yes/No)</w:t>
      </w:r>
    </w:p>
    <w:p w14:paraId="2CE4C05E" w14:textId="063D2D05" w:rsidR="00696371" w:rsidRPr="00B8419F" w:rsidRDefault="00696371" w:rsidP="0069637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8419F">
        <w:rPr>
          <w:rFonts w:ascii="Verdana" w:hAnsi="Verdana"/>
          <w:b/>
          <w:bCs/>
          <w:noProof/>
          <w:sz w:val="22"/>
          <w:szCs w:val="22"/>
        </w:rPr>
        <w:t xml:space="preserve">the date the DPIA was completed, if held </w:t>
      </w:r>
    </w:p>
    <w:p w14:paraId="23DF621B" w14:textId="6D667C87" w:rsidR="00873328" w:rsidRPr="00B8419F" w:rsidRDefault="00696371" w:rsidP="0069637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8419F">
        <w:rPr>
          <w:rFonts w:ascii="Verdana" w:hAnsi="Verdana"/>
          <w:b/>
          <w:bCs/>
          <w:noProof/>
          <w:sz w:val="22"/>
          <w:szCs w:val="22"/>
        </w:rPr>
        <w:t>if no DPIA exists, whether one is planned (Yes/No/Not recorded)</w:t>
      </w:r>
    </w:p>
    <w:p w14:paraId="260F7BD9" w14:textId="7412F849" w:rsidR="00696371" w:rsidRPr="00B8419F" w:rsidRDefault="00696371" w:rsidP="00696371">
      <w:pPr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  <w:r w:rsidRPr="00B8419F">
        <w:rPr>
          <w:rFonts w:ascii="Verdana" w:hAnsi="Verdana"/>
          <w:b/>
          <w:bCs/>
          <w:noProof/>
          <w:sz w:val="22"/>
          <w:szCs w:val="22"/>
        </w:rPr>
        <w:br/>
      </w:r>
      <w:r w:rsidRPr="00B8419F">
        <w:rPr>
          <w:rFonts w:ascii="Verdana" w:hAnsi="Verdana"/>
          <w:noProof/>
          <w:sz w:val="22"/>
          <w:szCs w:val="22"/>
        </w:rPr>
        <w:t>Please find below the information SBUHB holds in relation to this request;</w:t>
      </w:r>
      <w:r w:rsidRPr="00B8419F">
        <w:rPr>
          <w:rFonts w:ascii="Verdana" w:hAnsi="Verdana"/>
          <w:b/>
          <w:bCs/>
          <w:noProof/>
          <w:sz w:val="22"/>
          <w:szCs w:val="22"/>
        </w:rPr>
        <w:br/>
      </w:r>
      <w:r w:rsidRPr="00B8419F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br/>
      </w:r>
      <w:r w:rsidRPr="00B8419F">
        <w:rPr>
          <w:rFonts w:ascii="Verdana" w:eastAsia="Aptos" w:hAnsi="Verdana" w:cs="Aptos"/>
          <w:sz w:val="22"/>
          <w:szCs w:val="22"/>
          <w:u w:val="single"/>
          <w:lang w:eastAsia="en-US"/>
          <w14:ligatures w14:val="standardContextual"/>
        </w:rPr>
        <w:t>System 1</w:t>
      </w:r>
    </w:p>
    <w:p w14:paraId="3B0F0217" w14:textId="77777777" w:rsidR="00696371" w:rsidRPr="00696371" w:rsidRDefault="00696371" w:rsidP="00696371">
      <w:pPr>
        <w:numPr>
          <w:ilvl w:val="0"/>
          <w:numId w:val="23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bCs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lastRenderedPageBreak/>
        <w:t>System Details - For each relevant system, please provide:</w:t>
      </w:r>
    </w:p>
    <w:p w14:paraId="49D00721" w14:textId="77777777" w:rsidR="00696371" w:rsidRPr="00696371" w:rsidRDefault="00696371" w:rsidP="00360A2B">
      <w:pPr>
        <w:numPr>
          <w:ilvl w:val="1"/>
          <w:numId w:val="37"/>
        </w:numPr>
        <w:shd w:val="clear" w:color="auto" w:fill="FFFFFF"/>
        <w:spacing w:before="0" w:after="0" w:line="240" w:lineRule="auto"/>
        <w:ind w:left="1134" w:right="0" w:hanging="424"/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system name:</w:t>
      </w:r>
      <w:r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>Autocontour</w:t>
      </w:r>
      <w:proofErr w:type="spellEnd"/>
    </w:p>
    <w:p w14:paraId="4CAE6C2E" w14:textId="77777777" w:rsidR="00696371" w:rsidRPr="00696371" w:rsidRDefault="00696371" w:rsidP="00360A2B">
      <w:pPr>
        <w:numPr>
          <w:ilvl w:val="1"/>
          <w:numId w:val="37"/>
        </w:numPr>
        <w:shd w:val="clear" w:color="auto" w:fill="FFFFFF"/>
        <w:spacing w:before="0" w:after="0" w:line="240" w:lineRule="auto"/>
        <w:ind w:left="1134" w:right="0" w:hanging="424"/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supplier</w:t>
      </w:r>
      <w:r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 xml:space="preserve">: </w:t>
      </w:r>
      <w:proofErr w:type="spellStart"/>
      <w:r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>Radformation</w:t>
      </w:r>
      <w:proofErr w:type="spellEnd"/>
      <w:r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> </w:t>
      </w:r>
    </w:p>
    <w:p w14:paraId="452BA34E" w14:textId="00414C36" w:rsidR="00360A2B" w:rsidRPr="00B8419F" w:rsidRDefault="00696371" w:rsidP="00360A2B">
      <w:pPr>
        <w:numPr>
          <w:ilvl w:val="1"/>
          <w:numId w:val="37"/>
        </w:numPr>
        <w:shd w:val="clear" w:color="auto" w:fill="FFFFFF"/>
        <w:spacing w:before="0" w:after="0" w:line="240" w:lineRule="auto"/>
        <w:ind w:left="1134" w:right="0" w:hanging="424"/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primary clinical function (e.g., radiology support, diagnostic support, clinical triage, risk prediction)</w:t>
      </w:r>
      <w:r w:rsidR="00B8419F" w:rsidRPr="00B8419F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 xml:space="preserve">: </w:t>
      </w:r>
      <w:r w:rsidR="00B8419F"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>Radiotherapy treatment planning / Region of Interest delineation</w:t>
      </w:r>
    </w:p>
    <w:p w14:paraId="5A790FD4" w14:textId="72829B40" w:rsidR="00696371" w:rsidRPr="00696371" w:rsidRDefault="00696371" w:rsidP="00360A2B">
      <w:pPr>
        <w:numPr>
          <w:ilvl w:val="1"/>
          <w:numId w:val="37"/>
        </w:numPr>
        <w:shd w:val="clear" w:color="auto" w:fill="FFFFFF"/>
        <w:spacing w:before="0" w:after="0" w:line="240" w:lineRule="auto"/>
        <w:ind w:left="1134" w:right="0" w:hanging="424"/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date the system was first deployed or first used with patient data:</w:t>
      </w:r>
      <w:r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 xml:space="preserve"> December 2023</w:t>
      </w:r>
    </w:p>
    <w:p w14:paraId="7161202A" w14:textId="77777777" w:rsidR="00696371" w:rsidRPr="00696371" w:rsidRDefault="00696371" w:rsidP="00696371">
      <w:pPr>
        <w:shd w:val="clear" w:color="auto" w:fill="FFFFFF"/>
        <w:spacing w:before="0" w:after="0" w:line="240" w:lineRule="auto"/>
        <w:ind w:left="0" w:right="0"/>
        <w:rPr>
          <w:rFonts w:ascii="Verdana" w:eastAsia="Aptos" w:hAnsi="Verdana" w:cs="Calibri"/>
          <w:sz w:val="22"/>
          <w:szCs w:val="22"/>
        </w:rPr>
      </w:pPr>
      <w:r w:rsidRPr="00696371">
        <w:rPr>
          <w:rFonts w:ascii="Verdana" w:eastAsia="Aptos" w:hAnsi="Verdana" w:cs="Calibri"/>
          <w:sz w:val="22"/>
          <w:szCs w:val="22"/>
        </w:rPr>
        <w:t> </w:t>
      </w:r>
    </w:p>
    <w:p w14:paraId="361BD788" w14:textId="77777777" w:rsidR="00696371" w:rsidRPr="00696371" w:rsidRDefault="00696371" w:rsidP="00696371">
      <w:pPr>
        <w:numPr>
          <w:ilvl w:val="0"/>
          <w:numId w:val="25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bCs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Data Protection Impact Assessment (DPIA) For each system listed above, please provide:</w:t>
      </w:r>
    </w:p>
    <w:p w14:paraId="65284203" w14:textId="77777777" w:rsidR="00696371" w:rsidRPr="00696371" w:rsidRDefault="00696371" w:rsidP="00360A2B">
      <w:pPr>
        <w:numPr>
          <w:ilvl w:val="0"/>
          <w:numId w:val="38"/>
        </w:numPr>
        <w:shd w:val="clear" w:color="auto" w:fill="FFFFFF"/>
        <w:spacing w:before="0" w:after="0" w:line="240" w:lineRule="auto"/>
        <w:ind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Aptos" w:hAnsi="Verdana" w:cs="Aptos"/>
          <w:b/>
          <w:bCs/>
          <w:sz w:val="22"/>
          <w:szCs w:val="22"/>
          <w:lang w:eastAsia="en-US"/>
          <w14:ligatures w14:val="standardContextual"/>
        </w:rPr>
        <w:t>whether a DPIA exists (Yes/No):</w:t>
      </w:r>
      <w:r w:rsidRPr="00696371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 xml:space="preserve"> Yes</w:t>
      </w:r>
    </w:p>
    <w:p w14:paraId="5479637A" w14:textId="77777777" w:rsidR="00696371" w:rsidRPr="00696371" w:rsidRDefault="00696371" w:rsidP="00360A2B">
      <w:pPr>
        <w:numPr>
          <w:ilvl w:val="0"/>
          <w:numId w:val="38"/>
        </w:numPr>
        <w:shd w:val="clear" w:color="auto" w:fill="FFFFFF"/>
        <w:spacing w:before="0" w:after="0" w:line="240" w:lineRule="auto"/>
        <w:ind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Aptos" w:hAnsi="Verdana" w:cs="Aptos"/>
          <w:b/>
          <w:bCs/>
          <w:sz w:val="22"/>
          <w:szCs w:val="22"/>
          <w:lang w:eastAsia="en-US"/>
          <w14:ligatures w14:val="standardContextual"/>
        </w:rPr>
        <w:t>the date the DPIA was completed, if held:</w:t>
      </w:r>
      <w:r w:rsidRPr="00696371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> 05/12/2023</w:t>
      </w:r>
    </w:p>
    <w:p w14:paraId="4FEA18DC" w14:textId="75CF7A74" w:rsidR="00696371" w:rsidRPr="00696371" w:rsidRDefault="00696371" w:rsidP="00360A2B">
      <w:pPr>
        <w:numPr>
          <w:ilvl w:val="0"/>
          <w:numId w:val="38"/>
        </w:numPr>
        <w:shd w:val="clear" w:color="auto" w:fill="FFFFFF"/>
        <w:spacing w:before="0" w:after="0" w:line="240" w:lineRule="auto"/>
        <w:ind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Aptos" w:hAnsi="Verdana" w:cs="Aptos"/>
          <w:b/>
          <w:bCs/>
          <w:sz w:val="22"/>
          <w:szCs w:val="22"/>
          <w:lang w:eastAsia="en-US"/>
          <w14:ligatures w14:val="standardContextual"/>
        </w:rPr>
        <w:t>if no DPIA exists, whether one is planned (Yes/No/Not recorded)</w:t>
      </w:r>
      <w:r w:rsidR="00B8419F" w:rsidRPr="00B8419F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>: n/a</w:t>
      </w:r>
    </w:p>
    <w:p w14:paraId="62C88C15" w14:textId="77777777" w:rsidR="00696371" w:rsidRPr="00B8419F" w:rsidRDefault="00696371" w:rsidP="00696371">
      <w:pPr>
        <w:spacing w:before="0" w:after="0" w:line="240" w:lineRule="auto"/>
        <w:ind w:left="0"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</w:p>
    <w:p w14:paraId="7F1389B1" w14:textId="0B2075FC" w:rsidR="00696371" w:rsidRPr="00B8419F" w:rsidRDefault="00696371" w:rsidP="00696371">
      <w:pPr>
        <w:spacing w:before="0" w:after="0" w:line="240" w:lineRule="auto"/>
        <w:ind w:left="0" w:right="0"/>
        <w:rPr>
          <w:rFonts w:ascii="Verdana" w:eastAsia="Aptos" w:hAnsi="Verdana" w:cs="Aptos"/>
          <w:sz w:val="22"/>
          <w:szCs w:val="22"/>
          <w:u w:val="single"/>
          <w:lang w:eastAsia="en-US"/>
          <w14:ligatures w14:val="standardContextual"/>
        </w:rPr>
      </w:pPr>
      <w:r w:rsidRPr="00B8419F">
        <w:rPr>
          <w:rFonts w:ascii="Verdana" w:eastAsia="Aptos" w:hAnsi="Verdana" w:cs="Aptos"/>
          <w:sz w:val="22"/>
          <w:szCs w:val="22"/>
          <w:u w:val="single"/>
          <w:lang w:eastAsia="en-US"/>
          <w14:ligatures w14:val="standardContextual"/>
        </w:rPr>
        <w:t>System 2</w:t>
      </w:r>
    </w:p>
    <w:p w14:paraId="2B9CFCC9" w14:textId="77777777" w:rsidR="00696371" w:rsidRPr="00696371" w:rsidRDefault="00696371" w:rsidP="00696371">
      <w:pPr>
        <w:spacing w:before="0" w:after="0" w:line="240" w:lineRule="auto"/>
        <w:ind w:left="0"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</w:p>
    <w:p w14:paraId="65018097" w14:textId="77777777" w:rsidR="00696371" w:rsidRPr="00696371" w:rsidRDefault="00696371" w:rsidP="00696371">
      <w:pPr>
        <w:numPr>
          <w:ilvl w:val="0"/>
          <w:numId w:val="27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bCs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System Details - For each relevant system, please provide:</w:t>
      </w:r>
    </w:p>
    <w:p w14:paraId="05AEFAB3" w14:textId="77777777" w:rsidR="00696371" w:rsidRPr="00696371" w:rsidRDefault="00696371" w:rsidP="00360A2B">
      <w:pPr>
        <w:numPr>
          <w:ilvl w:val="1"/>
          <w:numId w:val="2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system name:</w:t>
      </w:r>
      <w:r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>MiM</w:t>
      </w:r>
      <w:proofErr w:type="spellEnd"/>
    </w:p>
    <w:p w14:paraId="24D45056" w14:textId="77777777" w:rsidR="00696371" w:rsidRPr="00696371" w:rsidRDefault="00696371" w:rsidP="00360A2B">
      <w:pPr>
        <w:numPr>
          <w:ilvl w:val="1"/>
          <w:numId w:val="2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supplier:</w:t>
      </w:r>
      <w:r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>MiM</w:t>
      </w:r>
      <w:proofErr w:type="spellEnd"/>
    </w:p>
    <w:p w14:paraId="5CA35B99" w14:textId="1828249F" w:rsidR="00360A2B" w:rsidRPr="00B8419F" w:rsidRDefault="00696371" w:rsidP="00360A2B">
      <w:pPr>
        <w:numPr>
          <w:ilvl w:val="1"/>
          <w:numId w:val="2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primary clinical function (e.g., radiology support, diagnostic support, clinical triage, risk prediction)</w:t>
      </w:r>
      <w:r w:rsidR="00B8419F" w:rsidRPr="00B8419F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:</w:t>
      </w:r>
      <w:r w:rsidR="00B8419F" w:rsidRPr="00B8419F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 xml:space="preserve"> </w:t>
      </w:r>
      <w:r w:rsidR="00B8419F"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>Radiotherapy treatment planning / Region of Interest delineation</w:t>
      </w:r>
    </w:p>
    <w:p w14:paraId="001ACCA3" w14:textId="21C579F9" w:rsidR="00696371" w:rsidRPr="00696371" w:rsidRDefault="00696371" w:rsidP="00360A2B">
      <w:pPr>
        <w:numPr>
          <w:ilvl w:val="1"/>
          <w:numId w:val="2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 xml:space="preserve">date the system was first deployed or first used with patient data: </w:t>
      </w:r>
      <w:r w:rsidRPr="00696371">
        <w:rPr>
          <w:rFonts w:ascii="Verdana" w:eastAsia="Times New Roman" w:hAnsi="Verdana" w:cs="Aptos"/>
          <w:sz w:val="22"/>
          <w:szCs w:val="22"/>
          <w:lang w:eastAsia="en-US"/>
          <w14:ligatures w14:val="standardContextual"/>
        </w:rPr>
        <w:t>planned Jan/Feb 2026</w:t>
      </w:r>
    </w:p>
    <w:p w14:paraId="1F293114" w14:textId="77777777" w:rsidR="00696371" w:rsidRPr="00696371" w:rsidRDefault="00696371" w:rsidP="00696371">
      <w:pPr>
        <w:shd w:val="clear" w:color="auto" w:fill="FFFFFF"/>
        <w:spacing w:before="0" w:after="0" w:line="240" w:lineRule="auto"/>
        <w:ind w:left="0" w:right="0"/>
        <w:rPr>
          <w:rFonts w:ascii="Verdana" w:eastAsia="Aptos" w:hAnsi="Verdana" w:cs="Calibri"/>
          <w:sz w:val="22"/>
          <w:szCs w:val="22"/>
        </w:rPr>
      </w:pPr>
      <w:r w:rsidRPr="00696371">
        <w:rPr>
          <w:rFonts w:ascii="Verdana" w:eastAsia="Aptos" w:hAnsi="Verdana" w:cs="Calibri"/>
          <w:sz w:val="22"/>
          <w:szCs w:val="22"/>
        </w:rPr>
        <w:t> </w:t>
      </w:r>
    </w:p>
    <w:p w14:paraId="0A4C9806" w14:textId="77777777" w:rsidR="00696371" w:rsidRPr="00696371" w:rsidRDefault="00696371" w:rsidP="00696371">
      <w:pPr>
        <w:numPr>
          <w:ilvl w:val="0"/>
          <w:numId w:val="2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Data Protection Impact Assessment (DPIA) For each system listed above, please provide:</w:t>
      </w:r>
    </w:p>
    <w:p w14:paraId="3770D22E" w14:textId="77777777" w:rsidR="00696371" w:rsidRPr="00696371" w:rsidRDefault="00696371" w:rsidP="00360A2B">
      <w:pPr>
        <w:numPr>
          <w:ilvl w:val="0"/>
          <w:numId w:val="30"/>
        </w:numPr>
        <w:shd w:val="clear" w:color="auto" w:fill="FFFFFF"/>
        <w:spacing w:before="0" w:after="0" w:line="240" w:lineRule="auto"/>
        <w:ind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Aptos" w:hAnsi="Verdana" w:cs="Aptos"/>
          <w:b/>
          <w:bCs/>
          <w:sz w:val="22"/>
          <w:szCs w:val="22"/>
          <w:lang w:eastAsia="en-US"/>
          <w14:ligatures w14:val="standardContextual"/>
        </w:rPr>
        <w:t>whether a DPIA exists (Yes/No):</w:t>
      </w:r>
      <w:r w:rsidRPr="00696371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 xml:space="preserve"> No</w:t>
      </w:r>
    </w:p>
    <w:p w14:paraId="7E3C0ACB" w14:textId="77777777" w:rsidR="00696371" w:rsidRPr="00696371" w:rsidRDefault="00696371" w:rsidP="00360A2B">
      <w:pPr>
        <w:numPr>
          <w:ilvl w:val="0"/>
          <w:numId w:val="30"/>
        </w:numPr>
        <w:shd w:val="clear" w:color="auto" w:fill="FFFFFF"/>
        <w:spacing w:before="0" w:after="0" w:line="240" w:lineRule="auto"/>
        <w:ind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Aptos" w:hAnsi="Verdana" w:cs="Aptos"/>
          <w:b/>
          <w:bCs/>
          <w:sz w:val="22"/>
          <w:szCs w:val="22"/>
          <w:lang w:eastAsia="en-US"/>
          <w14:ligatures w14:val="standardContextual"/>
        </w:rPr>
        <w:t xml:space="preserve">the date the DPIA was completed, if </w:t>
      </w:r>
      <w:proofErr w:type="gramStart"/>
      <w:r w:rsidRPr="00696371">
        <w:rPr>
          <w:rFonts w:ascii="Verdana" w:eastAsia="Aptos" w:hAnsi="Verdana" w:cs="Aptos"/>
          <w:b/>
          <w:bCs/>
          <w:sz w:val="22"/>
          <w:szCs w:val="22"/>
          <w:lang w:eastAsia="en-US"/>
          <w14:ligatures w14:val="standardContextual"/>
        </w:rPr>
        <w:t>held:</w:t>
      </w:r>
      <w:proofErr w:type="gramEnd"/>
      <w:r w:rsidRPr="00696371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 xml:space="preserve"> N/A</w:t>
      </w:r>
    </w:p>
    <w:p w14:paraId="60771703" w14:textId="77777777" w:rsidR="00696371" w:rsidRPr="00696371" w:rsidRDefault="00696371" w:rsidP="00360A2B">
      <w:pPr>
        <w:numPr>
          <w:ilvl w:val="0"/>
          <w:numId w:val="30"/>
        </w:numPr>
        <w:shd w:val="clear" w:color="auto" w:fill="FFFFFF"/>
        <w:spacing w:before="0" w:after="0" w:line="240" w:lineRule="auto"/>
        <w:ind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Aptos" w:hAnsi="Verdana" w:cs="Aptos"/>
          <w:b/>
          <w:bCs/>
          <w:sz w:val="22"/>
          <w:szCs w:val="22"/>
          <w:lang w:eastAsia="en-US"/>
          <w14:ligatures w14:val="standardContextual"/>
        </w:rPr>
        <w:t>if no DPIA exists, whether one is planned (Yes/No/Not recorded):</w:t>
      </w:r>
      <w:r w:rsidRPr="00696371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 xml:space="preserve"> No, as exporting data and all data will be held on hospital systems</w:t>
      </w:r>
    </w:p>
    <w:p w14:paraId="53BAC54D" w14:textId="77777777" w:rsidR="00696371" w:rsidRPr="00696371" w:rsidRDefault="00696371" w:rsidP="00696371">
      <w:pPr>
        <w:spacing w:before="0" w:after="0" w:line="240" w:lineRule="auto"/>
        <w:ind w:left="0"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</w:p>
    <w:p w14:paraId="3F2FF470" w14:textId="4C4473FA" w:rsidR="00696371" w:rsidRPr="00696371" w:rsidRDefault="00696371" w:rsidP="00696371">
      <w:pPr>
        <w:shd w:val="clear" w:color="auto" w:fill="FFFFFF"/>
        <w:spacing w:before="0" w:after="0" w:line="240" w:lineRule="auto"/>
        <w:ind w:left="0" w:right="0"/>
        <w:rPr>
          <w:rFonts w:ascii="Verdana" w:eastAsia="Aptos" w:hAnsi="Verdana" w:cs="Calibri"/>
          <w:sz w:val="22"/>
          <w:szCs w:val="22"/>
          <w:u w:val="single"/>
        </w:rPr>
      </w:pPr>
      <w:r w:rsidRPr="00B8419F">
        <w:rPr>
          <w:rFonts w:ascii="Verdana" w:eastAsia="Aptos" w:hAnsi="Verdana" w:cs="Calibri"/>
          <w:sz w:val="22"/>
          <w:szCs w:val="22"/>
          <w:u w:val="single"/>
        </w:rPr>
        <w:t>System 3</w:t>
      </w:r>
      <w:r w:rsidRPr="00B8419F">
        <w:rPr>
          <w:rFonts w:ascii="Verdana" w:eastAsia="Aptos" w:hAnsi="Verdana" w:cs="Calibri"/>
          <w:sz w:val="22"/>
          <w:szCs w:val="22"/>
          <w:u w:val="single"/>
        </w:rPr>
        <w:br/>
      </w:r>
    </w:p>
    <w:p w14:paraId="2DC141E2" w14:textId="77777777" w:rsidR="00696371" w:rsidRPr="00696371" w:rsidRDefault="00696371" w:rsidP="00696371">
      <w:pPr>
        <w:numPr>
          <w:ilvl w:val="0"/>
          <w:numId w:val="31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System Details - For each relevant system, please provide:</w:t>
      </w:r>
    </w:p>
    <w:p w14:paraId="6A0942BB" w14:textId="77777777" w:rsidR="00696371" w:rsidRPr="00696371" w:rsidRDefault="00696371" w:rsidP="00360A2B">
      <w:pPr>
        <w:numPr>
          <w:ilvl w:val="1"/>
          <w:numId w:val="32"/>
        </w:numPr>
        <w:shd w:val="clear" w:color="auto" w:fill="FFFFFF"/>
        <w:spacing w:before="0" w:after="0" w:line="240" w:lineRule="auto"/>
        <w:ind w:left="1418"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Aptos" w:hAnsi="Verdana" w:cs="Aptos"/>
          <w:b/>
          <w:bCs/>
          <w:sz w:val="22"/>
          <w:szCs w:val="22"/>
          <w:lang w:eastAsia="en-US"/>
          <w14:ligatures w14:val="standardContextual"/>
        </w:rPr>
        <w:t>system name</w:t>
      </w:r>
      <w:r w:rsidRPr="00696371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 xml:space="preserve">: </w:t>
      </w:r>
      <w:proofErr w:type="spellStart"/>
      <w:r w:rsidRPr="00696371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>MVision</w:t>
      </w:r>
      <w:proofErr w:type="spellEnd"/>
    </w:p>
    <w:p w14:paraId="0051F2A7" w14:textId="426766AF" w:rsidR="00696371" w:rsidRPr="00B8419F" w:rsidRDefault="00696371" w:rsidP="00360A2B">
      <w:pPr>
        <w:pStyle w:val="ListParagraph"/>
        <w:numPr>
          <w:ilvl w:val="1"/>
          <w:numId w:val="32"/>
        </w:numPr>
        <w:shd w:val="clear" w:color="auto" w:fill="FFFFFF"/>
        <w:spacing w:before="0" w:after="0" w:line="240" w:lineRule="auto"/>
        <w:ind w:left="1418"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  <w:r w:rsidRPr="00B8419F">
        <w:rPr>
          <w:rFonts w:ascii="Verdana" w:eastAsia="Aptos" w:hAnsi="Verdana" w:cs="Aptos"/>
          <w:b/>
          <w:bCs/>
          <w:sz w:val="22"/>
          <w:szCs w:val="22"/>
          <w:lang w:eastAsia="en-US"/>
          <w14:ligatures w14:val="standardContextual"/>
        </w:rPr>
        <w:t>supplier:</w:t>
      </w:r>
      <w:r w:rsidRPr="00B8419F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B8419F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>MVision</w:t>
      </w:r>
      <w:proofErr w:type="spellEnd"/>
      <w:r w:rsidRPr="00B8419F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 xml:space="preserve"> AI </w:t>
      </w:r>
    </w:p>
    <w:p w14:paraId="704DFF4A" w14:textId="6E89ED14" w:rsidR="00360A2B" w:rsidRPr="00B8419F" w:rsidRDefault="00696371" w:rsidP="00360A2B">
      <w:pPr>
        <w:pStyle w:val="ListParagraph"/>
        <w:numPr>
          <w:ilvl w:val="1"/>
          <w:numId w:val="32"/>
        </w:numPr>
        <w:shd w:val="clear" w:color="auto" w:fill="FFFFFF"/>
        <w:spacing w:before="0" w:after="0" w:line="240" w:lineRule="auto"/>
        <w:ind w:left="1418"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  <w:r w:rsidRPr="00B8419F">
        <w:rPr>
          <w:rFonts w:ascii="Verdana" w:eastAsia="Aptos" w:hAnsi="Verdana" w:cs="Aptos"/>
          <w:b/>
          <w:bCs/>
          <w:sz w:val="22"/>
          <w:szCs w:val="22"/>
          <w:lang w:eastAsia="en-US"/>
          <w14:ligatures w14:val="standardContextual"/>
        </w:rPr>
        <w:t>primary clinical function (e.g., radiology support, diagnostic support, clinical triage, risk prediction)</w:t>
      </w:r>
      <w:r w:rsidR="00B8419F" w:rsidRPr="00B8419F">
        <w:rPr>
          <w:rFonts w:ascii="Verdana" w:eastAsia="Aptos" w:hAnsi="Verdana" w:cs="Aptos"/>
          <w:b/>
          <w:bCs/>
          <w:sz w:val="22"/>
          <w:szCs w:val="22"/>
          <w:lang w:eastAsia="en-US"/>
          <w14:ligatures w14:val="standardContextual"/>
        </w:rPr>
        <w:t>:</w:t>
      </w:r>
      <w:r w:rsidR="00B8419F" w:rsidRPr="00B8419F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 xml:space="preserve"> Radiotherapy treatment planning / Region of Interest delineation</w:t>
      </w:r>
    </w:p>
    <w:p w14:paraId="62D6A7AA" w14:textId="4D55EFAB" w:rsidR="00696371" w:rsidRPr="00B8419F" w:rsidRDefault="00696371" w:rsidP="00360A2B">
      <w:pPr>
        <w:pStyle w:val="ListParagraph"/>
        <w:numPr>
          <w:ilvl w:val="1"/>
          <w:numId w:val="32"/>
        </w:numPr>
        <w:shd w:val="clear" w:color="auto" w:fill="FFFFFF"/>
        <w:spacing w:before="0" w:after="0" w:line="240" w:lineRule="auto"/>
        <w:ind w:left="1418" w:right="0"/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</w:pPr>
      <w:r w:rsidRPr="00B8419F">
        <w:rPr>
          <w:rFonts w:ascii="Verdana" w:eastAsia="Aptos" w:hAnsi="Verdana" w:cs="Aptos"/>
          <w:b/>
          <w:bCs/>
          <w:sz w:val="22"/>
          <w:szCs w:val="22"/>
          <w:lang w:eastAsia="en-US"/>
          <w14:ligatures w14:val="standardContextual"/>
        </w:rPr>
        <w:t>date the system was first deployed or first used with patient data</w:t>
      </w:r>
      <w:r w:rsidRPr="00B8419F">
        <w:rPr>
          <w:rFonts w:ascii="Verdana" w:eastAsia="Aptos" w:hAnsi="Verdana" w:cs="Aptos"/>
          <w:sz w:val="22"/>
          <w:szCs w:val="22"/>
          <w:lang w:eastAsia="en-US"/>
          <w14:ligatures w14:val="standardContextual"/>
        </w:rPr>
        <w:t>: Used December 2024 to August 2025</w:t>
      </w:r>
    </w:p>
    <w:p w14:paraId="5FEB0B09" w14:textId="77777777" w:rsidR="00696371" w:rsidRPr="00696371" w:rsidRDefault="00696371" w:rsidP="00696371">
      <w:pPr>
        <w:shd w:val="clear" w:color="auto" w:fill="FFFFFF"/>
        <w:spacing w:before="0" w:after="0" w:line="240" w:lineRule="auto"/>
        <w:ind w:left="0" w:right="0"/>
        <w:rPr>
          <w:rFonts w:ascii="Verdana" w:eastAsia="Aptos" w:hAnsi="Verdana" w:cs="Calibri"/>
          <w:sz w:val="22"/>
          <w:szCs w:val="22"/>
        </w:rPr>
      </w:pPr>
      <w:r w:rsidRPr="00696371">
        <w:rPr>
          <w:rFonts w:ascii="Verdana" w:eastAsia="Aptos" w:hAnsi="Verdana" w:cs="Calibri"/>
          <w:sz w:val="22"/>
          <w:szCs w:val="22"/>
        </w:rPr>
        <w:t> </w:t>
      </w:r>
    </w:p>
    <w:p w14:paraId="57133E2C" w14:textId="77777777" w:rsidR="00696371" w:rsidRPr="00696371" w:rsidRDefault="00696371" w:rsidP="00696371">
      <w:pPr>
        <w:numPr>
          <w:ilvl w:val="0"/>
          <w:numId w:val="35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bCs/>
          <w:sz w:val="22"/>
          <w:szCs w:val="22"/>
          <w:lang w:eastAsia="en-US"/>
          <w14:ligatures w14:val="standardContextual"/>
        </w:rPr>
      </w:pPr>
      <w:r w:rsidRPr="00696371">
        <w:rPr>
          <w:rFonts w:ascii="Verdana" w:eastAsia="Times New Roman" w:hAnsi="Verdana" w:cs="Aptos"/>
          <w:b/>
          <w:bCs/>
          <w:sz w:val="22"/>
          <w:szCs w:val="22"/>
          <w:lang w:eastAsia="en-US"/>
          <w14:ligatures w14:val="standardContextual"/>
        </w:rPr>
        <w:t>Data Protection Impact Assessment (DPIA) For each system listed above, please provide:</w:t>
      </w:r>
    </w:p>
    <w:p w14:paraId="2A24A58B" w14:textId="5AEF8974" w:rsidR="00360A2B" w:rsidRPr="00B8419F" w:rsidRDefault="00696371" w:rsidP="00360A2B">
      <w:pPr>
        <w:pStyle w:val="ListParagraph"/>
        <w:numPr>
          <w:ilvl w:val="1"/>
          <w:numId w:val="39"/>
        </w:numPr>
        <w:shd w:val="clear" w:color="auto" w:fill="FFFFFF"/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</w:rPr>
      </w:pPr>
      <w:r w:rsidRPr="00B8419F">
        <w:rPr>
          <w:rFonts w:ascii="Verdana" w:eastAsia="Aptos" w:hAnsi="Verdana" w:cs="Calibri"/>
          <w:b/>
          <w:bCs/>
          <w:sz w:val="22"/>
          <w:szCs w:val="22"/>
        </w:rPr>
        <w:t>whether a DPIA exists (Yes/No):</w:t>
      </w:r>
      <w:r w:rsidRPr="00B8419F">
        <w:rPr>
          <w:rFonts w:ascii="Verdana" w:eastAsia="Aptos" w:hAnsi="Verdana" w:cs="Calibri"/>
          <w:sz w:val="22"/>
          <w:szCs w:val="22"/>
        </w:rPr>
        <w:t xml:space="preserve"> Yes</w:t>
      </w:r>
    </w:p>
    <w:p w14:paraId="29122942" w14:textId="3ED91C6F" w:rsidR="00696371" w:rsidRPr="00B8419F" w:rsidRDefault="00696371" w:rsidP="00360A2B">
      <w:pPr>
        <w:pStyle w:val="ListParagraph"/>
        <w:numPr>
          <w:ilvl w:val="1"/>
          <w:numId w:val="39"/>
        </w:numPr>
        <w:shd w:val="clear" w:color="auto" w:fill="FFFFFF"/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</w:rPr>
      </w:pPr>
      <w:r w:rsidRPr="00B8419F">
        <w:rPr>
          <w:rFonts w:ascii="Verdana" w:eastAsia="Aptos" w:hAnsi="Verdana" w:cs="Calibri"/>
          <w:b/>
          <w:bCs/>
          <w:sz w:val="22"/>
          <w:szCs w:val="22"/>
        </w:rPr>
        <w:t>the date the DPIA was completed, if held:</w:t>
      </w:r>
      <w:r w:rsidRPr="00B8419F">
        <w:rPr>
          <w:rFonts w:ascii="Verdana" w:eastAsia="Aptos" w:hAnsi="Verdana" w:cs="Calibri"/>
          <w:sz w:val="22"/>
          <w:szCs w:val="22"/>
        </w:rPr>
        <w:t xml:space="preserve"> 06/11/2024</w:t>
      </w:r>
    </w:p>
    <w:p w14:paraId="38C586CB" w14:textId="06B0E6B4" w:rsidR="00696371" w:rsidRPr="00B8419F" w:rsidRDefault="00696371" w:rsidP="00360A2B">
      <w:pPr>
        <w:pStyle w:val="ListParagraph"/>
        <w:numPr>
          <w:ilvl w:val="0"/>
          <w:numId w:val="39"/>
        </w:numPr>
        <w:shd w:val="clear" w:color="auto" w:fill="FFFFFF"/>
        <w:tabs>
          <w:tab w:val="clear" w:pos="1080"/>
        </w:tabs>
        <w:spacing w:before="0" w:after="0" w:line="240" w:lineRule="auto"/>
        <w:ind w:left="1276" w:right="0" w:hanging="425"/>
        <w:rPr>
          <w:rFonts w:ascii="Verdana" w:eastAsia="Aptos" w:hAnsi="Verdana" w:cs="Calibri"/>
          <w:sz w:val="22"/>
          <w:szCs w:val="22"/>
        </w:rPr>
      </w:pPr>
      <w:r w:rsidRPr="00B8419F">
        <w:rPr>
          <w:rFonts w:ascii="Verdana" w:eastAsia="Aptos" w:hAnsi="Verdana" w:cs="Calibri"/>
          <w:b/>
          <w:bCs/>
          <w:sz w:val="22"/>
          <w:szCs w:val="22"/>
        </w:rPr>
        <w:t>if no DPIA exists, whether one is planned (Yes/No/Not recorded):</w:t>
      </w:r>
      <w:r w:rsidRPr="00B8419F">
        <w:rPr>
          <w:rFonts w:ascii="Verdana" w:eastAsia="Aptos" w:hAnsi="Verdana" w:cs="Calibri"/>
          <w:sz w:val="22"/>
          <w:szCs w:val="22"/>
        </w:rPr>
        <w:t xml:space="preserve"> N/A</w:t>
      </w:r>
    </w:p>
    <w:p w14:paraId="6644CEA6" w14:textId="4BB05543" w:rsidR="004F001A" w:rsidRPr="00A10460" w:rsidRDefault="00421E7F" w:rsidP="004712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41418CA"/>
    <w:multiLevelType w:val="multilevel"/>
    <w:tmpl w:val="84286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59A1B79"/>
    <w:multiLevelType w:val="multilevel"/>
    <w:tmpl w:val="567A2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08B70BBA"/>
    <w:multiLevelType w:val="multilevel"/>
    <w:tmpl w:val="1F708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2275FC"/>
    <w:multiLevelType w:val="multilevel"/>
    <w:tmpl w:val="6B3A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E42B5"/>
    <w:multiLevelType w:val="multilevel"/>
    <w:tmpl w:val="F7925D24"/>
    <w:lvl w:ilvl="0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Verdana" w:eastAsia="Calibri" w:hAnsi="Verdana" w:cs="Arial" w:hint="default"/>
      </w:rPr>
    </w:lvl>
    <w:lvl w:ilvl="1"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178050F7"/>
    <w:multiLevelType w:val="multilevel"/>
    <w:tmpl w:val="B8680D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E215C"/>
    <w:multiLevelType w:val="multilevel"/>
    <w:tmpl w:val="E8A48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9D1181D"/>
    <w:multiLevelType w:val="hybridMultilevel"/>
    <w:tmpl w:val="779ADEA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2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0EB1301"/>
    <w:multiLevelType w:val="multilevel"/>
    <w:tmpl w:val="89A4D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0D2B5C"/>
    <w:multiLevelType w:val="multilevel"/>
    <w:tmpl w:val="F7925D24"/>
    <w:lvl w:ilvl="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Arial" w:hint="default"/>
      </w:rPr>
    </w:lvl>
    <w:lvl w:ilvl="1">
      <w:numFmt w:val="bullet"/>
      <w:lvlText w:val="•"/>
      <w:lvlJc w:val="left"/>
      <w:pPr>
        <w:ind w:left="1585" w:hanging="360"/>
      </w:pPr>
      <w:rPr>
        <w:rFonts w:ascii="Verdana" w:eastAsia="Calibri" w:hAnsi="Verdana" w:cs="Aria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5" w15:restartNumberingAfterBreak="0">
    <w:nsid w:val="2B290AD1"/>
    <w:multiLevelType w:val="hybridMultilevel"/>
    <w:tmpl w:val="9CB2D1B8"/>
    <w:lvl w:ilvl="0" w:tplc="C172BAFA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8" w15:restartNumberingAfterBreak="0">
    <w:nsid w:val="35A376B1"/>
    <w:multiLevelType w:val="multilevel"/>
    <w:tmpl w:val="4B2A2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97B5D"/>
    <w:multiLevelType w:val="multilevel"/>
    <w:tmpl w:val="F7925D24"/>
    <w:lvl w:ilvl="0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Verdana" w:eastAsia="Calibri" w:hAnsi="Verdana" w:cs="Arial" w:hint="default"/>
      </w:rPr>
    </w:lvl>
    <w:lvl w:ilvl="1"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D1D3DEB"/>
    <w:multiLevelType w:val="multilevel"/>
    <w:tmpl w:val="27404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4A015788"/>
    <w:multiLevelType w:val="hybridMultilevel"/>
    <w:tmpl w:val="A3BE5998"/>
    <w:lvl w:ilvl="0" w:tplc="C172BAFA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5" w15:restartNumberingAfterBreak="0">
    <w:nsid w:val="4D707BC1"/>
    <w:multiLevelType w:val="multilevel"/>
    <w:tmpl w:val="F7925D24"/>
    <w:lvl w:ilvl="0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Verdana" w:eastAsia="Calibri" w:hAnsi="Verdana" w:cs="Arial" w:hint="default"/>
      </w:rPr>
    </w:lvl>
    <w:lvl w:ilvl="1"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7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8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9" w15:restartNumberingAfterBreak="0">
    <w:nsid w:val="54870788"/>
    <w:multiLevelType w:val="hybridMultilevel"/>
    <w:tmpl w:val="54C210CA"/>
    <w:lvl w:ilvl="0" w:tplc="C172BAFA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0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A5529D6"/>
    <w:multiLevelType w:val="multilevel"/>
    <w:tmpl w:val="6B3A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182593"/>
    <w:multiLevelType w:val="multilevel"/>
    <w:tmpl w:val="F7925D24"/>
    <w:lvl w:ilvl="0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Verdana" w:eastAsia="Calibri" w:hAnsi="Verdana" w:cs="Arial" w:hint="default"/>
      </w:rPr>
    </w:lvl>
    <w:lvl w:ilvl="1"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4" w15:restartNumberingAfterBreak="0">
    <w:nsid w:val="65441C4E"/>
    <w:multiLevelType w:val="multilevel"/>
    <w:tmpl w:val="26C4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7" w15:restartNumberingAfterBreak="0">
    <w:nsid w:val="7ACA5F08"/>
    <w:multiLevelType w:val="multilevel"/>
    <w:tmpl w:val="1CE00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30"/>
  </w:num>
  <w:num w:numId="2" w16cid:durableId="828599020">
    <w:abstractNumId w:val="0"/>
  </w:num>
  <w:num w:numId="3" w16cid:durableId="1966037800">
    <w:abstractNumId w:val="21"/>
  </w:num>
  <w:num w:numId="4" w16cid:durableId="1125923312">
    <w:abstractNumId w:val="35"/>
  </w:num>
  <w:num w:numId="5" w16cid:durableId="1143425367">
    <w:abstractNumId w:val="12"/>
  </w:num>
  <w:num w:numId="6" w16cid:durableId="1293360629">
    <w:abstractNumId w:val="10"/>
  </w:num>
  <w:num w:numId="7" w16cid:durableId="479228409">
    <w:abstractNumId w:val="26"/>
  </w:num>
  <w:num w:numId="8" w16cid:durableId="1553300907">
    <w:abstractNumId w:val="33"/>
  </w:num>
  <w:num w:numId="9" w16cid:durableId="687946864">
    <w:abstractNumId w:val="38"/>
  </w:num>
  <w:num w:numId="10" w16cid:durableId="993416643">
    <w:abstractNumId w:val="2"/>
  </w:num>
  <w:num w:numId="11" w16cid:durableId="1541481371">
    <w:abstractNumId w:val="23"/>
  </w:num>
  <w:num w:numId="12" w16cid:durableId="1525171868">
    <w:abstractNumId w:val="28"/>
  </w:num>
  <w:num w:numId="13" w16cid:durableId="200629463">
    <w:abstractNumId w:val="36"/>
  </w:num>
  <w:num w:numId="14" w16cid:durableId="5438320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27"/>
  </w:num>
  <w:num w:numId="17" w16cid:durableId="1764229674">
    <w:abstractNumId w:val="16"/>
  </w:num>
  <w:num w:numId="18" w16cid:durableId="949163570">
    <w:abstractNumId w:val="4"/>
  </w:num>
  <w:num w:numId="19" w16cid:durableId="2067756991">
    <w:abstractNumId w:val="11"/>
  </w:num>
  <w:num w:numId="20" w16cid:durableId="614408459">
    <w:abstractNumId w:val="15"/>
  </w:num>
  <w:num w:numId="21" w16cid:durableId="970213352">
    <w:abstractNumId w:val="24"/>
  </w:num>
  <w:num w:numId="22" w16cid:durableId="1107844847">
    <w:abstractNumId w:val="29"/>
  </w:num>
  <w:num w:numId="23" w16cid:durableId="977262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68316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856715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5605354">
    <w:abstractNumId w:val="31"/>
  </w:num>
  <w:num w:numId="27" w16cid:durableId="13225437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3670854">
    <w:abstractNumId w:val="25"/>
  </w:num>
  <w:num w:numId="29" w16cid:durableId="81621701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87975581">
    <w:abstractNumId w:val="14"/>
  </w:num>
  <w:num w:numId="31" w16cid:durableId="1547328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06731630">
    <w:abstractNumId w:val="32"/>
  </w:num>
  <w:num w:numId="33" w16cid:durableId="554317626">
    <w:abstractNumId w:val="18"/>
  </w:num>
  <w:num w:numId="34" w16cid:durableId="1489906136">
    <w:abstractNumId w:val="3"/>
  </w:num>
  <w:num w:numId="35" w16cid:durableId="14869671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39309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35889847">
    <w:abstractNumId w:val="6"/>
  </w:num>
  <w:num w:numId="38" w16cid:durableId="1225221246">
    <w:abstractNumId w:val="7"/>
  </w:num>
  <w:num w:numId="39" w16cid:durableId="16190685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66DB6"/>
    <w:rsid w:val="00185784"/>
    <w:rsid w:val="001B1339"/>
    <w:rsid w:val="001E2D50"/>
    <w:rsid w:val="00213076"/>
    <w:rsid w:val="002156AF"/>
    <w:rsid w:val="0023484B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0A2B"/>
    <w:rsid w:val="003648A8"/>
    <w:rsid w:val="0039422D"/>
    <w:rsid w:val="003B09B5"/>
    <w:rsid w:val="003F2312"/>
    <w:rsid w:val="004039EB"/>
    <w:rsid w:val="00421E7F"/>
    <w:rsid w:val="00442A3A"/>
    <w:rsid w:val="00453C57"/>
    <w:rsid w:val="0047127F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9637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19F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42C4E"/>
    <w:rsid w:val="00D62A67"/>
    <w:rsid w:val="00D9596F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90</TotalTime>
  <Pages>2</Pages>
  <Words>465</Words>
  <Characters>2828</Characters>
  <Application>Microsoft Office Word</Application>
  <DocSecurity>0</DocSecurity>
  <Lines>85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2025-12-05T10:13:00Z</dcterms:modified>
</cp:coreProperties>
</file>