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0B1C57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D615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25-K-019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0B1C57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D615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25-K-019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28EBC4F" w14:textId="137CAD92" w:rsidR="00B0580D" w:rsidRPr="00B0580D" w:rsidRDefault="00B0580D" w:rsidP="00B0580D">
      <w:pPr>
        <w:rPr>
          <w:rFonts w:ascii="Verdana" w:hAnsi="Verdana"/>
          <w:b/>
          <w:bCs/>
          <w:noProof/>
          <w:sz w:val="22"/>
          <w:szCs w:val="22"/>
        </w:rPr>
      </w:pPr>
      <w:r w:rsidRPr="00B0580D">
        <w:rPr>
          <w:rFonts w:ascii="Verdana" w:hAnsi="Verdana"/>
          <w:b/>
          <w:bCs/>
          <w:noProof/>
          <w:sz w:val="22"/>
          <w:szCs w:val="22"/>
        </w:rPr>
        <w:t>Under the FOI act, please can you confirm the below:</w:t>
      </w:r>
    </w:p>
    <w:p w14:paraId="68DB22AD" w14:textId="00AC7DDF" w:rsidR="00B0580D" w:rsidRPr="00B0580D" w:rsidRDefault="00B0580D" w:rsidP="00B0580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0580D">
        <w:rPr>
          <w:rFonts w:ascii="Verdana" w:hAnsi="Verdana"/>
          <w:b/>
          <w:bCs/>
          <w:noProof/>
          <w:sz w:val="22"/>
          <w:szCs w:val="22"/>
        </w:rPr>
        <w:t>Spend on Insourcing from August 2025-end of October 2025, broken down by each specialty and subspecialty, and the insourcing company that was used, e.g. cardiology £1000- echo cardiogram £1000- company x £1000</w:t>
      </w:r>
    </w:p>
    <w:p w14:paraId="39CE29FA" w14:textId="40416537" w:rsidR="00B0580D" w:rsidRPr="00B0580D" w:rsidRDefault="00B0580D" w:rsidP="00B0580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0580D">
        <w:rPr>
          <w:rFonts w:ascii="Verdana" w:hAnsi="Verdana"/>
          <w:b/>
          <w:bCs/>
          <w:noProof/>
          <w:sz w:val="22"/>
          <w:szCs w:val="22"/>
        </w:rPr>
        <w:t>The budget for each specialty for insourcing</w:t>
      </w:r>
    </w:p>
    <w:p w14:paraId="352D4193" w14:textId="7E932D97" w:rsidR="00B0580D" w:rsidRPr="00B0580D" w:rsidRDefault="00B0580D" w:rsidP="00B0580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0580D">
        <w:rPr>
          <w:rFonts w:ascii="Verdana" w:hAnsi="Verdana"/>
          <w:b/>
          <w:bCs/>
          <w:noProof/>
          <w:sz w:val="22"/>
          <w:szCs w:val="22"/>
        </w:rPr>
        <w:t>Confirm the contract start and end date for each specialty</w:t>
      </w:r>
    </w:p>
    <w:p w14:paraId="24397181" w14:textId="688822A6" w:rsidR="00B0580D" w:rsidRPr="00B0580D" w:rsidRDefault="00B0580D" w:rsidP="00B0580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0580D">
        <w:rPr>
          <w:rFonts w:ascii="Verdana" w:hAnsi="Verdana"/>
          <w:b/>
          <w:bCs/>
          <w:noProof/>
          <w:sz w:val="22"/>
          <w:szCs w:val="22"/>
        </w:rPr>
        <w:t>What frameworks were used for each specialty and was there direct awards and if so, who was they awarded to and what specialty</w:t>
      </w:r>
    </w:p>
    <w:p w14:paraId="23DF621B" w14:textId="539DB941" w:rsidR="00873328" w:rsidRPr="00B0580D" w:rsidRDefault="00B0580D" w:rsidP="00B0580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0580D">
        <w:rPr>
          <w:rFonts w:ascii="Verdana" w:hAnsi="Verdana"/>
          <w:b/>
          <w:bCs/>
          <w:noProof/>
          <w:sz w:val="22"/>
          <w:szCs w:val="22"/>
        </w:rPr>
        <w:t>What was the service, e.g. theatres, outpatient, or diagnostic</w:t>
      </w:r>
    </w:p>
    <w:p w14:paraId="2178A95B" w14:textId="73A2168E" w:rsidR="00873328" w:rsidRPr="00B0580D" w:rsidRDefault="00B0580D" w:rsidP="00421E7F">
      <w:pPr>
        <w:rPr>
          <w:rFonts w:ascii="Verdana" w:hAnsi="Verdana"/>
          <w:noProof/>
          <w:sz w:val="22"/>
          <w:szCs w:val="22"/>
        </w:rPr>
      </w:pPr>
      <w:r w:rsidRPr="00B0580D">
        <w:rPr>
          <w:rFonts w:ascii="Verdana" w:hAnsi="Verdana"/>
          <w:noProof/>
          <w:sz w:val="22"/>
          <w:szCs w:val="22"/>
        </w:rPr>
        <w:t>Please find below the information you require;</w:t>
      </w:r>
    </w:p>
    <w:tbl>
      <w:tblPr>
        <w:tblpPr w:leftFromText="180" w:rightFromText="180" w:vertAnchor="text" w:tblpX="-1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701"/>
        <w:gridCol w:w="1701"/>
        <w:gridCol w:w="1559"/>
        <w:gridCol w:w="1843"/>
        <w:gridCol w:w="1842"/>
        <w:gridCol w:w="1710"/>
        <w:gridCol w:w="1551"/>
        <w:gridCol w:w="1417"/>
      </w:tblGrid>
      <w:tr w:rsidR="00186CA0" w:rsidRPr="006267AE" w14:paraId="7C73862A" w14:textId="2B164861" w:rsidTr="00196D3A">
        <w:trPr>
          <w:trHeight w:val="900"/>
          <w:tblHeader/>
        </w:trPr>
        <w:tc>
          <w:tcPr>
            <w:tcW w:w="223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3C31A" w14:textId="77777777" w:rsidR="00186CA0" w:rsidRPr="006267AE" w:rsidRDefault="00186CA0" w:rsidP="00196D3A">
            <w:pPr>
              <w:ind w:left="41" w:right="91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lastRenderedPageBreak/>
              <w:t>Specialty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B0A9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Insourcing Provider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612BF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Total Spend within stated period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EA94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Planned Budget associated within stated period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8E44A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184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AD163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Framework Utilised</w:t>
            </w:r>
          </w:p>
        </w:tc>
        <w:tc>
          <w:tcPr>
            <w:tcW w:w="171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8906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Direct Award/ Mini Comp</w:t>
            </w:r>
          </w:p>
        </w:tc>
        <w:tc>
          <w:tcPr>
            <w:tcW w:w="155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87EA6" w14:textId="39C556A1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Contract Start and End Date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0E36ED5" w14:textId="4B74811D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Funding </w:t>
            </w:r>
            <w:r w:rsidR="006267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Source</w:t>
            </w:r>
          </w:p>
        </w:tc>
      </w:tr>
      <w:tr w:rsidR="00186CA0" w:rsidRPr="006267AE" w14:paraId="49D62AC8" w14:textId="2560768D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EFB68" w14:textId="77777777" w:rsidR="00186CA0" w:rsidRPr="006267AE" w:rsidRDefault="00186CA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Neurology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B240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629A0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£69,932.40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7B9F0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£95,990.40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0BB8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F8262" w14:textId="6B440174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E335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60E3" w14:textId="51F145DA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00B0CA4E" w14:textId="70EED6ED" w:rsidR="00186CA0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186CA0" w:rsidRPr="006267AE" w14:paraId="46A0F238" w14:textId="21AC4C79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40968" w14:textId="77777777" w:rsidR="00186CA0" w:rsidRPr="006267AE" w:rsidRDefault="00186CA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Dermatology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9B0F3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2FC5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£0.00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37C13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£11,618.88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A0C5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846C" w14:textId="7F57B42B" w:rsidR="00186CA0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C21CA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91448" w14:textId="4FC6B1B3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69FE7540" w14:textId="136744AF" w:rsidR="00186CA0" w:rsidRPr="006267AE" w:rsidRDefault="006267AE" w:rsidP="00196D3A">
            <w:pPr>
              <w:ind w:left="0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186CA0" w:rsidRPr="006267AE" w14:paraId="7CDEAD60" w14:textId="0B75251D" w:rsidTr="00196D3A">
        <w:trPr>
          <w:trHeight w:val="1200"/>
        </w:trPr>
        <w:tc>
          <w:tcPr>
            <w:tcW w:w="2235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1B39" w14:textId="77777777" w:rsidR="00186CA0" w:rsidRPr="006267AE" w:rsidRDefault="00186CA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Gastroenterology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61B1E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3DB1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£63,644.01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8970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£52,020.46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7B3C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F75B4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 xml:space="preserve">Shared Business Services: Insourcing of Clinical Support </w:t>
            </w: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Services (SBS10203)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34A1E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sz w:val="20"/>
                <w:szCs w:val="20"/>
              </w:rPr>
            </w:pPr>
            <w:r w:rsidRPr="006267AE">
              <w:rPr>
                <w:rFonts w:ascii="Verdana" w:hAnsi="Verdana"/>
                <w:sz w:val="20"/>
                <w:szCs w:val="20"/>
              </w:rPr>
              <w:lastRenderedPageBreak/>
              <w:t>Direct Award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1E90" w14:textId="642F0413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sz w:val="20"/>
                <w:szCs w:val="20"/>
              </w:rPr>
            </w:pPr>
            <w:r w:rsidRPr="006267AE">
              <w:rPr>
                <w:rFonts w:ascii="Verdana" w:hAnsi="Verdana"/>
                <w:sz w:val="20"/>
                <w:szCs w:val="20"/>
              </w:rPr>
              <w:t>01/08/2024- 31/03/2026</w:t>
            </w:r>
          </w:p>
        </w:tc>
        <w:tc>
          <w:tcPr>
            <w:tcW w:w="1417" w:type="dxa"/>
          </w:tcPr>
          <w:p w14:paraId="281D7B24" w14:textId="65B8528E" w:rsidR="00186CA0" w:rsidRPr="006267AE" w:rsidRDefault="006267AE" w:rsidP="00196D3A">
            <w:pPr>
              <w:ind w:left="41" w:right="72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SBUHB Funding</w:t>
            </w:r>
          </w:p>
        </w:tc>
      </w:tr>
      <w:tr w:rsidR="00186CA0" w:rsidRPr="006267AE" w14:paraId="51E2EC9F" w14:textId="03702F98" w:rsidTr="00196D3A">
        <w:trPr>
          <w:trHeight w:val="1500"/>
        </w:trPr>
        <w:tc>
          <w:tcPr>
            <w:tcW w:w="2235" w:type="dxa"/>
            <w:vMerge/>
            <w:hideMark/>
          </w:tcPr>
          <w:p w14:paraId="05AE3D0E" w14:textId="77777777" w:rsidR="00186CA0" w:rsidRPr="006267AE" w:rsidRDefault="00186CA0" w:rsidP="00196D3A">
            <w:pPr>
              <w:ind w:left="41" w:right="91"/>
              <w:rPr>
                <w:rFonts w:ascii="Verdana" w:eastAsiaTheme="minorHAnsi" w:hAnsi="Verdana" w:cs="Apto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FB43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DD28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£0.00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1AA1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£0.00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A56D3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1A94E" w14:textId="5A36233F" w:rsidR="00186CA0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8E835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0F0D" w14:textId="20526EA3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0AFC8B2C" w14:textId="2629EEDE" w:rsidR="00186CA0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  <w:p w14:paraId="01DE8AED" w14:textId="77777777" w:rsidR="00186CA0" w:rsidRPr="006267AE" w:rsidRDefault="00186CA0" w:rsidP="00196D3A">
            <w:pPr>
              <w:ind w:left="0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86CA0" w:rsidRPr="006267AE" w14:paraId="7501D23B" w14:textId="65E78F93" w:rsidTr="00196D3A">
        <w:trPr>
          <w:trHeight w:val="1200"/>
        </w:trPr>
        <w:tc>
          <w:tcPr>
            <w:tcW w:w="2235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7020" w14:textId="77777777" w:rsidR="00186CA0" w:rsidRPr="006267AE" w:rsidRDefault="00186CA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Endoscopy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1F5D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2547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£547,855.10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8DD40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£474,999.99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CAC88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Outpatient Procedures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38D70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5C5BA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F2159" w14:textId="103AC423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01/08/2024- 31/03/2026</w:t>
            </w:r>
          </w:p>
        </w:tc>
        <w:tc>
          <w:tcPr>
            <w:tcW w:w="1417" w:type="dxa"/>
          </w:tcPr>
          <w:p w14:paraId="7F7BF2A9" w14:textId="3FFD14EA" w:rsidR="00186CA0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SBUHB Funding</w:t>
            </w:r>
          </w:p>
        </w:tc>
      </w:tr>
      <w:tr w:rsidR="00186CA0" w:rsidRPr="006267AE" w14:paraId="2486F601" w14:textId="238A0323" w:rsidTr="00196D3A">
        <w:trPr>
          <w:trHeight w:val="1200"/>
        </w:trPr>
        <w:tc>
          <w:tcPr>
            <w:tcW w:w="2235" w:type="dxa"/>
            <w:vMerge/>
            <w:hideMark/>
          </w:tcPr>
          <w:p w14:paraId="61EB0888" w14:textId="77777777" w:rsidR="00186CA0" w:rsidRPr="006267AE" w:rsidRDefault="00186CA0" w:rsidP="00196D3A">
            <w:pPr>
              <w:ind w:left="41" w:right="91"/>
              <w:rPr>
                <w:rFonts w:ascii="Verdana" w:eastAsiaTheme="minorHAnsi" w:hAnsi="Verdana" w:cs="Apto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34737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Medinet</w:t>
            </w:r>
            <w:proofErr w:type="spellEnd"/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BB7B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£45,350.00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847DA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£101,455.50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98528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Outpatient Procedures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3F40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4D6C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F38A" w14:textId="32E5568A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01/04/2025- 31/03/2026</w:t>
            </w:r>
          </w:p>
        </w:tc>
        <w:tc>
          <w:tcPr>
            <w:tcW w:w="1417" w:type="dxa"/>
          </w:tcPr>
          <w:p w14:paraId="00A71722" w14:textId="2878C6EA" w:rsidR="00186CA0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SBUHB Funding</w:t>
            </w:r>
          </w:p>
        </w:tc>
      </w:tr>
      <w:tr w:rsidR="006267AE" w:rsidRPr="006267AE" w14:paraId="0471B4AD" w14:textId="1D7402C7" w:rsidTr="00196D3A">
        <w:trPr>
          <w:trHeight w:val="1500"/>
        </w:trPr>
        <w:tc>
          <w:tcPr>
            <w:tcW w:w="2235" w:type="dxa"/>
            <w:vMerge/>
            <w:hideMark/>
          </w:tcPr>
          <w:p w14:paraId="689856B5" w14:textId="77777777" w:rsidR="006267AE" w:rsidRPr="006267AE" w:rsidRDefault="006267AE" w:rsidP="00196D3A">
            <w:pPr>
              <w:ind w:left="41" w:right="91"/>
              <w:rPr>
                <w:rFonts w:ascii="Verdana" w:eastAsiaTheme="minorHAnsi" w:hAnsi="Verdana" w:cs="Apto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4F7F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In Health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8AA3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£0.00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C5E57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£0.00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023F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Outpatient Appointments and Endoscopy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3881" w14:textId="465E196F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84E38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6C06" w14:textId="7777777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8271B" w14:textId="7317134B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22/09/2025- 31/03/2026</w:t>
            </w:r>
          </w:p>
        </w:tc>
        <w:tc>
          <w:tcPr>
            <w:tcW w:w="1417" w:type="dxa"/>
          </w:tcPr>
          <w:p w14:paraId="069B3D7D" w14:textId="062889E9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F9244B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6267AE" w:rsidRPr="006267AE" w14:paraId="187E6948" w14:textId="67CED443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D0813" w14:textId="77777777" w:rsidR="006267AE" w:rsidRPr="006267AE" w:rsidRDefault="006267AE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Cardiology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B6F5B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BE793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£0.00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FD370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£40,729.92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F2BC8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650E" w14:textId="32266559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84E38">
              <w:rPr>
                <w:rFonts w:ascii="Verdana" w:hAnsi="Verdana"/>
                <w:color w:val="000000"/>
                <w:sz w:val="20"/>
                <w:szCs w:val="20"/>
              </w:rPr>
              <w:t xml:space="preserve">NWSSP All Wales Framework Agreement for the Provision of Clinical, Surgical and </w:t>
            </w:r>
            <w:r w:rsidRPr="00584E38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BC47" w14:textId="7777777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7C2BC" w14:textId="13312E4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04B1F8D1" w14:textId="09A1AD38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F9244B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6267AE" w:rsidRPr="006267AE" w14:paraId="11B88984" w14:textId="4D224183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9A8DA" w14:textId="77777777" w:rsidR="006267AE" w:rsidRPr="006267AE" w:rsidRDefault="006267AE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Orthopaedics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F87CA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92CFE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£297,446.40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F997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£212,889.60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1694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A2E37" w14:textId="22C8603F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A40CA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BD6F6" w14:textId="7777777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732E" w14:textId="7046EF3E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3638222C" w14:textId="548BBA1D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60C1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6267AE" w:rsidRPr="006267AE" w14:paraId="4C560178" w14:textId="2FC6601C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05807" w14:textId="77777777" w:rsidR="006267AE" w:rsidRPr="006267AE" w:rsidRDefault="006267AE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OMFS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E04E6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A4DF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£0.00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7FD7F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£40,446.72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495A0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D0693" w14:textId="1A802C26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A40CA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FB29" w14:textId="7777777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D31DC" w14:textId="13EF7966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6861E078" w14:textId="4C9416A5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60C1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6267AE" w:rsidRPr="006267AE" w14:paraId="0A2CB5EE" w14:textId="0F09F070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3B6D" w14:textId="77777777" w:rsidR="006267AE" w:rsidRPr="006267AE" w:rsidRDefault="006267AE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ENT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B8E7A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BBE7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£52,792.48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881A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£80,578.24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189A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C868B" w14:textId="0A98C0E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2DF1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2379F" w14:textId="7777777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A049" w14:textId="45B8C685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0B59A353" w14:textId="3C6A161B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06D7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6267AE" w:rsidRPr="006267AE" w14:paraId="71F7C9BB" w14:textId="76DF707E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1019" w14:textId="77777777" w:rsidR="006267AE" w:rsidRPr="006267AE" w:rsidRDefault="006267AE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Urology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8878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20F6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£5,589.12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4E24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£5,589.12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8D94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19B8" w14:textId="59A21A1F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482DF1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86F1A" w14:textId="7777777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0851" w14:textId="1EB23D54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74EB7D71" w14:textId="1DD5E8B8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06D7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186CA0" w:rsidRPr="006267AE" w14:paraId="23900E40" w14:textId="187BD7B0" w:rsidTr="00705FA1">
        <w:trPr>
          <w:trHeight w:val="527"/>
        </w:trPr>
        <w:tc>
          <w:tcPr>
            <w:tcW w:w="2235" w:type="dxa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F40F" w14:textId="77777777" w:rsidR="00186CA0" w:rsidRPr="006267AE" w:rsidRDefault="00186CA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Gynaecology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9B74B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9BE8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£41,069.28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EB6DF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£35,333.33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A6D92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Outpatient Appointments and Diagnostics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A3B73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 xml:space="preserve">Shared Business Services: Insourcing of Clinical Support </w:t>
            </w: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Services (SBS10203)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9A92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Direct Award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AD2D" w14:textId="76552695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01/08/2024- 31/03/2026</w:t>
            </w:r>
          </w:p>
        </w:tc>
        <w:tc>
          <w:tcPr>
            <w:tcW w:w="1417" w:type="dxa"/>
          </w:tcPr>
          <w:p w14:paraId="620E48C9" w14:textId="7153F6DB" w:rsidR="00186CA0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6267AE" w:rsidRPr="006267AE" w14:paraId="25486A7B" w14:textId="17033B0C" w:rsidTr="00196D3A">
        <w:trPr>
          <w:trHeight w:val="1500"/>
        </w:trPr>
        <w:tc>
          <w:tcPr>
            <w:tcW w:w="2235" w:type="dxa"/>
            <w:vMerge/>
            <w:hideMark/>
          </w:tcPr>
          <w:p w14:paraId="687F648C" w14:textId="77777777" w:rsidR="006267AE" w:rsidRPr="006267AE" w:rsidRDefault="006267AE" w:rsidP="00196D3A">
            <w:pPr>
              <w:ind w:left="41" w:right="91"/>
              <w:rPr>
                <w:rFonts w:ascii="Verdana" w:eastAsiaTheme="minorHAnsi" w:hAnsi="Verdana" w:cs="Apto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12AA5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DE957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£97,142.22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D6992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£112,492.80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8045E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C6D95" w14:textId="6F0DF80F" w:rsidR="006267AE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4A207" w14:textId="7777777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8C986" w14:textId="66038CB8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71FCFB1F" w14:textId="4B4C08F9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C14BF4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6267AE" w:rsidRPr="006267AE" w14:paraId="1EC9EC42" w14:textId="2A0036C7" w:rsidTr="00196D3A">
        <w:trPr>
          <w:trHeight w:val="1200"/>
        </w:trPr>
        <w:tc>
          <w:tcPr>
            <w:tcW w:w="2235" w:type="dxa"/>
            <w:vMerge/>
            <w:hideMark/>
          </w:tcPr>
          <w:p w14:paraId="6629C640" w14:textId="77777777" w:rsidR="006267AE" w:rsidRPr="006267AE" w:rsidRDefault="006267AE" w:rsidP="00196D3A">
            <w:pPr>
              <w:ind w:left="41" w:right="91"/>
              <w:rPr>
                <w:rFonts w:ascii="Verdana" w:eastAsiaTheme="minorHAnsi" w:hAnsi="Verdana" w:cs="Apto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76FB9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Outpatient Network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EA52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£226,887.00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04A8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£466,174.98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9C11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Theatre and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5F58B" w14:textId="77777777" w:rsidR="006267AE" w:rsidRPr="006267AE" w:rsidRDefault="006267AE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A646" w14:textId="77777777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C8E90" w14:textId="044F0261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01/10/2025- 31/03/2026</w:t>
            </w:r>
          </w:p>
        </w:tc>
        <w:tc>
          <w:tcPr>
            <w:tcW w:w="1417" w:type="dxa"/>
          </w:tcPr>
          <w:p w14:paraId="654231B4" w14:textId="27305EE5" w:rsidR="006267AE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C14BF4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AE2220" w:rsidRPr="006267AE" w14:paraId="7372DD31" w14:textId="193B1C2A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5061" w14:textId="77777777" w:rsidR="00AE2220" w:rsidRPr="006267AE" w:rsidRDefault="00AE222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Ophthalmology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D801E" w14:textId="7777777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8C16F" w14:textId="7777777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£69,320.16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A48E" w14:textId="7777777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£95,981.76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9E45" w14:textId="7777777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EB03C" w14:textId="23DF105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2337BF">
              <w:rPr>
                <w:rFonts w:ascii="Verdana" w:hAnsi="Verdana"/>
                <w:color w:val="000000"/>
                <w:sz w:val="20"/>
                <w:szCs w:val="20"/>
              </w:rPr>
              <w:t xml:space="preserve">NWSSP All Wales Framework Agreement for the Provision </w:t>
            </w:r>
            <w:r w:rsidRPr="002337BF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BA850" w14:textId="77777777" w:rsidR="00AE2220" w:rsidRPr="006267AE" w:rsidRDefault="00AE222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FFF3" w14:textId="58E2C06C" w:rsidR="00AE2220" w:rsidRPr="006267AE" w:rsidRDefault="00AE222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0BB4402B" w14:textId="5485D1C2" w:rsidR="00AE2220" w:rsidRPr="006267AE" w:rsidRDefault="00AE222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CF40B4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AE2220" w:rsidRPr="006267AE" w14:paraId="50BC5C4A" w14:textId="0A4A8B44" w:rsidTr="00196D3A">
        <w:trPr>
          <w:trHeight w:val="1500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9DDC" w14:textId="77777777" w:rsidR="00AE2220" w:rsidRPr="006267AE" w:rsidRDefault="00AE222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General Surgery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BA8B" w14:textId="7777777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HBSUK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1341F" w14:textId="7777777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£73,800.80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69FE" w14:textId="7777777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£73,483.68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42238" w14:textId="77777777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First Outpatient Appointments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9C3C" w14:textId="0F59C592" w:rsidR="00AE222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2337BF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4DC3" w14:textId="77777777" w:rsidR="00AE2220" w:rsidRPr="006267AE" w:rsidRDefault="00AE222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B12E1" w14:textId="0782A0E1" w:rsidR="00AE2220" w:rsidRPr="006267AE" w:rsidRDefault="00AE222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01/07/2025- 31/03/2026</w:t>
            </w:r>
          </w:p>
        </w:tc>
        <w:tc>
          <w:tcPr>
            <w:tcW w:w="1417" w:type="dxa"/>
          </w:tcPr>
          <w:p w14:paraId="68CD71B6" w14:textId="4B96F4A1" w:rsidR="00AE2220" w:rsidRPr="006267AE" w:rsidRDefault="00AE222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CF40B4">
              <w:rPr>
                <w:rFonts w:ascii="Verdana" w:hAnsi="Verdana"/>
                <w:color w:val="000000"/>
                <w:sz w:val="20"/>
                <w:szCs w:val="20"/>
              </w:rPr>
              <w:t>Welsh Government</w:t>
            </w:r>
          </w:p>
        </w:tc>
      </w:tr>
      <w:tr w:rsidR="00186CA0" w:rsidRPr="006267AE" w14:paraId="531A7327" w14:textId="3E6AE2D6" w:rsidTr="00196D3A">
        <w:trPr>
          <w:trHeight w:val="12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75E5" w14:textId="77777777" w:rsidR="00186CA0" w:rsidRPr="006267AE" w:rsidRDefault="00186CA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Dental Services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CB6E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Time for Teeth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EA64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£0.00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4D758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£6,438.77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1CB6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Outpatient Appointments and Treatment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878D6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Shared Business Services: Insourcing of Clinical Support Services (SBS10203)</w:t>
            </w:r>
          </w:p>
        </w:tc>
        <w:tc>
          <w:tcPr>
            <w:tcW w:w="17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09A5D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Mini Comp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957D" w14:textId="71053812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20/10/2025- 19/10/2027</w:t>
            </w:r>
          </w:p>
        </w:tc>
        <w:tc>
          <w:tcPr>
            <w:tcW w:w="1417" w:type="dxa"/>
          </w:tcPr>
          <w:p w14:paraId="258CFED7" w14:textId="18EC2F25" w:rsidR="00186CA0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SBUHB Funding</w:t>
            </w:r>
          </w:p>
        </w:tc>
      </w:tr>
      <w:tr w:rsidR="00186CA0" w:rsidRPr="006267AE" w14:paraId="69370E86" w14:textId="2B458D43" w:rsidTr="00196D3A">
        <w:trPr>
          <w:trHeight w:val="1500"/>
        </w:trPr>
        <w:tc>
          <w:tcPr>
            <w:tcW w:w="22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6E85" w14:textId="77777777" w:rsidR="00186CA0" w:rsidRPr="006267AE" w:rsidRDefault="00186CA0" w:rsidP="00196D3A">
            <w:pPr>
              <w:ind w:left="41" w:right="91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Radiology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CA581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Health Now Ltd.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20C1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£27,036.00</w:t>
            </w:r>
          </w:p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34C40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£99,394.50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1FAD" w14:textId="77777777" w:rsidR="00186CA0" w:rsidRPr="006267AE" w:rsidRDefault="00186CA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Outpatient Ultrasounds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8F3F5" w14:textId="459033A5" w:rsidR="00186CA0" w:rsidRPr="006267AE" w:rsidRDefault="00AE2220" w:rsidP="00196D3A">
            <w:pPr>
              <w:ind w:left="41" w:right="9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NWSSP All Wales Framework Agreement for the Provision of Clinical, Surgical and Diagnostics Procedures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3DC1D" w14:textId="77777777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Direct Award</w:t>
            </w: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023C4" w14:textId="7328BECC" w:rsidR="00186CA0" w:rsidRPr="006267AE" w:rsidRDefault="00186CA0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267AE">
              <w:rPr>
                <w:rFonts w:ascii="Verdana" w:hAnsi="Verdana"/>
                <w:color w:val="000000"/>
                <w:sz w:val="20"/>
                <w:szCs w:val="20"/>
              </w:rPr>
              <w:t>01/07/2025- 31/10/2025</w:t>
            </w:r>
          </w:p>
        </w:tc>
        <w:tc>
          <w:tcPr>
            <w:tcW w:w="1417" w:type="dxa"/>
          </w:tcPr>
          <w:p w14:paraId="26491922" w14:textId="3501AB85" w:rsidR="00186CA0" w:rsidRPr="006267AE" w:rsidRDefault="006267AE" w:rsidP="00196D3A">
            <w:pPr>
              <w:ind w:left="41" w:right="7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SBUHB Funding</w:t>
            </w:r>
          </w:p>
        </w:tc>
      </w:tr>
    </w:tbl>
    <w:p w14:paraId="2040DA40" w14:textId="11469261" w:rsidR="00B0580D" w:rsidRDefault="006267AE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textWrapping" w:clear="all"/>
      </w:r>
    </w:p>
    <w:p w14:paraId="75970B72" w14:textId="27ADEAC6" w:rsidR="00A10460" w:rsidRDefault="00421E7F" w:rsidP="00B0580D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B0580D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F46D2" w14:textId="77777777" w:rsidR="009017FA" w:rsidRDefault="009017FA" w:rsidP="007D6A3E">
      <w:pPr>
        <w:spacing w:before="0" w:after="0" w:line="240" w:lineRule="auto"/>
      </w:pPr>
      <w:r>
        <w:separator/>
      </w:r>
    </w:p>
  </w:endnote>
  <w:endnote w:type="continuationSeparator" w:id="0">
    <w:p w14:paraId="7BE9AAF9" w14:textId="77777777" w:rsidR="009017FA" w:rsidRDefault="009017FA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5C231973">
          <wp:simplePos x="0" y="0"/>
          <wp:positionH relativeFrom="column">
            <wp:posOffset>6742430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6062C4D7" w:rsidR="004F001A" w:rsidRDefault="004F001A" w:rsidP="001661D7">
    <w:pPr>
      <w:pStyle w:val="Footer"/>
      <w:tabs>
        <w:tab w:val="clear" w:pos="9026"/>
        <w:tab w:val="lef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  <w:r w:rsidR="001661D7">
      <w:rPr>
        <w:bCs/>
        <w:color w:val="1F355E"/>
        <w:sz w:val="14"/>
        <w:szCs w:val="14"/>
      </w:rPr>
      <w:tab/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11BA0065">
          <wp:simplePos x="0" y="0"/>
          <wp:positionH relativeFrom="column">
            <wp:posOffset>6875780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0440" w14:textId="77777777" w:rsidR="009017FA" w:rsidRDefault="009017FA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A588AA4" w14:textId="77777777" w:rsidR="009017FA" w:rsidRDefault="009017FA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7608E8F5" w:rsidR="0097092D" w:rsidRDefault="00B0580D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6AD2EEFB">
              <wp:simplePos x="0" y="0"/>
              <wp:positionH relativeFrom="page">
                <wp:posOffset>7153275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63.2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1E99232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4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C51746"/>
    <w:multiLevelType w:val="hybridMultilevel"/>
    <w:tmpl w:val="18863B42"/>
    <w:lvl w:ilvl="0" w:tplc="6712995E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2142E3F"/>
    <w:multiLevelType w:val="hybridMultilevel"/>
    <w:tmpl w:val="D13211C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538275663">
    <w:abstractNumId w:val="11"/>
  </w:num>
  <w:num w:numId="20" w16cid:durableId="1171796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661D7"/>
    <w:rsid w:val="00185784"/>
    <w:rsid w:val="00186CA0"/>
    <w:rsid w:val="00196D3A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381C"/>
    <w:rsid w:val="0035435D"/>
    <w:rsid w:val="00355B9A"/>
    <w:rsid w:val="003648A8"/>
    <w:rsid w:val="0039422D"/>
    <w:rsid w:val="003B09B5"/>
    <w:rsid w:val="003F2312"/>
    <w:rsid w:val="003F7573"/>
    <w:rsid w:val="004039EB"/>
    <w:rsid w:val="00421E7F"/>
    <w:rsid w:val="00426371"/>
    <w:rsid w:val="00442A3A"/>
    <w:rsid w:val="00453C57"/>
    <w:rsid w:val="00456EDE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193B"/>
    <w:rsid w:val="006137E4"/>
    <w:rsid w:val="006267AE"/>
    <w:rsid w:val="00635BDA"/>
    <w:rsid w:val="006564DF"/>
    <w:rsid w:val="00665329"/>
    <w:rsid w:val="00684641"/>
    <w:rsid w:val="006C4048"/>
    <w:rsid w:val="006D5578"/>
    <w:rsid w:val="006F4A69"/>
    <w:rsid w:val="006F5A5D"/>
    <w:rsid w:val="00705FA1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B72B2"/>
    <w:rsid w:val="007D0444"/>
    <w:rsid w:val="007D06BB"/>
    <w:rsid w:val="007D3787"/>
    <w:rsid w:val="007D6A3E"/>
    <w:rsid w:val="007F192C"/>
    <w:rsid w:val="00811CC8"/>
    <w:rsid w:val="00816437"/>
    <w:rsid w:val="00824D19"/>
    <w:rsid w:val="00846C1D"/>
    <w:rsid w:val="00873328"/>
    <w:rsid w:val="0089491A"/>
    <w:rsid w:val="008A2D60"/>
    <w:rsid w:val="0090178A"/>
    <w:rsid w:val="009017FA"/>
    <w:rsid w:val="00912B14"/>
    <w:rsid w:val="009267EE"/>
    <w:rsid w:val="009269BD"/>
    <w:rsid w:val="00934E65"/>
    <w:rsid w:val="00937E61"/>
    <w:rsid w:val="009574AC"/>
    <w:rsid w:val="0097092D"/>
    <w:rsid w:val="00982170"/>
    <w:rsid w:val="00983843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2220"/>
    <w:rsid w:val="00AF0E8B"/>
    <w:rsid w:val="00AF691A"/>
    <w:rsid w:val="00B031C2"/>
    <w:rsid w:val="00B0580D"/>
    <w:rsid w:val="00B34966"/>
    <w:rsid w:val="00B61DE2"/>
    <w:rsid w:val="00B67BEF"/>
    <w:rsid w:val="00B73D24"/>
    <w:rsid w:val="00B82C9E"/>
    <w:rsid w:val="00B8458F"/>
    <w:rsid w:val="00BB3278"/>
    <w:rsid w:val="00BB4931"/>
    <w:rsid w:val="00BC67E1"/>
    <w:rsid w:val="00C021A4"/>
    <w:rsid w:val="00C050BE"/>
    <w:rsid w:val="00C21013"/>
    <w:rsid w:val="00C75A00"/>
    <w:rsid w:val="00C942AF"/>
    <w:rsid w:val="00CA07E3"/>
    <w:rsid w:val="00CB2BBE"/>
    <w:rsid w:val="00CE1516"/>
    <w:rsid w:val="00CE325E"/>
    <w:rsid w:val="00CE3DBC"/>
    <w:rsid w:val="00D15865"/>
    <w:rsid w:val="00D62A67"/>
    <w:rsid w:val="00D67AB9"/>
    <w:rsid w:val="00DC0D5A"/>
    <w:rsid w:val="00DC47F3"/>
    <w:rsid w:val="00DC7FA9"/>
    <w:rsid w:val="00DD5E37"/>
    <w:rsid w:val="00DE3F58"/>
    <w:rsid w:val="00DF2EA1"/>
    <w:rsid w:val="00E11F2D"/>
    <w:rsid w:val="00E20B51"/>
    <w:rsid w:val="00E26720"/>
    <w:rsid w:val="00E545D8"/>
    <w:rsid w:val="00E54C72"/>
    <w:rsid w:val="00E66B0D"/>
    <w:rsid w:val="00E817B3"/>
    <w:rsid w:val="00E8763E"/>
    <w:rsid w:val="00E90BC7"/>
    <w:rsid w:val="00EE0615"/>
    <w:rsid w:val="00F26B29"/>
    <w:rsid w:val="00F30D1F"/>
    <w:rsid w:val="00F91A7E"/>
    <w:rsid w:val="00F96598"/>
    <w:rsid w:val="00FA0C91"/>
    <w:rsid w:val="00FA177F"/>
    <w:rsid w:val="00FB1E56"/>
    <w:rsid w:val="00FD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9</Pages>
  <Words>618</Words>
  <Characters>4306</Characters>
  <Application>Microsoft Office Word</Application>
  <DocSecurity>0</DocSecurity>
  <Lines>460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</cp:revision>
  <cp:lastPrinted>2025-12-02T10:17:00Z</cp:lastPrinted>
  <dcterms:created xsi:type="dcterms:W3CDTF">2025-12-02T08:44:00Z</dcterms:created>
  <dcterms:modified xsi:type="dcterms:W3CDTF">2025-12-02T10:19:00Z</dcterms:modified>
</cp:coreProperties>
</file>