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B92C14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538F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25-K-006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B92C14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538F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25-K-006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4D5CA25" w14:textId="77777777" w:rsidR="00C106B1" w:rsidRPr="00FC3B42" w:rsidRDefault="00C106B1" w:rsidP="00C106B1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</w:t>
      </w:r>
      <w:proofErr w:type="gramStart"/>
      <w:r w:rsidRPr="00FC3B42">
        <w:rPr>
          <w:sz w:val="22"/>
          <w:szCs w:val="22"/>
        </w:rPr>
        <w:t>South West</w:t>
      </w:r>
      <w:proofErr w:type="gramEnd"/>
      <w:r w:rsidRPr="00FC3B42">
        <w:rPr>
          <w:sz w:val="22"/>
          <w:szCs w:val="22"/>
        </w:rPr>
        <w:t xml:space="preserve"> Wales offers, including affordable housing, our beaches, countryside, etc. </w:t>
      </w:r>
    </w:p>
    <w:p w14:paraId="78B8CF12" w14:textId="77777777" w:rsidR="00C106B1" w:rsidRPr="00FC3B42" w:rsidRDefault="00C106B1" w:rsidP="00C106B1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F3FE85B" w14:textId="529584D2" w:rsidR="000538F7" w:rsidRPr="000538F7" w:rsidRDefault="000538F7" w:rsidP="000538F7">
      <w:pPr>
        <w:rPr>
          <w:rFonts w:ascii="Verdana" w:hAnsi="Verdana"/>
          <w:b/>
          <w:bCs/>
          <w:noProof/>
          <w:sz w:val="22"/>
          <w:szCs w:val="22"/>
        </w:rPr>
      </w:pPr>
      <w:r w:rsidRPr="000538F7">
        <w:rPr>
          <w:rFonts w:ascii="Verdana" w:hAnsi="Verdana"/>
          <w:b/>
          <w:bCs/>
          <w:noProof/>
          <w:sz w:val="22"/>
          <w:szCs w:val="22"/>
        </w:rPr>
        <w:t>Please provide the data for the months of August 2025, September 2025, and October 2025 covering the following staff groups:</w:t>
      </w:r>
    </w:p>
    <w:p w14:paraId="01C1CDBE" w14:textId="578276F0" w:rsidR="000538F7" w:rsidRPr="000538F7" w:rsidRDefault="000538F7" w:rsidP="000538F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538F7">
        <w:rPr>
          <w:rFonts w:ascii="Verdana" w:hAnsi="Verdana"/>
          <w:b/>
          <w:bCs/>
          <w:noProof/>
          <w:sz w:val="22"/>
          <w:szCs w:val="22"/>
        </w:rPr>
        <w:t>Midwives</w:t>
      </w:r>
    </w:p>
    <w:p w14:paraId="02FEAE0C" w14:textId="1171505E" w:rsidR="000538F7" w:rsidRPr="000538F7" w:rsidRDefault="000538F7" w:rsidP="000538F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538F7">
        <w:rPr>
          <w:rFonts w:ascii="Verdana" w:hAnsi="Verdana"/>
          <w:b/>
          <w:bCs/>
          <w:noProof/>
          <w:sz w:val="22"/>
          <w:szCs w:val="22"/>
        </w:rPr>
        <w:t>Paediatric Nurses</w:t>
      </w:r>
    </w:p>
    <w:p w14:paraId="45CF3CE8" w14:textId="1EDBF05E" w:rsidR="000538F7" w:rsidRPr="000538F7" w:rsidRDefault="000538F7" w:rsidP="000538F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538F7">
        <w:rPr>
          <w:rFonts w:ascii="Verdana" w:hAnsi="Verdana"/>
          <w:b/>
          <w:bCs/>
          <w:noProof/>
          <w:sz w:val="22"/>
          <w:szCs w:val="22"/>
        </w:rPr>
        <w:t>Neonatal Intensive Care Unit (NICU) Nurses</w:t>
      </w:r>
    </w:p>
    <w:p w14:paraId="22019FD9" w14:textId="16FB0DB6" w:rsidR="000538F7" w:rsidRPr="000538F7" w:rsidRDefault="000538F7" w:rsidP="000538F7">
      <w:pPr>
        <w:rPr>
          <w:rFonts w:ascii="Verdana" w:hAnsi="Verdana"/>
          <w:b/>
          <w:bCs/>
          <w:noProof/>
          <w:sz w:val="22"/>
          <w:szCs w:val="22"/>
        </w:rPr>
      </w:pPr>
      <w:r w:rsidRPr="000538F7">
        <w:rPr>
          <w:rFonts w:ascii="Verdana" w:hAnsi="Verdana"/>
          <w:b/>
          <w:bCs/>
          <w:noProof/>
          <w:sz w:val="22"/>
          <w:szCs w:val="22"/>
        </w:rPr>
        <w:t>For each of these three months, please provide:</w:t>
      </w:r>
    </w:p>
    <w:p w14:paraId="1D6FF545" w14:textId="4BF9778D" w:rsidR="000538F7" w:rsidRDefault="000538F7" w:rsidP="000538F7">
      <w:pPr>
        <w:pStyle w:val="ListParagraph"/>
        <w:numPr>
          <w:ilvl w:val="0"/>
          <w:numId w:val="22"/>
        </w:numPr>
        <w:ind w:left="993" w:hanging="488"/>
        <w:rPr>
          <w:rFonts w:ascii="Verdana" w:hAnsi="Verdana"/>
          <w:b/>
          <w:bCs/>
          <w:noProof/>
          <w:sz w:val="22"/>
          <w:szCs w:val="22"/>
        </w:rPr>
      </w:pPr>
      <w:r w:rsidRPr="000538F7">
        <w:rPr>
          <w:rFonts w:ascii="Verdana" w:hAnsi="Verdana"/>
          <w:b/>
          <w:bCs/>
          <w:noProof/>
          <w:sz w:val="22"/>
          <w:szCs w:val="22"/>
        </w:rPr>
        <w:t>Total number of agency hours worked for each staff group.</w:t>
      </w:r>
    </w:p>
    <w:tbl>
      <w:tblPr>
        <w:tblW w:w="86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4"/>
        <w:gridCol w:w="1215"/>
        <w:gridCol w:w="1134"/>
        <w:gridCol w:w="1134"/>
      </w:tblGrid>
      <w:tr w:rsidR="000538F7" w:rsidRPr="000538F7" w14:paraId="0F0405EF" w14:textId="77777777" w:rsidTr="00C106B1">
        <w:trPr>
          <w:trHeight w:val="300"/>
          <w:jc w:val="center"/>
        </w:trPr>
        <w:tc>
          <w:tcPr>
            <w:tcW w:w="5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2109E4" w14:textId="75294C22" w:rsidR="000538F7" w:rsidRPr="000538F7" w:rsidRDefault="000538F7" w:rsidP="000538F7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Hours worked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856803" w14:textId="77777777" w:rsidR="000538F7" w:rsidRPr="000538F7" w:rsidRDefault="000538F7" w:rsidP="000538F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Aug-25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F4226B" w14:textId="77777777" w:rsidR="000538F7" w:rsidRPr="000538F7" w:rsidRDefault="000538F7" w:rsidP="000538F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Sep-25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928ED" w14:textId="77777777" w:rsidR="000538F7" w:rsidRPr="000538F7" w:rsidRDefault="000538F7" w:rsidP="000538F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Oct-25</w:t>
            </w:r>
          </w:p>
        </w:tc>
      </w:tr>
      <w:tr w:rsidR="000538F7" w:rsidRPr="000538F7" w14:paraId="29C75BFB" w14:textId="77777777" w:rsidTr="00C106B1">
        <w:trPr>
          <w:trHeight w:val="300"/>
          <w:jc w:val="center"/>
        </w:trPr>
        <w:tc>
          <w:tcPr>
            <w:tcW w:w="5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462CA" w14:textId="77777777" w:rsidR="000538F7" w:rsidRPr="000538F7" w:rsidRDefault="000538F7" w:rsidP="000538F7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color w:val="000000"/>
                <w:sz w:val="22"/>
                <w:szCs w:val="22"/>
              </w:rPr>
              <w:t>Midwives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EA55E" w14:textId="77777777" w:rsidR="000538F7" w:rsidRPr="000538F7" w:rsidRDefault="000538F7" w:rsidP="000538F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8AD3A6" w14:textId="77777777" w:rsidR="000538F7" w:rsidRPr="000538F7" w:rsidRDefault="000538F7" w:rsidP="000538F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E6729A" w14:textId="77777777" w:rsidR="000538F7" w:rsidRPr="000538F7" w:rsidRDefault="000538F7" w:rsidP="000538F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</w:tr>
      <w:tr w:rsidR="000538F7" w:rsidRPr="000538F7" w14:paraId="795C78D8" w14:textId="77777777" w:rsidTr="00C106B1">
        <w:trPr>
          <w:trHeight w:val="300"/>
          <w:jc w:val="center"/>
        </w:trPr>
        <w:tc>
          <w:tcPr>
            <w:tcW w:w="5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08473" w14:textId="77777777" w:rsidR="000538F7" w:rsidRPr="000538F7" w:rsidRDefault="000538F7" w:rsidP="000538F7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color w:val="000000"/>
                <w:sz w:val="22"/>
                <w:szCs w:val="22"/>
              </w:rPr>
              <w:t>Paediatric Nurses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860891" w14:textId="77777777" w:rsidR="000538F7" w:rsidRPr="000538F7" w:rsidRDefault="000538F7" w:rsidP="000538F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0385E1" w14:textId="77777777" w:rsidR="000538F7" w:rsidRPr="000538F7" w:rsidRDefault="000538F7" w:rsidP="000538F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33F576" w14:textId="77777777" w:rsidR="000538F7" w:rsidRPr="000538F7" w:rsidRDefault="000538F7" w:rsidP="000538F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color w:val="000000"/>
                <w:sz w:val="22"/>
                <w:szCs w:val="22"/>
              </w:rPr>
              <w:t>11.5</w:t>
            </w:r>
          </w:p>
        </w:tc>
      </w:tr>
      <w:tr w:rsidR="000538F7" w:rsidRPr="000538F7" w14:paraId="0AE049B8" w14:textId="77777777" w:rsidTr="00C106B1">
        <w:trPr>
          <w:trHeight w:val="300"/>
          <w:jc w:val="center"/>
        </w:trPr>
        <w:tc>
          <w:tcPr>
            <w:tcW w:w="5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4F386" w14:textId="77777777" w:rsidR="000538F7" w:rsidRPr="000538F7" w:rsidRDefault="000538F7" w:rsidP="000538F7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color w:val="000000"/>
                <w:sz w:val="22"/>
                <w:szCs w:val="22"/>
              </w:rPr>
              <w:t>Neonatal Intensive Care Unit (NICU) Nurses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4F3BAA" w14:textId="77777777" w:rsidR="000538F7" w:rsidRPr="000538F7" w:rsidRDefault="000538F7" w:rsidP="000538F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B0B676" w14:textId="77777777" w:rsidR="000538F7" w:rsidRPr="000538F7" w:rsidRDefault="000538F7" w:rsidP="000538F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color w:val="000000"/>
                <w:sz w:val="22"/>
                <w:szCs w:val="22"/>
              </w:rPr>
              <w:t>39.25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548E35" w14:textId="77777777" w:rsidR="000538F7" w:rsidRPr="000538F7" w:rsidRDefault="000538F7" w:rsidP="000538F7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0538F7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</w:tr>
    </w:tbl>
    <w:p w14:paraId="335E0101" w14:textId="3C6C2B92" w:rsidR="000538F7" w:rsidRPr="000538F7" w:rsidRDefault="000538F7" w:rsidP="000538F7">
      <w:pPr>
        <w:pStyle w:val="ListParagraph"/>
        <w:ind w:left="993"/>
        <w:rPr>
          <w:rFonts w:ascii="Verdana" w:hAnsi="Verdana"/>
          <w:b/>
          <w:bCs/>
          <w:noProof/>
          <w:sz w:val="22"/>
          <w:szCs w:val="22"/>
        </w:rPr>
      </w:pPr>
    </w:p>
    <w:p w14:paraId="04AF51D7" w14:textId="5661A96C" w:rsidR="00C106B1" w:rsidRDefault="000538F7" w:rsidP="000538F7">
      <w:pPr>
        <w:pStyle w:val="ListParagraph"/>
        <w:numPr>
          <w:ilvl w:val="0"/>
          <w:numId w:val="22"/>
        </w:numPr>
        <w:ind w:left="993" w:hanging="488"/>
        <w:rPr>
          <w:rFonts w:ascii="Verdana" w:hAnsi="Verdana"/>
          <w:b/>
          <w:bCs/>
          <w:noProof/>
          <w:sz w:val="22"/>
          <w:szCs w:val="22"/>
        </w:rPr>
      </w:pPr>
      <w:r w:rsidRPr="000538F7">
        <w:rPr>
          <w:rFonts w:ascii="Verdana" w:hAnsi="Verdana"/>
          <w:b/>
          <w:bCs/>
          <w:noProof/>
          <w:sz w:val="22"/>
          <w:szCs w:val="22"/>
        </w:rPr>
        <w:t>Total agency spend (£) for each staff group.</w:t>
      </w:r>
    </w:p>
    <w:tbl>
      <w:tblPr>
        <w:tblW w:w="90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1356"/>
        <w:gridCol w:w="1356"/>
        <w:gridCol w:w="1200"/>
      </w:tblGrid>
      <w:tr w:rsidR="00C106B1" w:rsidRPr="00C106B1" w14:paraId="64A70CBD" w14:textId="77777777" w:rsidTr="00C106B1">
        <w:trPr>
          <w:trHeight w:val="315"/>
          <w:jc w:val="center"/>
        </w:trPr>
        <w:tc>
          <w:tcPr>
            <w:tcW w:w="5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34EEA" w14:textId="4A868991" w:rsidR="00C106B1" w:rsidRPr="00C106B1" w:rsidRDefault="00C106B1" w:rsidP="00C106B1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C106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Total</w:t>
            </w:r>
            <w:proofErr w:type="gramEnd"/>
            <w:r w:rsidRPr="00C106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 xml:space="preserve"> spend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74E7C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Aug-25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ABEF7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Sep-25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CF45A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Oct-25</w:t>
            </w:r>
          </w:p>
        </w:tc>
      </w:tr>
      <w:tr w:rsidR="00C106B1" w:rsidRPr="00C106B1" w14:paraId="60EC869F" w14:textId="77777777" w:rsidTr="00C106B1">
        <w:trPr>
          <w:trHeight w:val="315"/>
          <w:jc w:val="center"/>
        </w:trPr>
        <w:tc>
          <w:tcPr>
            <w:tcW w:w="5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0AC29" w14:textId="77777777" w:rsidR="00C106B1" w:rsidRPr="00C106B1" w:rsidRDefault="00C106B1" w:rsidP="00C106B1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Midwives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9AA9C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£1,193.02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31D7B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£1,373.76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EC65C" w14:textId="34AB6FBC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</w:tr>
      <w:tr w:rsidR="00C106B1" w:rsidRPr="00C106B1" w14:paraId="5722F135" w14:textId="77777777" w:rsidTr="00C106B1">
        <w:trPr>
          <w:trHeight w:val="315"/>
          <w:jc w:val="center"/>
        </w:trPr>
        <w:tc>
          <w:tcPr>
            <w:tcW w:w="5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55B60" w14:textId="77777777" w:rsidR="00C106B1" w:rsidRPr="00C106B1" w:rsidRDefault="00C106B1" w:rsidP="00C106B1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Paediatric Nurses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F5502" w14:textId="4856F455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CED32" w14:textId="2FEA3DF0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444DF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£379.50</w:t>
            </w:r>
          </w:p>
        </w:tc>
      </w:tr>
      <w:tr w:rsidR="00C106B1" w:rsidRPr="00C106B1" w14:paraId="4B303042" w14:textId="77777777" w:rsidTr="00C106B1">
        <w:trPr>
          <w:trHeight w:val="315"/>
          <w:jc w:val="center"/>
        </w:trPr>
        <w:tc>
          <w:tcPr>
            <w:tcW w:w="5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C620E" w14:textId="77777777" w:rsidR="00C106B1" w:rsidRPr="00C106B1" w:rsidRDefault="00C106B1" w:rsidP="00C106B1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Neonatal Intensive Care Unit (NICU) Nurses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AB132" w14:textId="4AE83A0B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C7340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£4,564.76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E3EE9" w14:textId="4A0797AE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</w:tr>
    </w:tbl>
    <w:p w14:paraId="38594D8B" w14:textId="6EE4B498" w:rsidR="000538F7" w:rsidRPr="000538F7" w:rsidRDefault="000538F7" w:rsidP="00C106B1">
      <w:pPr>
        <w:pStyle w:val="ListParagraph"/>
        <w:ind w:left="993"/>
        <w:rPr>
          <w:rFonts w:ascii="Verdana" w:hAnsi="Verdana"/>
          <w:b/>
          <w:bCs/>
          <w:noProof/>
          <w:sz w:val="22"/>
          <w:szCs w:val="22"/>
        </w:rPr>
      </w:pPr>
    </w:p>
    <w:p w14:paraId="23DF621B" w14:textId="18FD41F6" w:rsidR="00873328" w:rsidRPr="000538F7" w:rsidRDefault="000538F7" w:rsidP="000538F7">
      <w:pPr>
        <w:pStyle w:val="ListParagraph"/>
        <w:numPr>
          <w:ilvl w:val="0"/>
          <w:numId w:val="22"/>
        </w:numPr>
        <w:ind w:left="993" w:hanging="488"/>
        <w:rPr>
          <w:rFonts w:ascii="Verdana" w:hAnsi="Verdana"/>
          <w:b/>
          <w:bCs/>
          <w:noProof/>
          <w:sz w:val="22"/>
          <w:szCs w:val="22"/>
        </w:rPr>
      </w:pPr>
      <w:r w:rsidRPr="000538F7">
        <w:rPr>
          <w:rFonts w:ascii="Verdana" w:hAnsi="Verdana"/>
          <w:b/>
          <w:bCs/>
          <w:noProof/>
          <w:sz w:val="22"/>
          <w:szCs w:val="22"/>
        </w:rPr>
        <w:t>Average charge rate (£ per hour) paid for each staff group.</w:t>
      </w:r>
    </w:p>
    <w:tbl>
      <w:tblPr>
        <w:tblW w:w="806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8"/>
        <w:gridCol w:w="1136"/>
        <w:gridCol w:w="1200"/>
        <w:gridCol w:w="1200"/>
      </w:tblGrid>
      <w:tr w:rsidR="00C106B1" w:rsidRPr="00C106B1" w14:paraId="58BA5269" w14:textId="77777777" w:rsidTr="00C106B1">
        <w:trPr>
          <w:trHeight w:val="300"/>
          <w:jc w:val="center"/>
        </w:trPr>
        <w:tc>
          <w:tcPr>
            <w:tcW w:w="5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824EB" w14:textId="77777777" w:rsidR="00C106B1" w:rsidRPr="00C106B1" w:rsidRDefault="00C106B1" w:rsidP="00C106B1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Average rate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D0C68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Aug-25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1E519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Sep-25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EB88A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Oct-25</w:t>
            </w:r>
          </w:p>
        </w:tc>
      </w:tr>
      <w:tr w:rsidR="00C106B1" w:rsidRPr="00C106B1" w14:paraId="24525C76" w14:textId="77777777" w:rsidTr="00C106B1">
        <w:trPr>
          <w:trHeight w:val="300"/>
          <w:jc w:val="center"/>
        </w:trPr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85C89" w14:textId="77777777" w:rsidR="00C106B1" w:rsidRPr="00C106B1" w:rsidRDefault="00C106B1" w:rsidP="00C106B1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lastRenderedPageBreak/>
              <w:t>Midwives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2DE2C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£108.46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1EEC4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£114.48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19232" w14:textId="194EF56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</w:tr>
      <w:tr w:rsidR="00C106B1" w:rsidRPr="00C106B1" w14:paraId="6DBDD498" w14:textId="77777777" w:rsidTr="00C106B1">
        <w:trPr>
          <w:trHeight w:val="300"/>
          <w:jc w:val="center"/>
        </w:trPr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1DB9C" w14:textId="77777777" w:rsidR="00C106B1" w:rsidRPr="00C106B1" w:rsidRDefault="00C106B1" w:rsidP="00C106B1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Paediatric Nurses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2A0BF" w14:textId="05291D74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DBE9D" w14:textId="155BA4FD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6775B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£33.00</w:t>
            </w:r>
          </w:p>
        </w:tc>
      </w:tr>
      <w:tr w:rsidR="00C106B1" w:rsidRPr="00C106B1" w14:paraId="01AA8662" w14:textId="77777777" w:rsidTr="00C106B1">
        <w:trPr>
          <w:trHeight w:val="300"/>
          <w:jc w:val="center"/>
        </w:trPr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1B2B2" w14:textId="77777777" w:rsidR="00C106B1" w:rsidRPr="00C106B1" w:rsidRDefault="00C106B1" w:rsidP="00C106B1">
            <w:pPr>
              <w:spacing w:before="0" w:after="0" w:line="240" w:lineRule="auto"/>
              <w:ind w:left="0" w:right="0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Neonatal Intensive Care Unit (NICU) Nurses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12AA9" w14:textId="77D53A13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E609F" w14:textId="77777777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106B1">
              <w:rPr>
                <w:rFonts w:ascii="Verdana" w:eastAsia="Aptos" w:hAnsi="Verdana" w:cs="Aptos"/>
                <w:color w:val="000000"/>
                <w:sz w:val="22"/>
                <w:szCs w:val="22"/>
              </w:rPr>
              <w:t>£116.30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D9BAF" w14:textId="4A21E5A2" w:rsidR="00C106B1" w:rsidRPr="00C106B1" w:rsidRDefault="00C106B1" w:rsidP="00C106B1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0C06E1B"/>
    <w:multiLevelType w:val="hybridMultilevel"/>
    <w:tmpl w:val="8FA04FDA"/>
    <w:lvl w:ilvl="0" w:tplc="18BE9FF8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5E4364A"/>
    <w:multiLevelType w:val="hybridMultilevel"/>
    <w:tmpl w:val="D62A9E3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3EB605CF"/>
    <w:multiLevelType w:val="hybridMultilevel"/>
    <w:tmpl w:val="0A98C5F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3" w15:restartNumberingAfterBreak="0">
    <w:nsid w:val="4A3D3B6D"/>
    <w:multiLevelType w:val="hybridMultilevel"/>
    <w:tmpl w:val="9EDCEFBA"/>
    <w:lvl w:ilvl="0" w:tplc="483ECE3E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7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9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4"/>
  </w:num>
  <w:num w:numId="8" w16cid:durableId="1553300907">
    <w:abstractNumId w:val="18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6"/>
  </w:num>
  <w:num w:numId="13" w16cid:durableId="200629463">
    <w:abstractNumId w:val="20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5"/>
  </w:num>
  <w:num w:numId="17" w16cid:durableId="1764229674">
    <w:abstractNumId w:val="5"/>
  </w:num>
  <w:num w:numId="18" w16cid:durableId="949163570">
    <w:abstractNumId w:val="2"/>
  </w:num>
  <w:num w:numId="19" w16cid:durableId="807743375">
    <w:abstractNumId w:val="8"/>
  </w:num>
  <w:num w:numId="20" w16cid:durableId="1935899306">
    <w:abstractNumId w:val="6"/>
  </w:num>
  <w:num w:numId="21" w16cid:durableId="692075481">
    <w:abstractNumId w:val="12"/>
  </w:num>
  <w:num w:numId="22" w16cid:durableId="1881076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38F7"/>
    <w:rsid w:val="00095DF5"/>
    <w:rsid w:val="000A785B"/>
    <w:rsid w:val="000C00ED"/>
    <w:rsid w:val="000F6539"/>
    <w:rsid w:val="00111757"/>
    <w:rsid w:val="001276F0"/>
    <w:rsid w:val="001508FC"/>
    <w:rsid w:val="0017425B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677A"/>
    <w:rsid w:val="007F192C"/>
    <w:rsid w:val="00816437"/>
    <w:rsid w:val="00824D19"/>
    <w:rsid w:val="00825011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6B1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C106B1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82</TotalTime>
  <Pages>2</Pages>
  <Words>272</Words>
  <Characters>1531</Characters>
  <Application>Microsoft Office Word</Application>
  <DocSecurity>0</DocSecurity>
  <Lines>77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2025-11-26T12:52:00Z</cp:lastPrinted>
  <dcterms:created xsi:type="dcterms:W3CDTF">2021-09-13T07:38:00Z</dcterms:created>
  <dcterms:modified xsi:type="dcterms:W3CDTF">2025-11-26T12:53:00Z</dcterms:modified>
</cp:coreProperties>
</file>