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2439DC25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121E7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25-E-051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2439DC25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9121E7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25-E-051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571A7D86" w14:textId="2251E4E7" w:rsidR="00F23005" w:rsidRPr="00F23005" w:rsidRDefault="007C567D" w:rsidP="00F23005">
      <w:pPr>
        <w:spacing w:before="280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Please note that the information we have provided is based on the number of patients newly referred.</w:t>
      </w:r>
      <w:r w:rsidR="00F23005">
        <w:rPr>
          <w:rFonts w:ascii="Verdana" w:hAnsi="Verdana"/>
          <w:sz w:val="22"/>
        </w:rPr>
        <w:br/>
      </w:r>
      <w:r w:rsidR="00F23005" w:rsidRPr="00F23005">
        <w:rPr>
          <w:rFonts w:ascii="Verdana" w:hAnsi="Verdana"/>
          <w:sz w:val="22"/>
        </w:rPr>
        <w:t xml:space="preserve">We no longer have Routine and Urgent in </w:t>
      </w:r>
      <w:r w:rsidR="00F23005">
        <w:rPr>
          <w:rFonts w:ascii="Verdana" w:hAnsi="Verdana"/>
          <w:sz w:val="22"/>
        </w:rPr>
        <w:t>e</w:t>
      </w:r>
      <w:r w:rsidR="00F23005" w:rsidRPr="00F23005">
        <w:rPr>
          <w:rFonts w:ascii="Verdana" w:hAnsi="Verdana"/>
          <w:sz w:val="22"/>
        </w:rPr>
        <w:t>ye care services nationally</w:t>
      </w:r>
      <w:r w:rsidR="00F23005">
        <w:rPr>
          <w:rFonts w:ascii="Verdana" w:hAnsi="Verdana"/>
          <w:sz w:val="22"/>
        </w:rPr>
        <w:t>. S</w:t>
      </w:r>
      <w:r w:rsidR="00F23005" w:rsidRPr="00F23005">
        <w:rPr>
          <w:rFonts w:ascii="Verdana" w:hAnsi="Verdana"/>
          <w:sz w:val="22"/>
        </w:rPr>
        <w:t>ince October 2018</w:t>
      </w:r>
      <w:r w:rsidR="00F23005">
        <w:rPr>
          <w:rFonts w:ascii="Verdana" w:hAnsi="Verdana"/>
          <w:sz w:val="22"/>
        </w:rPr>
        <w:t xml:space="preserve">, </w:t>
      </w:r>
      <w:r w:rsidR="00F23005" w:rsidRPr="00F23005">
        <w:rPr>
          <w:rFonts w:ascii="Verdana" w:hAnsi="Verdana"/>
          <w:sz w:val="22"/>
        </w:rPr>
        <w:t xml:space="preserve">Eye Care Measure targets </w:t>
      </w:r>
      <w:r w:rsidR="00F23005">
        <w:rPr>
          <w:rFonts w:ascii="Verdana" w:hAnsi="Verdana"/>
          <w:sz w:val="22"/>
        </w:rPr>
        <w:t xml:space="preserve">have been </w:t>
      </w:r>
      <w:r w:rsidR="00F23005" w:rsidRPr="00F23005">
        <w:rPr>
          <w:rFonts w:ascii="Verdana" w:hAnsi="Verdana"/>
          <w:sz w:val="22"/>
        </w:rPr>
        <w:t>based on 95% of R1 patients to be seen within 25% of the clinical target date.</w:t>
      </w:r>
    </w:p>
    <w:p w14:paraId="2E4E71D2" w14:textId="22C0BFB2" w:rsidR="00F23005" w:rsidRPr="00F23005" w:rsidRDefault="00F23005" w:rsidP="00F23005">
      <w:pPr>
        <w:pStyle w:val="ListParagraph"/>
        <w:numPr>
          <w:ilvl w:val="0"/>
          <w:numId w:val="22"/>
        </w:numPr>
        <w:spacing w:before="280"/>
        <w:rPr>
          <w:rFonts w:ascii="Verdana" w:hAnsi="Verdana"/>
          <w:sz w:val="22"/>
        </w:rPr>
      </w:pPr>
      <w:r w:rsidRPr="00F23005">
        <w:rPr>
          <w:rFonts w:ascii="Verdana" w:hAnsi="Verdana"/>
          <w:sz w:val="22"/>
        </w:rPr>
        <w:t xml:space="preserve">R1:  Risk of irreversible harm or significant patient adverse outcome if target date is missed.  </w:t>
      </w:r>
    </w:p>
    <w:p w14:paraId="12714D99" w14:textId="5B895D2C" w:rsidR="00F23005" w:rsidRPr="00F23005" w:rsidRDefault="00F23005" w:rsidP="00F23005">
      <w:pPr>
        <w:pStyle w:val="ListParagraph"/>
        <w:numPr>
          <w:ilvl w:val="0"/>
          <w:numId w:val="22"/>
        </w:numPr>
        <w:spacing w:before="280"/>
        <w:rPr>
          <w:rFonts w:ascii="Verdana" w:hAnsi="Verdana"/>
          <w:sz w:val="22"/>
        </w:rPr>
      </w:pPr>
      <w:r w:rsidRPr="00F23005">
        <w:rPr>
          <w:rFonts w:ascii="Verdana" w:hAnsi="Verdana"/>
          <w:sz w:val="22"/>
        </w:rPr>
        <w:t>R2:  Risk of reversible harm or adverse outcome if target date is missed</w:t>
      </w:r>
    </w:p>
    <w:p w14:paraId="07E0A000" w14:textId="47E112A5" w:rsidR="00F23005" w:rsidRDefault="00F23005" w:rsidP="00F23005">
      <w:pPr>
        <w:pStyle w:val="ListParagraph"/>
        <w:numPr>
          <w:ilvl w:val="0"/>
          <w:numId w:val="22"/>
        </w:numPr>
        <w:spacing w:before="280"/>
        <w:ind w:left="851" w:hanging="346"/>
        <w:rPr>
          <w:rFonts w:ascii="Verdana" w:hAnsi="Verdana"/>
          <w:b/>
          <w:sz w:val="22"/>
        </w:rPr>
      </w:pPr>
      <w:r w:rsidRPr="00F23005">
        <w:rPr>
          <w:rFonts w:ascii="Verdana" w:hAnsi="Verdana"/>
          <w:sz w:val="22"/>
        </w:rPr>
        <w:t>R3:  No risk of significant harm or adverse outcome</w:t>
      </w:r>
    </w:p>
    <w:p w14:paraId="635CAE49" w14:textId="724CD051" w:rsidR="00DC0D5A" w:rsidRPr="00F23005" w:rsidRDefault="00A10460" w:rsidP="00F23005">
      <w:pPr>
        <w:spacing w:before="280"/>
        <w:rPr>
          <w:rFonts w:ascii="Verdana" w:hAnsi="Verdana"/>
          <w:b/>
          <w:sz w:val="22"/>
        </w:rPr>
      </w:pPr>
      <w:r w:rsidRPr="00F23005">
        <w:rPr>
          <w:rFonts w:ascii="Verdana" w:hAnsi="Verdana"/>
          <w:b/>
          <w:sz w:val="22"/>
        </w:rPr>
        <w:t>You asked:</w:t>
      </w:r>
    </w:p>
    <w:p w14:paraId="3E2D61E7" w14:textId="561CF154" w:rsidR="009121E7" w:rsidRPr="009121E7" w:rsidRDefault="009121E7" w:rsidP="009121E7">
      <w:pPr>
        <w:rPr>
          <w:rFonts w:ascii="Verdana" w:hAnsi="Verdana"/>
          <w:b/>
          <w:sz w:val="22"/>
        </w:rPr>
      </w:pPr>
      <w:r w:rsidRPr="009121E7">
        <w:rPr>
          <w:rFonts w:ascii="Verdana" w:hAnsi="Verdana"/>
          <w:b/>
          <w:sz w:val="22"/>
        </w:rPr>
        <w:t xml:space="preserve">The total number of patients waiting for appointments, and the average routine wait time for the following specialties: </w:t>
      </w:r>
    </w:p>
    <w:p w14:paraId="6E11C2D7" w14:textId="77777777" w:rsidR="009121E7" w:rsidRPr="009121E7" w:rsidRDefault="009121E7" w:rsidP="009121E7">
      <w:pPr>
        <w:pStyle w:val="ListParagraph"/>
        <w:numPr>
          <w:ilvl w:val="0"/>
          <w:numId w:val="19"/>
        </w:numPr>
        <w:rPr>
          <w:rFonts w:ascii="Verdana" w:hAnsi="Verdana"/>
          <w:b/>
          <w:sz w:val="22"/>
        </w:rPr>
      </w:pPr>
      <w:r w:rsidRPr="009121E7">
        <w:rPr>
          <w:rFonts w:ascii="Verdana" w:hAnsi="Verdana"/>
          <w:b/>
          <w:sz w:val="22"/>
        </w:rPr>
        <w:t>Cataract</w:t>
      </w:r>
    </w:p>
    <w:p w14:paraId="3A6CAFD6" w14:textId="77777777" w:rsidR="009121E7" w:rsidRPr="009121E7" w:rsidRDefault="009121E7" w:rsidP="009121E7">
      <w:pPr>
        <w:pStyle w:val="ListParagraph"/>
        <w:numPr>
          <w:ilvl w:val="0"/>
          <w:numId w:val="19"/>
        </w:numPr>
        <w:rPr>
          <w:rFonts w:ascii="Verdana" w:hAnsi="Verdana"/>
          <w:b/>
          <w:sz w:val="22"/>
        </w:rPr>
      </w:pPr>
      <w:r w:rsidRPr="009121E7">
        <w:rPr>
          <w:rFonts w:ascii="Verdana" w:hAnsi="Verdana"/>
          <w:b/>
          <w:sz w:val="22"/>
        </w:rPr>
        <w:t xml:space="preserve">Glaucoma (hospital) </w:t>
      </w:r>
    </w:p>
    <w:p w14:paraId="76A276C9" w14:textId="77777777" w:rsidR="009121E7" w:rsidRPr="009121E7" w:rsidRDefault="009121E7" w:rsidP="009121E7">
      <w:pPr>
        <w:pStyle w:val="ListParagraph"/>
        <w:numPr>
          <w:ilvl w:val="0"/>
          <w:numId w:val="19"/>
        </w:numPr>
        <w:rPr>
          <w:rFonts w:ascii="Verdana" w:hAnsi="Verdana"/>
          <w:b/>
          <w:sz w:val="22"/>
        </w:rPr>
      </w:pPr>
      <w:r w:rsidRPr="009121E7">
        <w:rPr>
          <w:rFonts w:ascii="Verdana" w:hAnsi="Verdana"/>
          <w:b/>
          <w:sz w:val="22"/>
        </w:rPr>
        <w:t xml:space="preserve">Glaucoma (ODTC) </w:t>
      </w:r>
    </w:p>
    <w:p w14:paraId="51B3F940" w14:textId="77777777" w:rsidR="009121E7" w:rsidRPr="009121E7" w:rsidRDefault="009121E7" w:rsidP="009121E7">
      <w:pPr>
        <w:pStyle w:val="ListParagraph"/>
        <w:numPr>
          <w:ilvl w:val="0"/>
          <w:numId w:val="19"/>
        </w:numPr>
        <w:rPr>
          <w:rFonts w:ascii="Verdana" w:hAnsi="Verdana"/>
          <w:b/>
          <w:sz w:val="22"/>
        </w:rPr>
      </w:pPr>
      <w:r w:rsidRPr="009121E7">
        <w:rPr>
          <w:rFonts w:ascii="Verdana" w:hAnsi="Verdana"/>
          <w:b/>
          <w:sz w:val="22"/>
        </w:rPr>
        <w:t xml:space="preserve">Paediatric </w:t>
      </w:r>
    </w:p>
    <w:p w14:paraId="006DEC63" w14:textId="77777777" w:rsidR="009121E7" w:rsidRPr="009121E7" w:rsidRDefault="009121E7" w:rsidP="009121E7">
      <w:pPr>
        <w:pStyle w:val="ListParagraph"/>
        <w:numPr>
          <w:ilvl w:val="0"/>
          <w:numId w:val="19"/>
        </w:numPr>
        <w:rPr>
          <w:rFonts w:ascii="Verdana" w:hAnsi="Verdana"/>
          <w:b/>
          <w:sz w:val="22"/>
        </w:rPr>
      </w:pPr>
      <w:r w:rsidRPr="009121E7">
        <w:rPr>
          <w:rFonts w:ascii="Verdana" w:hAnsi="Verdana"/>
          <w:b/>
          <w:sz w:val="22"/>
        </w:rPr>
        <w:t>Retina</w:t>
      </w:r>
    </w:p>
    <w:p w14:paraId="1C40EEC0" w14:textId="58D82640" w:rsidR="009121E7" w:rsidRPr="00F23005" w:rsidRDefault="009121E7" w:rsidP="00F23005">
      <w:pPr>
        <w:pStyle w:val="ListParagraph"/>
        <w:numPr>
          <w:ilvl w:val="0"/>
          <w:numId w:val="19"/>
        </w:numPr>
        <w:rPr>
          <w:rFonts w:ascii="Verdana" w:hAnsi="Verdana"/>
          <w:b/>
          <w:sz w:val="22"/>
        </w:rPr>
      </w:pPr>
      <w:r w:rsidRPr="009121E7">
        <w:rPr>
          <w:rFonts w:ascii="Verdana" w:hAnsi="Verdana"/>
          <w:b/>
          <w:sz w:val="22"/>
        </w:rPr>
        <w:t>Diabetic Retina</w:t>
      </w:r>
    </w:p>
    <w:p w14:paraId="137B4EA9" w14:textId="02822BEB" w:rsidR="009121E7" w:rsidRPr="009121E7" w:rsidRDefault="009121E7" w:rsidP="009121E7">
      <w:pPr>
        <w:rPr>
          <w:rFonts w:ascii="Verdana" w:hAnsi="Verdana"/>
          <w:b/>
          <w:sz w:val="22"/>
        </w:rPr>
      </w:pPr>
      <w:r w:rsidRPr="009121E7">
        <w:rPr>
          <w:rFonts w:ascii="Verdana" w:hAnsi="Verdana"/>
          <w:b/>
          <w:sz w:val="22"/>
        </w:rPr>
        <w:t>The total number of patients waiting for urgent appointments</w:t>
      </w:r>
      <w:r>
        <w:rPr>
          <w:rFonts w:ascii="Verdana" w:hAnsi="Verdana"/>
          <w:b/>
          <w:sz w:val="22"/>
        </w:rPr>
        <w:t xml:space="preserve"> </w:t>
      </w:r>
      <w:r w:rsidRPr="009121E7">
        <w:rPr>
          <w:rFonts w:ascii="Verdana" w:hAnsi="Verdana"/>
          <w:b/>
          <w:sz w:val="22"/>
        </w:rPr>
        <w:t xml:space="preserve">for the following specialties: </w:t>
      </w:r>
    </w:p>
    <w:p w14:paraId="7C856B8E" w14:textId="77777777" w:rsidR="009121E7" w:rsidRPr="009121E7" w:rsidRDefault="009121E7" w:rsidP="009121E7">
      <w:pPr>
        <w:pStyle w:val="ListParagraph"/>
        <w:numPr>
          <w:ilvl w:val="0"/>
          <w:numId w:val="20"/>
        </w:numPr>
        <w:rPr>
          <w:rFonts w:ascii="Verdana" w:hAnsi="Verdana"/>
          <w:b/>
          <w:sz w:val="22"/>
        </w:rPr>
      </w:pPr>
      <w:r w:rsidRPr="009121E7">
        <w:rPr>
          <w:rFonts w:ascii="Verdana" w:hAnsi="Verdana"/>
          <w:b/>
          <w:sz w:val="22"/>
        </w:rPr>
        <w:t>Cataract</w:t>
      </w:r>
    </w:p>
    <w:p w14:paraId="257C0F56" w14:textId="77777777" w:rsidR="009121E7" w:rsidRPr="009121E7" w:rsidRDefault="009121E7" w:rsidP="009121E7">
      <w:pPr>
        <w:pStyle w:val="ListParagraph"/>
        <w:numPr>
          <w:ilvl w:val="0"/>
          <w:numId w:val="20"/>
        </w:numPr>
        <w:rPr>
          <w:rFonts w:ascii="Verdana" w:hAnsi="Verdana"/>
          <w:b/>
          <w:sz w:val="22"/>
        </w:rPr>
      </w:pPr>
      <w:r w:rsidRPr="009121E7">
        <w:rPr>
          <w:rFonts w:ascii="Verdana" w:hAnsi="Verdana"/>
          <w:b/>
          <w:sz w:val="22"/>
        </w:rPr>
        <w:t xml:space="preserve">Glaucoma (hospital) </w:t>
      </w:r>
    </w:p>
    <w:p w14:paraId="23652DB0" w14:textId="77777777" w:rsidR="009121E7" w:rsidRPr="009121E7" w:rsidRDefault="009121E7" w:rsidP="009121E7">
      <w:pPr>
        <w:pStyle w:val="ListParagraph"/>
        <w:numPr>
          <w:ilvl w:val="0"/>
          <w:numId w:val="20"/>
        </w:numPr>
        <w:rPr>
          <w:rFonts w:ascii="Verdana" w:hAnsi="Verdana"/>
          <w:b/>
          <w:sz w:val="22"/>
        </w:rPr>
      </w:pPr>
      <w:r w:rsidRPr="009121E7">
        <w:rPr>
          <w:rFonts w:ascii="Verdana" w:hAnsi="Verdana"/>
          <w:b/>
          <w:sz w:val="22"/>
        </w:rPr>
        <w:t xml:space="preserve">Glaucoma (ODTC) </w:t>
      </w:r>
    </w:p>
    <w:p w14:paraId="7B966B70" w14:textId="77777777" w:rsidR="009121E7" w:rsidRPr="009121E7" w:rsidRDefault="009121E7" w:rsidP="009121E7">
      <w:pPr>
        <w:pStyle w:val="ListParagraph"/>
        <w:numPr>
          <w:ilvl w:val="0"/>
          <w:numId w:val="20"/>
        </w:numPr>
        <w:rPr>
          <w:rFonts w:ascii="Verdana" w:hAnsi="Verdana"/>
          <w:b/>
          <w:sz w:val="22"/>
        </w:rPr>
      </w:pPr>
      <w:r w:rsidRPr="009121E7">
        <w:rPr>
          <w:rFonts w:ascii="Verdana" w:hAnsi="Verdana"/>
          <w:b/>
          <w:sz w:val="22"/>
        </w:rPr>
        <w:t xml:space="preserve">Paediatric </w:t>
      </w:r>
    </w:p>
    <w:p w14:paraId="54A491DC" w14:textId="77777777" w:rsidR="009121E7" w:rsidRPr="009121E7" w:rsidRDefault="009121E7" w:rsidP="009121E7">
      <w:pPr>
        <w:pStyle w:val="ListParagraph"/>
        <w:numPr>
          <w:ilvl w:val="0"/>
          <w:numId w:val="20"/>
        </w:numPr>
        <w:rPr>
          <w:rFonts w:ascii="Verdana" w:hAnsi="Verdana"/>
          <w:b/>
          <w:sz w:val="22"/>
        </w:rPr>
      </w:pPr>
      <w:r w:rsidRPr="009121E7">
        <w:rPr>
          <w:rFonts w:ascii="Verdana" w:hAnsi="Verdana"/>
          <w:b/>
          <w:sz w:val="22"/>
        </w:rPr>
        <w:t>Retina</w:t>
      </w:r>
    </w:p>
    <w:p w14:paraId="487C8D99" w14:textId="77777777" w:rsidR="009121E7" w:rsidRPr="009121E7" w:rsidRDefault="009121E7" w:rsidP="009121E7">
      <w:pPr>
        <w:pStyle w:val="ListParagraph"/>
        <w:numPr>
          <w:ilvl w:val="0"/>
          <w:numId w:val="20"/>
        </w:numPr>
        <w:rPr>
          <w:rFonts w:ascii="Verdana" w:hAnsi="Verdana"/>
          <w:b/>
          <w:sz w:val="22"/>
        </w:rPr>
      </w:pPr>
      <w:r w:rsidRPr="009121E7">
        <w:rPr>
          <w:rFonts w:ascii="Verdana" w:hAnsi="Verdana"/>
          <w:b/>
          <w:sz w:val="22"/>
        </w:rPr>
        <w:t>Diabetic Retina</w:t>
      </w:r>
    </w:p>
    <w:p w14:paraId="23DF621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tbl>
      <w:tblPr>
        <w:tblW w:w="626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0"/>
        <w:gridCol w:w="1032"/>
        <w:gridCol w:w="1120"/>
        <w:gridCol w:w="960"/>
        <w:gridCol w:w="1032"/>
      </w:tblGrid>
      <w:tr w:rsidR="005259CD" w:rsidRPr="00F23005" w14:paraId="107CBB54" w14:textId="77777777" w:rsidTr="005259CD">
        <w:trPr>
          <w:trHeight w:val="290"/>
          <w:jc w:val="center"/>
        </w:trPr>
        <w:tc>
          <w:tcPr>
            <w:tcW w:w="2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241DDE" w14:textId="77777777" w:rsidR="005259CD" w:rsidRPr="00F23005" w:rsidRDefault="005259CD" w:rsidP="00F23005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</w:rPr>
            </w:pPr>
            <w:r w:rsidRPr="00F23005"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</w:rPr>
              <w:t>Cararact</w:t>
            </w: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9AA89C" w14:textId="77777777" w:rsidR="005259CD" w:rsidRPr="00F23005" w:rsidRDefault="005259CD" w:rsidP="00F23005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</w:rPr>
            </w:pPr>
            <w:r w:rsidRPr="00F23005"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</w:rPr>
              <w:t>Over 100%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435624" w14:textId="77777777" w:rsidR="005259CD" w:rsidRPr="00F23005" w:rsidRDefault="005259CD" w:rsidP="00F23005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</w:rPr>
            </w:pPr>
            <w:r w:rsidRPr="00F23005"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</w:rPr>
              <w:t>Over 50%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4C8B61" w14:textId="77777777" w:rsidR="005259CD" w:rsidRPr="00F23005" w:rsidRDefault="005259CD" w:rsidP="00F23005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</w:rPr>
            </w:pPr>
            <w:r w:rsidRPr="00F23005"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</w:rPr>
              <w:t>Over 25%</w:t>
            </w: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8BDC16" w14:textId="77777777" w:rsidR="005259CD" w:rsidRPr="00F23005" w:rsidRDefault="005259CD" w:rsidP="00F23005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</w:rPr>
            </w:pPr>
            <w:r w:rsidRPr="00F23005"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</w:rPr>
              <w:t>Under 25%</w:t>
            </w:r>
          </w:p>
        </w:tc>
      </w:tr>
      <w:tr w:rsidR="005259CD" w:rsidRPr="00F23005" w14:paraId="5CEB526F" w14:textId="77777777" w:rsidTr="005259CD">
        <w:trPr>
          <w:trHeight w:val="290"/>
          <w:jc w:val="center"/>
        </w:trPr>
        <w:tc>
          <w:tcPr>
            <w:tcW w:w="2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2B35D9" w14:textId="77777777" w:rsidR="005259CD" w:rsidRPr="00F23005" w:rsidRDefault="005259CD" w:rsidP="00F23005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  <w:r w:rsidRPr="00F23005">
              <w:rPr>
                <w:rFonts w:ascii="Verdana" w:eastAsia="Aptos" w:hAnsi="Verdana" w:cs="Calibri"/>
                <w:color w:val="000000"/>
                <w:sz w:val="22"/>
                <w:szCs w:val="22"/>
              </w:rPr>
              <w:t>R1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BD7F61" w14:textId="77777777" w:rsidR="005259CD" w:rsidRPr="00F23005" w:rsidRDefault="005259CD" w:rsidP="00F23005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  <w:r w:rsidRPr="00F23005">
              <w:rPr>
                <w:rFonts w:ascii="Verdana" w:eastAsia="Aptos" w:hAnsi="Verdana" w:cs="Calibri"/>
                <w:color w:val="000000"/>
                <w:sz w:val="22"/>
                <w:szCs w:val="22"/>
              </w:rPr>
              <w:t>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CC72E5" w14:textId="77777777" w:rsidR="005259CD" w:rsidRPr="00F23005" w:rsidRDefault="005259CD" w:rsidP="00F23005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  <w:r w:rsidRPr="00F23005">
              <w:rPr>
                <w:rFonts w:ascii="Verdana" w:eastAsia="Aptos" w:hAnsi="Verdana" w:cs="Calibri"/>
                <w:color w:val="000000"/>
                <w:sz w:val="22"/>
                <w:szCs w:val="22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60A00B" w14:textId="77777777" w:rsidR="005259CD" w:rsidRPr="00F23005" w:rsidRDefault="005259CD" w:rsidP="00F23005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  <w:r w:rsidRPr="00F23005">
              <w:rPr>
                <w:rFonts w:ascii="Verdana" w:eastAsia="Aptos" w:hAnsi="Verdana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E8B291" w14:textId="77777777" w:rsidR="005259CD" w:rsidRPr="00F23005" w:rsidRDefault="005259CD" w:rsidP="00F23005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  <w:r w:rsidRPr="00F23005">
              <w:rPr>
                <w:rFonts w:ascii="Verdana" w:eastAsia="Aptos" w:hAnsi="Verdana" w:cs="Calibri"/>
                <w:color w:val="000000"/>
                <w:sz w:val="22"/>
                <w:szCs w:val="22"/>
              </w:rPr>
              <w:t>321</w:t>
            </w:r>
          </w:p>
        </w:tc>
      </w:tr>
      <w:tr w:rsidR="005259CD" w:rsidRPr="00F23005" w14:paraId="2F5004D2" w14:textId="77777777" w:rsidTr="005259CD">
        <w:trPr>
          <w:trHeight w:val="290"/>
          <w:jc w:val="center"/>
        </w:trPr>
        <w:tc>
          <w:tcPr>
            <w:tcW w:w="2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C6475D" w14:textId="77777777" w:rsidR="005259CD" w:rsidRPr="00F23005" w:rsidRDefault="005259CD" w:rsidP="00F23005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  <w:r w:rsidRPr="00F23005">
              <w:rPr>
                <w:rFonts w:ascii="Verdana" w:eastAsia="Aptos" w:hAnsi="Verdana" w:cs="Calibri"/>
                <w:color w:val="000000"/>
                <w:sz w:val="22"/>
                <w:szCs w:val="22"/>
              </w:rPr>
              <w:t>R2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AC88DD" w14:textId="77777777" w:rsidR="005259CD" w:rsidRPr="00F23005" w:rsidRDefault="005259CD" w:rsidP="00F23005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  <w:r w:rsidRPr="00F23005">
              <w:rPr>
                <w:rFonts w:ascii="Verdana" w:eastAsia="Aptos" w:hAnsi="Verdana" w:cs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0B4419" w14:textId="77777777" w:rsidR="005259CD" w:rsidRPr="00F23005" w:rsidRDefault="005259CD" w:rsidP="00F23005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  <w:r w:rsidRPr="00F23005">
              <w:rPr>
                <w:rFonts w:ascii="Verdana" w:eastAsia="Aptos" w:hAnsi="Verdana" w:cs="Calibri"/>
                <w:color w:val="000000"/>
                <w:sz w:val="22"/>
                <w:szCs w:val="22"/>
              </w:rPr>
              <w:t>272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406DAA" w14:textId="77777777" w:rsidR="005259CD" w:rsidRPr="00F23005" w:rsidRDefault="005259CD" w:rsidP="00F23005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  <w:r w:rsidRPr="00F23005">
              <w:rPr>
                <w:rFonts w:ascii="Verdana" w:eastAsia="Aptos" w:hAnsi="Verdana" w:cs="Calibri"/>
                <w:color w:val="000000"/>
                <w:sz w:val="22"/>
                <w:szCs w:val="22"/>
              </w:rPr>
              <w:t>246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BBF2E5" w14:textId="77777777" w:rsidR="005259CD" w:rsidRPr="00F23005" w:rsidRDefault="005259CD" w:rsidP="00F23005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  <w:r w:rsidRPr="00F23005">
              <w:rPr>
                <w:rFonts w:ascii="Verdana" w:eastAsia="Aptos" w:hAnsi="Verdana" w:cs="Calibri"/>
                <w:color w:val="000000"/>
                <w:sz w:val="22"/>
                <w:szCs w:val="22"/>
              </w:rPr>
              <w:t>1293</w:t>
            </w:r>
          </w:p>
        </w:tc>
      </w:tr>
      <w:tr w:rsidR="005259CD" w:rsidRPr="00F23005" w14:paraId="1ECDCB65" w14:textId="77777777" w:rsidTr="005259CD">
        <w:trPr>
          <w:trHeight w:val="290"/>
          <w:jc w:val="center"/>
        </w:trPr>
        <w:tc>
          <w:tcPr>
            <w:tcW w:w="2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D5B39F" w14:textId="77777777" w:rsidR="005259CD" w:rsidRPr="00F23005" w:rsidRDefault="005259CD" w:rsidP="00F23005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  <w:r w:rsidRPr="00F23005">
              <w:rPr>
                <w:rFonts w:ascii="Verdana" w:eastAsia="Aptos" w:hAnsi="Verdana" w:cs="Calibri"/>
                <w:color w:val="000000"/>
                <w:sz w:val="22"/>
                <w:szCs w:val="22"/>
              </w:rPr>
              <w:t>R3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58B19B" w14:textId="3DBD8DE6" w:rsidR="005259CD" w:rsidRPr="00F23005" w:rsidRDefault="005259CD" w:rsidP="00F23005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  <w:r>
              <w:rPr>
                <w:rFonts w:ascii="Verdana" w:eastAsia="Aptos" w:hAnsi="Verdana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A24ECB" w14:textId="2BF97C75" w:rsidR="005259CD" w:rsidRPr="00F23005" w:rsidRDefault="005259CD" w:rsidP="00F23005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  <w:r>
              <w:rPr>
                <w:rFonts w:ascii="Verdana" w:eastAsia="Aptos" w:hAnsi="Verdana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B58029" w14:textId="7D4BB621" w:rsidR="005259CD" w:rsidRPr="00F23005" w:rsidRDefault="005259CD" w:rsidP="00F23005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  <w:r>
              <w:rPr>
                <w:rFonts w:ascii="Verdana" w:eastAsia="Aptos" w:hAnsi="Verdana" w:cs="Calibri"/>
                <w:color w:val="000000"/>
                <w:sz w:val="22"/>
                <w:szCs w:val="22"/>
              </w:rPr>
              <w:t>&lt;5*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028A7F" w14:textId="77777777" w:rsidR="005259CD" w:rsidRPr="00F23005" w:rsidRDefault="005259CD" w:rsidP="00F23005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  <w:r w:rsidRPr="00F23005">
              <w:rPr>
                <w:rFonts w:ascii="Verdana" w:eastAsia="Aptos" w:hAnsi="Verdana" w:cs="Calibri"/>
                <w:color w:val="000000"/>
                <w:sz w:val="22"/>
                <w:szCs w:val="22"/>
              </w:rPr>
              <w:t>8</w:t>
            </w:r>
          </w:p>
        </w:tc>
      </w:tr>
      <w:tr w:rsidR="005259CD" w:rsidRPr="00F23005" w14:paraId="6E43E6A9" w14:textId="77777777" w:rsidTr="005259CD">
        <w:trPr>
          <w:trHeight w:val="290"/>
          <w:jc w:val="center"/>
        </w:trPr>
        <w:tc>
          <w:tcPr>
            <w:tcW w:w="4272" w:type="dxa"/>
            <w:gridSpan w:val="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00A4FA" w14:textId="7B44CC6C" w:rsidR="005259CD" w:rsidRPr="00F23005" w:rsidRDefault="005259CD" w:rsidP="00F23005">
            <w:pPr>
              <w:spacing w:before="0" w:after="0" w:line="240" w:lineRule="auto"/>
              <w:ind w:left="0" w:right="0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C5E902" w14:textId="77777777" w:rsidR="005259CD" w:rsidRPr="00F23005" w:rsidRDefault="005259CD" w:rsidP="00F23005">
            <w:pPr>
              <w:spacing w:before="0" w:after="0" w:line="240" w:lineRule="auto"/>
              <w:ind w:left="0" w:right="0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03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88B190" w14:textId="77777777" w:rsidR="005259CD" w:rsidRPr="00F23005" w:rsidRDefault="005259CD" w:rsidP="00F23005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</w:tr>
      <w:tr w:rsidR="005259CD" w:rsidRPr="00F23005" w14:paraId="07467E4A" w14:textId="77777777" w:rsidTr="005259CD">
        <w:trPr>
          <w:trHeight w:val="290"/>
          <w:jc w:val="center"/>
        </w:trPr>
        <w:tc>
          <w:tcPr>
            <w:tcW w:w="212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22B343F" w14:textId="77777777" w:rsidR="005259CD" w:rsidRPr="00F23005" w:rsidRDefault="005259CD" w:rsidP="00F23005">
            <w:pPr>
              <w:spacing w:before="0" w:after="0" w:line="240" w:lineRule="auto"/>
              <w:ind w:left="0" w:right="0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03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E801F71" w14:textId="77777777" w:rsidR="005259CD" w:rsidRPr="00F23005" w:rsidRDefault="005259CD" w:rsidP="00F23005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112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4301A0" w14:textId="77777777" w:rsidR="005259CD" w:rsidRPr="00F23005" w:rsidRDefault="005259CD" w:rsidP="00F23005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9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9A22D39" w14:textId="77777777" w:rsidR="005259CD" w:rsidRPr="00F23005" w:rsidRDefault="005259CD" w:rsidP="00F23005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103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DAD8BDF" w14:textId="77777777" w:rsidR="005259CD" w:rsidRPr="00F23005" w:rsidRDefault="005259CD" w:rsidP="00F23005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</w:tr>
      <w:tr w:rsidR="005259CD" w:rsidRPr="00F23005" w14:paraId="16DC3B24" w14:textId="77777777" w:rsidTr="005259CD">
        <w:trPr>
          <w:trHeight w:val="290"/>
          <w:jc w:val="center"/>
        </w:trPr>
        <w:tc>
          <w:tcPr>
            <w:tcW w:w="212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289E414" w14:textId="77777777" w:rsidR="005259CD" w:rsidRPr="00F23005" w:rsidRDefault="005259CD" w:rsidP="00F23005">
            <w:pPr>
              <w:spacing w:before="0" w:after="0" w:line="240" w:lineRule="auto"/>
              <w:ind w:left="0" w:right="0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03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EFF8026" w14:textId="77777777" w:rsidR="005259CD" w:rsidRPr="00F23005" w:rsidRDefault="005259CD" w:rsidP="00F23005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112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AE40414" w14:textId="77777777" w:rsidR="005259CD" w:rsidRPr="00F23005" w:rsidRDefault="005259CD" w:rsidP="00F23005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9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87D37AD" w14:textId="77777777" w:rsidR="005259CD" w:rsidRPr="00F23005" w:rsidRDefault="005259CD" w:rsidP="00F23005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103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6CDBB77" w14:textId="77777777" w:rsidR="005259CD" w:rsidRPr="00F23005" w:rsidRDefault="005259CD" w:rsidP="00F23005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</w:tr>
      <w:tr w:rsidR="005259CD" w:rsidRPr="00F23005" w14:paraId="6491C522" w14:textId="77777777" w:rsidTr="005259CD">
        <w:trPr>
          <w:trHeight w:val="290"/>
          <w:jc w:val="center"/>
        </w:trPr>
        <w:tc>
          <w:tcPr>
            <w:tcW w:w="2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8F6733" w14:textId="77777777" w:rsidR="005259CD" w:rsidRPr="00F23005" w:rsidRDefault="005259CD" w:rsidP="00F23005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</w:rPr>
            </w:pPr>
            <w:r w:rsidRPr="00F23005"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</w:rPr>
              <w:t>Glaucoma</w:t>
            </w: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771009" w14:textId="77777777" w:rsidR="005259CD" w:rsidRPr="00F23005" w:rsidRDefault="005259CD" w:rsidP="00F23005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</w:rPr>
            </w:pPr>
            <w:r w:rsidRPr="00F23005"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</w:rPr>
              <w:t>Under 25%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AECA2A" w14:textId="77777777" w:rsidR="005259CD" w:rsidRPr="00F23005" w:rsidRDefault="005259CD" w:rsidP="00F23005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</w:rPr>
            </w:pPr>
            <w:r w:rsidRPr="00F23005"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</w:rPr>
              <w:t>Grand Total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9BC2E6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8E7D21" w14:textId="77777777" w:rsidR="005259CD" w:rsidRPr="00F23005" w:rsidRDefault="005259CD" w:rsidP="00F23005">
            <w:pPr>
              <w:spacing w:before="0" w:after="0" w:line="240" w:lineRule="auto"/>
              <w:ind w:left="0" w:right="0"/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</w:rPr>
            </w:pPr>
            <w:r w:rsidRPr="00F23005"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3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63586C" w14:textId="77777777" w:rsidR="005259CD" w:rsidRPr="00F23005" w:rsidRDefault="005259CD" w:rsidP="00F23005">
            <w:pPr>
              <w:spacing w:before="0" w:after="0" w:line="240" w:lineRule="auto"/>
              <w:ind w:left="0" w:right="0"/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259CD" w:rsidRPr="00F23005" w14:paraId="2C26E543" w14:textId="77777777" w:rsidTr="005259CD">
        <w:trPr>
          <w:trHeight w:val="290"/>
          <w:jc w:val="center"/>
        </w:trPr>
        <w:tc>
          <w:tcPr>
            <w:tcW w:w="2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4487D6" w14:textId="77777777" w:rsidR="005259CD" w:rsidRPr="00F23005" w:rsidRDefault="005259CD" w:rsidP="00F23005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  <w:r w:rsidRPr="00F23005">
              <w:rPr>
                <w:rFonts w:ascii="Verdana" w:eastAsia="Aptos" w:hAnsi="Verdana" w:cs="Calibri"/>
                <w:color w:val="000000"/>
                <w:sz w:val="22"/>
                <w:szCs w:val="22"/>
              </w:rPr>
              <w:t>R1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1BF875" w14:textId="77777777" w:rsidR="005259CD" w:rsidRPr="00F23005" w:rsidRDefault="005259CD" w:rsidP="00F23005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  <w:r w:rsidRPr="00F23005">
              <w:rPr>
                <w:rFonts w:ascii="Verdana" w:eastAsia="Aptos" w:hAnsi="Verdana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176091" w14:textId="77777777" w:rsidR="005259CD" w:rsidRPr="00F23005" w:rsidRDefault="005259CD" w:rsidP="00F23005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  <w:r w:rsidRPr="00F23005">
              <w:rPr>
                <w:rFonts w:ascii="Verdana" w:eastAsia="Aptos" w:hAnsi="Verdana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E08020" w14:textId="77777777" w:rsidR="005259CD" w:rsidRPr="00F23005" w:rsidRDefault="005259CD" w:rsidP="00F23005">
            <w:pPr>
              <w:spacing w:before="0" w:after="0" w:line="240" w:lineRule="auto"/>
              <w:ind w:left="0" w:right="0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03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A049BC" w14:textId="77777777" w:rsidR="005259CD" w:rsidRPr="00F23005" w:rsidRDefault="005259CD" w:rsidP="00F23005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</w:tr>
      <w:tr w:rsidR="005259CD" w:rsidRPr="00F23005" w14:paraId="4187E787" w14:textId="77777777" w:rsidTr="005259CD">
        <w:trPr>
          <w:trHeight w:val="290"/>
          <w:jc w:val="center"/>
        </w:trPr>
        <w:tc>
          <w:tcPr>
            <w:tcW w:w="212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6FDF55" w14:textId="77777777" w:rsidR="005259CD" w:rsidRPr="00F23005" w:rsidRDefault="005259CD" w:rsidP="00F23005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103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D7C3AD" w14:textId="77777777" w:rsidR="005259CD" w:rsidRPr="00F23005" w:rsidRDefault="005259CD" w:rsidP="00F23005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112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7AB12B" w14:textId="77777777" w:rsidR="005259CD" w:rsidRPr="00F23005" w:rsidRDefault="005259CD" w:rsidP="00F23005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9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CEB9910" w14:textId="77777777" w:rsidR="005259CD" w:rsidRPr="00F23005" w:rsidRDefault="005259CD" w:rsidP="00F23005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103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55BB782" w14:textId="77777777" w:rsidR="005259CD" w:rsidRPr="00F23005" w:rsidRDefault="005259CD" w:rsidP="00F23005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</w:tr>
      <w:tr w:rsidR="005259CD" w:rsidRPr="00F23005" w14:paraId="523C7A0A" w14:textId="77777777" w:rsidTr="005259CD">
        <w:trPr>
          <w:trHeight w:val="290"/>
          <w:jc w:val="center"/>
        </w:trPr>
        <w:tc>
          <w:tcPr>
            <w:tcW w:w="212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E692C9A" w14:textId="77777777" w:rsidR="005259CD" w:rsidRPr="00F23005" w:rsidRDefault="005259CD" w:rsidP="00F23005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103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3E0F03B" w14:textId="77777777" w:rsidR="005259CD" w:rsidRPr="00F23005" w:rsidRDefault="005259CD" w:rsidP="00F23005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112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76CCA91" w14:textId="77777777" w:rsidR="005259CD" w:rsidRPr="00F23005" w:rsidRDefault="005259CD" w:rsidP="00F23005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9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3A4134B" w14:textId="77777777" w:rsidR="005259CD" w:rsidRPr="00F23005" w:rsidRDefault="005259CD" w:rsidP="00F23005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103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84C5F7" w14:textId="77777777" w:rsidR="005259CD" w:rsidRPr="00F23005" w:rsidRDefault="005259CD" w:rsidP="00F23005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</w:tr>
      <w:tr w:rsidR="005259CD" w:rsidRPr="00F23005" w14:paraId="106F1338" w14:textId="77777777" w:rsidTr="005259CD">
        <w:trPr>
          <w:trHeight w:val="290"/>
          <w:jc w:val="center"/>
        </w:trPr>
        <w:tc>
          <w:tcPr>
            <w:tcW w:w="2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C9FBFD" w14:textId="77777777" w:rsidR="005259CD" w:rsidRPr="00F23005" w:rsidRDefault="005259CD" w:rsidP="00F23005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</w:rPr>
            </w:pPr>
            <w:r w:rsidRPr="00F23005"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</w:rPr>
              <w:t>Glaucoma ODTC</w:t>
            </w: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D4D981" w14:textId="77777777" w:rsidR="005259CD" w:rsidRPr="00F23005" w:rsidRDefault="005259CD" w:rsidP="00F23005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</w:rPr>
            </w:pPr>
            <w:r w:rsidRPr="00F23005"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</w:rPr>
              <w:t>Over 100%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A8CD02" w14:textId="77777777" w:rsidR="005259CD" w:rsidRPr="00F23005" w:rsidRDefault="005259CD" w:rsidP="00F23005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</w:rPr>
            </w:pPr>
            <w:r w:rsidRPr="00F23005"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</w:rPr>
              <w:t>Over 50%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CD8078" w14:textId="77777777" w:rsidR="005259CD" w:rsidRPr="00F23005" w:rsidRDefault="005259CD" w:rsidP="00F23005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</w:rPr>
            </w:pPr>
            <w:r w:rsidRPr="00F23005"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</w:rPr>
              <w:t>Over 25%</w:t>
            </w: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C67084" w14:textId="77777777" w:rsidR="005259CD" w:rsidRPr="00F23005" w:rsidRDefault="005259CD" w:rsidP="00F23005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</w:rPr>
            </w:pPr>
            <w:r w:rsidRPr="00F23005"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</w:rPr>
              <w:t>Under 25%</w:t>
            </w:r>
          </w:p>
        </w:tc>
      </w:tr>
      <w:tr w:rsidR="005259CD" w:rsidRPr="00F23005" w14:paraId="69817DC7" w14:textId="77777777" w:rsidTr="005259CD">
        <w:trPr>
          <w:trHeight w:val="290"/>
          <w:jc w:val="center"/>
        </w:trPr>
        <w:tc>
          <w:tcPr>
            <w:tcW w:w="2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40F887" w14:textId="77777777" w:rsidR="005259CD" w:rsidRPr="00F23005" w:rsidRDefault="005259CD" w:rsidP="00F23005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  <w:r w:rsidRPr="00F23005">
              <w:rPr>
                <w:rFonts w:ascii="Verdana" w:eastAsia="Aptos" w:hAnsi="Verdana" w:cs="Calibri"/>
                <w:color w:val="000000"/>
                <w:sz w:val="22"/>
                <w:szCs w:val="22"/>
              </w:rPr>
              <w:t>R1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8B1AD3" w14:textId="77777777" w:rsidR="005259CD" w:rsidRPr="00F23005" w:rsidRDefault="005259CD" w:rsidP="00F23005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  <w:r w:rsidRPr="00F23005">
              <w:rPr>
                <w:rFonts w:ascii="Verdana" w:eastAsia="Aptos" w:hAnsi="Verdana" w:cs="Calibri"/>
                <w:color w:val="000000"/>
                <w:sz w:val="22"/>
                <w:szCs w:val="22"/>
              </w:rPr>
              <w:t>173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90EAF1" w14:textId="77777777" w:rsidR="005259CD" w:rsidRPr="00F23005" w:rsidRDefault="005259CD" w:rsidP="00F23005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  <w:r w:rsidRPr="00F23005">
              <w:rPr>
                <w:rFonts w:ascii="Verdana" w:eastAsia="Aptos" w:hAnsi="Verdana" w:cs="Calibri"/>
                <w:color w:val="000000"/>
                <w:sz w:val="22"/>
                <w:szCs w:val="22"/>
              </w:rPr>
              <w:t>112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91F4AC" w14:textId="77777777" w:rsidR="005259CD" w:rsidRPr="00F23005" w:rsidRDefault="005259CD" w:rsidP="00F23005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  <w:r w:rsidRPr="00F23005">
              <w:rPr>
                <w:rFonts w:ascii="Verdana" w:eastAsia="Aptos" w:hAnsi="Verdana" w:cs="Calibri"/>
                <w:color w:val="000000"/>
                <w:sz w:val="22"/>
                <w:szCs w:val="22"/>
              </w:rPr>
              <w:t>68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642B26" w14:textId="77777777" w:rsidR="005259CD" w:rsidRPr="00F23005" w:rsidRDefault="005259CD" w:rsidP="00F23005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  <w:r w:rsidRPr="00F23005">
              <w:rPr>
                <w:rFonts w:ascii="Verdana" w:eastAsia="Aptos" w:hAnsi="Verdana" w:cs="Calibri"/>
                <w:color w:val="000000"/>
                <w:sz w:val="22"/>
                <w:szCs w:val="22"/>
              </w:rPr>
              <w:t>350</w:t>
            </w:r>
          </w:p>
        </w:tc>
      </w:tr>
      <w:tr w:rsidR="005259CD" w:rsidRPr="00F23005" w14:paraId="09F9998B" w14:textId="77777777" w:rsidTr="005259CD">
        <w:trPr>
          <w:trHeight w:val="290"/>
          <w:jc w:val="center"/>
        </w:trPr>
        <w:tc>
          <w:tcPr>
            <w:tcW w:w="2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C32518" w14:textId="77777777" w:rsidR="005259CD" w:rsidRPr="00F23005" w:rsidRDefault="005259CD" w:rsidP="005259CD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  <w:r w:rsidRPr="00F23005">
              <w:rPr>
                <w:rFonts w:ascii="Verdana" w:eastAsia="Aptos" w:hAnsi="Verdana" w:cs="Calibri"/>
                <w:color w:val="000000"/>
                <w:sz w:val="22"/>
                <w:szCs w:val="22"/>
              </w:rPr>
              <w:t>R2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72CF7B" w14:textId="7A0630CF" w:rsidR="005259CD" w:rsidRPr="00F23005" w:rsidRDefault="005259CD" w:rsidP="005259CD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  <w:r>
              <w:rPr>
                <w:rFonts w:ascii="Verdana" w:eastAsia="Aptos" w:hAnsi="Verdana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E5948" w14:textId="1490C468" w:rsidR="005259CD" w:rsidRPr="00F23005" w:rsidRDefault="005259CD" w:rsidP="005259CD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  <w:r w:rsidRPr="005726A7">
              <w:rPr>
                <w:rFonts w:ascii="Verdana" w:eastAsia="Aptos" w:hAnsi="Verdana" w:cs="Calibri"/>
                <w:color w:val="000000"/>
                <w:sz w:val="22"/>
                <w:szCs w:val="22"/>
              </w:rPr>
              <w:t>&lt;5*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3F074" w14:textId="6CC1856B" w:rsidR="005259CD" w:rsidRPr="00F23005" w:rsidRDefault="005259CD" w:rsidP="005259CD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  <w:r w:rsidRPr="005726A7">
              <w:rPr>
                <w:rFonts w:ascii="Verdana" w:eastAsia="Aptos" w:hAnsi="Verdana" w:cs="Calibri"/>
                <w:color w:val="000000"/>
                <w:sz w:val="22"/>
                <w:szCs w:val="22"/>
              </w:rPr>
              <w:t>&lt;5*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2C6F0C" w14:textId="77777777" w:rsidR="005259CD" w:rsidRPr="00F23005" w:rsidRDefault="005259CD" w:rsidP="005259CD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  <w:r w:rsidRPr="00F23005">
              <w:rPr>
                <w:rFonts w:ascii="Verdana" w:eastAsia="Aptos" w:hAnsi="Verdana" w:cs="Calibri"/>
                <w:color w:val="000000"/>
                <w:sz w:val="22"/>
                <w:szCs w:val="22"/>
              </w:rPr>
              <w:t>14</w:t>
            </w:r>
          </w:p>
        </w:tc>
      </w:tr>
      <w:tr w:rsidR="005259CD" w:rsidRPr="00F23005" w14:paraId="393882A6" w14:textId="77777777" w:rsidTr="005259CD">
        <w:trPr>
          <w:trHeight w:val="290"/>
          <w:jc w:val="center"/>
        </w:trPr>
        <w:tc>
          <w:tcPr>
            <w:tcW w:w="2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8427B0" w14:textId="77777777" w:rsidR="005259CD" w:rsidRPr="00F23005" w:rsidRDefault="005259CD" w:rsidP="00F23005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  <w:r w:rsidRPr="00F23005">
              <w:rPr>
                <w:rFonts w:ascii="Verdana" w:eastAsia="Aptos" w:hAnsi="Verdana" w:cs="Calibri"/>
                <w:color w:val="000000"/>
                <w:sz w:val="22"/>
                <w:szCs w:val="22"/>
              </w:rPr>
              <w:t>R3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F35BA3" w14:textId="08061741" w:rsidR="005259CD" w:rsidRPr="00F23005" w:rsidRDefault="005259CD" w:rsidP="00F23005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  <w:r>
              <w:rPr>
                <w:rFonts w:ascii="Verdana" w:eastAsia="Aptos" w:hAnsi="Verdana" w:cs="Calibri"/>
                <w:color w:val="000000"/>
                <w:sz w:val="22"/>
                <w:szCs w:val="22"/>
              </w:rPr>
              <w:t>&lt;5*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0F47BF" w14:textId="5A8B7F24" w:rsidR="005259CD" w:rsidRPr="00F23005" w:rsidRDefault="005259CD" w:rsidP="00F23005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  <w:r>
              <w:rPr>
                <w:rFonts w:ascii="Verdana" w:eastAsia="Aptos" w:hAnsi="Verdana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402175" w14:textId="7D9E6B66" w:rsidR="005259CD" w:rsidRPr="00F23005" w:rsidRDefault="005259CD" w:rsidP="00F23005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  <w:r>
              <w:rPr>
                <w:rFonts w:ascii="Verdana" w:eastAsia="Aptos" w:hAnsi="Verdana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5072C0" w14:textId="3499715A" w:rsidR="005259CD" w:rsidRPr="00F23005" w:rsidRDefault="005259CD" w:rsidP="00F23005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  <w:r>
              <w:rPr>
                <w:rFonts w:ascii="Verdana" w:eastAsia="Aptos" w:hAnsi="Verdana" w:cs="Calibri"/>
                <w:color w:val="000000"/>
                <w:sz w:val="22"/>
                <w:szCs w:val="22"/>
              </w:rPr>
              <w:t>0</w:t>
            </w:r>
          </w:p>
        </w:tc>
      </w:tr>
      <w:tr w:rsidR="005259CD" w:rsidRPr="00F23005" w14:paraId="1CD01AB6" w14:textId="77777777" w:rsidTr="005259CD">
        <w:trPr>
          <w:trHeight w:val="290"/>
          <w:jc w:val="center"/>
        </w:trPr>
        <w:tc>
          <w:tcPr>
            <w:tcW w:w="4272" w:type="dxa"/>
            <w:gridSpan w:val="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F8FCD6" w14:textId="1F707A3B" w:rsidR="005259CD" w:rsidRPr="00F23005" w:rsidRDefault="005259CD" w:rsidP="00F23005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08721D" w14:textId="77777777" w:rsidR="005259CD" w:rsidRPr="00F23005" w:rsidRDefault="005259CD" w:rsidP="00F23005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03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0E8A3D" w14:textId="77777777" w:rsidR="005259CD" w:rsidRPr="00F23005" w:rsidRDefault="005259CD" w:rsidP="00F2300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</w:tr>
      <w:tr w:rsidR="005259CD" w:rsidRPr="00F23005" w14:paraId="6C133BDE" w14:textId="77777777" w:rsidTr="005259CD">
        <w:trPr>
          <w:trHeight w:val="290"/>
          <w:jc w:val="center"/>
        </w:trPr>
        <w:tc>
          <w:tcPr>
            <w:tcW w:w="212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9D7867" w14:textId="77777777" w:rsidR="005259CD" w:rsidRPr="00F23005" w:rsidRDefault="005259CD" w:rsidP="00F23005">
            <w:pPr>
              <w:spacing w:before="0" w:after="0" w:line="240" w:lineRule="auto"/>
              <w:ind w:left="0" w:right="0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03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22101C7" w14:textId="77777777" w:rsidR="005259CD" w:rsidRPr="00F23005" w:rsidRDefault="005259CD" w:rsidP="00F23005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112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4DFA99" w14:textId="77777777" w:rsidR="005259CD" w:rsidRPr="00F23005" w:rsidRDefault="005259CD" w:rsidP="00F23005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9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93881D" w14:textId="77777777" w:rsidR="005259CD" w:rsidRPr="00F23005" w:rsidRDefault="005259CD" w:rsidP="00F23005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103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D993C8" w14:textId="77777777" w:rsidR="005259CD" w:rsidRPr="00F23005" w:rsidRDefault="005259CD" w:rsidP="00F23005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</w:tr>
      <w:tr w:rsidR="005259CD" w:rsidRPr="00F23005" w14:paraId="2719316F" w14:textId="77777777" w:rsidTr="005259CD">
        <w:trPr>
          <w:trHeight w:val="290"/>
          <w:jc w:val="center"/>
        </w:trPr>
        <w:tc>
          <w:tcPr>
            <w:tcW w:w="212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7DA817" w14:textId="77777777" w:rsidR="005259CD" w:rsidRPr="00F23005" w:rsidRDefault="005259CD" w:rsidP="00F23005">
            <w:pPr>
              <w:spacing w:before="0" w:after="0" w:line="240" w:lineRule="auto"/>
              <w:ind w:left="0" w:right="0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03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9A640DD" w14:textId="77777777" w:rsidR="005259CD" w:rsidRPr="00F23005" w:rsidRDefault="005259CD" w:rsidP="00F23005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112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A133535" w14:textId="77777777" w:rsidR="005259CD" w:rsidRPr="00F23005" w:rsidRDefault="005259CD" w:rsidP="00F23005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9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DECDA58" w14:textId="77777777" w:rsidR="005259CD" w:rsidRPr="00F23005" w:rsidRDefault="005259CD" w:rsidP="00F23005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103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811C44" w14:textId="77777777" w:rsidR="005259CD" w:rsidRPr="00F23005" w:rsidRDefault="005259CD" w:rsidP="00F23005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</w:tr>
      <w:tr w:rsidR="005259CD" w:rsidRPr="00F23005" w14:paraId="42787603" w14:textId="77777777" w:rsidTr="005259CD">
        <w:trPr>
          <w:trHeight w:val="290"/>
          <w:jc w:val="center"/>
        </w:trPr>
        <w:tc>
          <w:tcPr>
            <w:tcW w:w="2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ECADA2" w14:textId="77777777" w:rsidR="005259CD" w:rsidRPr="00F23005" w:rsidRDefault="005259CD" w:rsidP="00F23005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</w:rPr>
            </w:pPr>
            <w:r w:rsidRPr="00F23005"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</w:rPr>
              <w:t>Paediatric</w:t>
            </w: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CDEE99" w14:textId="77777777" w:rsidR="005259CD" w:rsidRPr="00F23005" w:rsidRDefault="005259CD" w:rsidP="00F23005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</w:rPr>
            </w:pPr>
            <w:r w:rsidRPr="00F23005"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</w:rPr>
              <w:t>Over 100%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47601C" w14:textId="77777777" w:rsidR="005259CD" w:rsidRPr="00F23005" w:rsidRDefault="005259CD" w:rsidP="00F23005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</w:rPr>
            </w:pPr>
            <w:r w:rsidRPr="00F23005"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</w:rPr>
              <w:t>Over 50%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3F0E2E" w14:textId="77777777" w:rsidR="005259CD" w:rsidRPr="00F23005" w:rsidRDefault="005259CD" w:rsidP="00F23005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</w:rPr>
            </w:pPr>
            <w:r w:rsidRPr="00F23005"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</w:rPr>
              <w:t>Over 25%</w:t>
            </w: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0FC5DE" w14:textId="77777777" w:rsidR="005259CD" w:rsidRPr="00F23005" w:rsidRDefault="005259CD" w:rsidP="00F23005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</w:rPr>
            </w:pPr>
            <w:r w:rsidRPr="00F23005"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</w:rPr>
              <w:t>Under 25%</w:t>
            </w:r>
          </w:p>
        </w:tc>
      </w:tr>
      <w:tr w:rsidR="005259CD" w:rsidRPr="00F23005" w14:paraId="00934859" w14:textId="77777777" w:rsidTr="005259CD">
        <w:trPr>
          <w:trHeight w:val="290"/>
          <w:jc w:val="center"/>
        </w:trPr>
        <w:tc>
          <w:tcPr>
            <w:tcW w:w="2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54229D" w14:textId="77777777" w:rsidR="005259CD" w:rsidRPr="00F23005" w:rsidRDefault="005259CD" w:rsidP="00F23005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  <w:r w:rsidRPr="00F23005">
              <w:rPr>
                <w:rFonts w:ascii="Verdana" w:eastAsia="Aptos" w:hAnsi="Verdana" w:cs="Calibri"/>
                <w:color w:val="000000"/>
                <w:sz w:val="22"/>
                <w:szCs w:val="22"/>
              </w:rPr>
              <w:t>R1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C0AC7E" w14:textId="77777777" w:rsidR="005259CD" w:rsidRPr="00F23005" w:rsidRDefault="005259CD" w:rsidP="00F23005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  <w:r w:rsidRPr="00F23005">
              <w:rPr>
                <w:rFonts w:ascii="Verdana" w:eastAsia="Aptos" w:hAnsi="Verdana" w:cs="Calibri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A60DE1" w14:textId="77777777" w:rsidR="005259CD" w:rsidRPr="00F23005" w:rsidRDefault="005259CD" w:rsidP="00F23005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  <w:r w:rsidRPr="00F23005">
              <w:rPr>
                <w:rFonts w:ascii="Verdana" w:eastAsia="Aptos" w:hAnsi="Verdana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6F3BBD" w14:textId="77777777" w:rsidR="005259CD" w:rsidRPr="00F23005" w:rsidRDefault="005259CD" w:rsidP="00F23005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  <w:r w:rsidRPr="00F23005">
              <w:rPr>
                <w:rFonts w:ascii="Verdana" w:eastAsia="Aptos" w:hAnsi="Verdana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53BB0B" w14:textId="77777777" w:rsidR="005259CD" w:rsidRPr="00F23005" w:rsidRDefault="005259CD" w:rsidP="00F23005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  <w:r w:rsidRPr="00F23005">
              <w:rPr>
                <w:rFonts w:ascii="Verdana" w:eastAsia="Aptos" w:hAnsi="Verdana" w:cs="Calibri"/>
                <w:color w:val="000000"/>
                <w:sz w:val="22"/>
                <w:szCs w:val="22"/>
              </w:rPr>
              <w:t>84</w:t>
            </w:r>
          </w:p>
        </w:tc>
      </w:tr>
      <w:tr w:rsidR="005259CD" w:rsidRPr="00F23005" w14:paraId="2256B183" w14:textId="77777777" w:rsidTr="001F20CE">
        <w:trPr>
          <w:trHeight w:val="290"/>
          <w:jc w:val="center"/>
        </w:trPr>
        <w:tc>
          <w:tcPr>
            <w:tcW w:w="2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4B2A77" w14:textId="77777777" w:rsidR="005259CD" w:rsidRPr="00F23005" w:rsidRDefault="005259CD" w:rsidP="005259CD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  <w:r w:rsidRPr="00F23005">
              <w:rPr>
                <w:rFonts w:ascii="Verdana" w:eastAsia="Aptos" w:hAnsi="Verdana" w:cs="Calibri"/>
                <w:color w:val="000000"/>
                <w:sz w:val="22"/>
                <w:szCs w:val="22"/>
              </w:rPr>
              <w:t>R2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A8F08C" w14:textId="057AB837" w:rsidR="005259CD" w:rsidRPr="00F23005" w:rsidRDefault="005259CD" w:rsidP="005259CD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  <w:r>
              <w:rPr>
                <w:rFonts w:ascii="Verdana" w:eastAsia="Aptos" w:hAnsi="Verdana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20FD9E" w14:textId="4FF9CE7A" w:rsidR="005259CD" w:rsidRPr="00F23005" w:rsidRDefault="005259CD" w:rsidP="005259CD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  <w:r>
              <w:rPr>
                <w:rFonts w:ascii="Verdana" w:eastAsia="Aptos" w:hAnsi="Verdana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AE74F4" w14:textId="096C9C0E" w:rsidR="005259CD" w:rsidRPr="00F23005" w:rsidRDefault="005259CD" w:rsidP="005259CD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  <w:r>
              <w:rPr>
                <w:rFonts w:ascii="Verdana" w:eastAsia="Aptos" w:hAnsi="Verdana" w:cs="Calibri"/>
                <w:color w:val="000000"/>
                <w:sz w:val="22"/>
                <w:szCs w:val="22"/>
              </w:rPr>
              <w:t>&lt;5*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9BDAE" w14:textId="7B7561E1" w:rsidR="005259CD" w:rsidRPr="00F23005" w:rsidRDefault="005259CD" w:rsidP="005259CD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  <w:r w:rsidRPr="001F330A">
              <w:rPr>
                <w:rFonts w:ascii="Verdana" w:eastAsia="Aptos" w:hAnsi="Verdana" w:cs="Calibri"/>
                <w:color w:val="000000"/>
                <w:sz w:val="22"/>
                <w:szCs w:val="22"/>
              </w:rPr>
              <w:t>&lt;5*</w:t>
            </w:r>
          </w:p>
        </w:tc>
      </w:tr>
      <w:tr w:rsidR="005259CD" w:rsidRPr="00F23005" w14:paraId="56A18C55" w14:textId="77777777" w:rsidTr="001F20CE">
        <w:trPr>
          <w:trHeight w:val="290"/>
          <w:jc w:val="center"/>
        </w:trPr>
        <w:tc>
          <w:tcPr>
            <w:tcW w:w="2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E4C581" w14:textId="77777777" w:rsidR="005259CD" w:rsidRPr="00F23005" w:rsidRDefault="005259CD" w:rsidP="005259CD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  <w:r w:rsidRPr="00F23005">
              <w:rPr>
                <w:rFonts w:ascii="Verdana" w:eastAsia="Aptos" w:hAnsi="Verdana" w:cs="Calibri"/>
                <w:color w:val="000000"/>
                <w:sz w:val="22"/>
                <w:szCs w:val="22"/>
              </w:rPr>
              <w:t>R3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79DAAD" w14:textId="3D72F683" w:rsidR="005259CD" w:rsidRPr="00F23005" w:rsidRDefault="005259CD" w:rsidP="005259CD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  <w:r>
              <w:rPr>
                <w:rFonts w:ascii="Verdana" w:eastAsia="Aptos" w:hAnsi="Verdana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C6FF94" w14:textId="7E67D168" w:rsidR="005259CD" w:rsidRPr="00F23005" w:rsidRDefault="005259CD" w:rsidP="005259CD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  <w:r>
              <w:rPr>
                <w:rFonts w:ascii="Verdana" w:eastAsia="Aptos" w:hAnsi="Verdana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47BDB7" w14:textId="6FD99078" w:rsidR="005259CD" w:rsidRPr="00F23005" w:rsidRDefault="005259CD" w:rsidP="005259CD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  <w:r>
              <w:rPr>
                <w:rFonts w:ascii="Verdana" w:eastAsia="Aptos" w:hAnsi="Verdana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5CD00" w14:textId="61C32BBE" w:rsidR="005259CD" w:rsidRPr="00F23005" w:rsidRDefault="005259CD" w:rsidP="005259CD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  <w:r w:rsidRPr="001F330A">
              <w:rPr>
                <w:rFonts w:ascii="Verdana" w:eastAsia="Aptos" w:hAnsi="Verdana" w:cs="Calibri"/>
                <w:color w:val="000000"/>
                <w:sz w:val="22"/>
                <w:szCs w:val="22"/>
              </w:rPr>
              <w:t>&lt;5*</w:t>
            </w:r>
          </w:p>
        </w:tc>
      </w:tr>
      <w:tr w:rsidR="005259CD" w:rsidRPr="00F23005" w14:paraId="777BBE59" w14:textId="77777777" w:rsidTr="005259CD">
        <w:trPr>
          <w:trHeight w:val="290"/>
          <w:jc w:val="center"/>
        </w:trPr>
        <w:tc>
          <w:tcPr>
            <w:tcW w:w="4272" w:type="dxa"/>
            <w:gridSpan w:val="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917B57" w14:textId="7ABDCD19" w:rsidR="005259CD" w:rsidRPr="00F23005" w:rsidRDefault="005259CD" w:rsidP="00F23005">
            <w:pPr>
              <w:spacing w:before="0" w:after="0" w:line="240" w:lineRule="auto"/>
              <w:ind w:left="0" w:right="0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355FA4" w14:textId="77777777" w:rsidR="005259CD" w:rsidRPr="00F23005" w:rsidRDefault="005259CD" w:rsidP="00F23005">
            <w:pPr>
              <w:spacing w:before="0" w:after="0" w:line="240" w:lineRule="auto"/>
              <w:ind w:left="0" w:right="0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03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A308C4" w14:textId="77777777" w:rsidR="005259CD" w:rsidRPr="00F23005" w:rsidRDefault="005259CD" w:rsidP="00F23005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</w:tr>
      <w:tr w:rsidR="005259CD" w:rsidRPr="00F23005" w14:paraId="50FD843A" w14:textId="77777777" w:rsidTr="005259CD">
        <w:trPr>
          <w:trHeight w:val="290"/>
          <w:jc w:val="center"/>
        </w:trPr>
        <w:tc>
          <w:tcPr>
            <w:tcW w:w="212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425796" w14:textId="77777777" w:rsidR="005259CD" w:rsidRPr="00F23005" w:rsidRDefault="005259CD" w:rsidP="00F23005">
            <w:pPr>
              <w:spacing w:before="0" w:after="0" w:line="240" w:lineRule="auto"/>
              <w:ind w:left="0" w:right="0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03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270E0D" w14:textId="77777777" w:rsidR="005259CD" w:rsidRPr="00F23005" w:rsidRDefault="005259CD" w:rsidP="00F23005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112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52EC86" w14:textId="77777777" w:rsidR="005259CD" w:rsidRPr="00F23005" w:rsidRDefault="005259CD" w:rsidP="00F23005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9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48CEC8" w14:textId="77777777" w:rsidR="005259CD" w:rsidRPr="00F23005" w:rsidRDefault="005259CD" w:rsidP="00F23005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103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631C378" w14:textId="77777777" w:rsidR="005259CD" w:rsidRPr="00F23005" w:rsidRDefault="005259CD" w:rsidP="00F23005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</w:tr>
      <w:tr w:rsidR="005259CD" w:rsidRPr="00F23005" w14:paraId="05DE52B0" w14:textId="77777777" w:rsidTr="005259CD">
        <w:trPr>
          <w:trHeight w:val="290"/>
          <w:jc w:val="center"/>
        </w:trPr>
        <w:tc>
          <w:tcPr>
            <w:tcW w:w="212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ABC8D87" w14:textId="77777777" w:rsidR="005259CD" w:rsidRPr="00F23005" w:rsidRDefault="005259CD" w:rsidP="00F23005">
            <w:pPr>
              <w:spacing w:before="0" w:after="0" w:line="240" w:lineRule="auto"/>
              <w:ind w:left="0" w:right="0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03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8E5320" w14:textId="77777777" w:rsidR="005259CD" w:rsidRPr="00F23005" w:rsidRDefault="005259CD" w:rsidP="00F23005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112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17DFB9" w14:textId="77777777" w:rsidR="005259CD" w:rsidRPr="00F23005" w:rsidRDefault="005259CD" w:rsidP="00F23005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9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FEE81AA" w14:textId="77777777" w:rsidR="005259CD" w:rsidRPr="00F23005" w:rsidRDefault="005259CD" w:rsidP="00F23005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103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BF13F36" w14:textId="77777777" w:rsidR="005259CD" w:rsidRPr="00F23005" w:rsidRDefault="005259CD" w:rsidP="00F23005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</w:tr>
      <w:tr w:rsidR="005259CD" w:rsidRPr="00F23005" w14:paraId="71358DD5" w14:textId="77777777" w:rsidTr="005259CD">
        <w:trPr>
          <w:trHeight w:val="290"/>
          <w:jc w:val="center"/>
        </w:trPr>
        <w:tc>
          <w:tcPr>
            <w:tcW w:w="2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C68714" w14:textId="77777777" w:rsidR="005259CD" w:rsidRPr="00F23005" w:rsidRDefault="005259CD" w:rsidP="00F23005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</w:rPr>
            </w:pPr>
            <w:r w:rsidRPr="00F23005"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</w:rPr>
              <w:t>Vitreoretinal</w:t>
            </w: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38D438" w14:textId="77777777" w:rsidR="005259CD" w:rsidRPr="00F23005" w:rsidRDefault="005259CD" w:rsidP="00F23005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</w:rPr>
            </w:pPr>
            <w:r w:rsidRPr="00F23005"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</w:rPr>
              <w:t>Over 100%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324CE7" w14:textId="77777777" w:rsidR="005259CD" w:rsidRPr="00F23005" w:rsidRDefault="005259CD" w:rsidP="00F23005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</w:rPr>
            </w:pPr>
            <w:r w:rsidRPr="00F23005"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</w:rPr>
              <w:t>Over 50%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BCE441" w14:textId="77777777" w:rsidR="005259CD" w:rsidRPr="00F23005" w:rsidRDefault="005259CD" w:rsidP="00F23005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</w:rPr>
            </w:pPr>
            <w:r w:rsidRPr="00F23005"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</w:rPr>
              <w:t>Over 25%</w:t>
            </w: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8D5D24" w14:textId="77777777" w:rsidR="005259CD" w:rsidRPr="00F23005" w:rsidRDefault="005259CD" w:rsidP="00F23005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</w:rPr>
            </w:pPr>
            <w:r w:rsidRPr="00F23005"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</w:rPr>
              <w:t>Under 25%</w:t>
            </w:r>
          </w:p>
        </w:tc>
      </w:tr>
      <w:tr w:rsidR="005259CD" w:rsidRPr="00F23005" w14:paraId="325D606C" w14:textId="77777777" w:rsidTr="005D1888">
        <w:trPr>
          <w:trHeight w:val="290"/>
          <w:jc w:val="center"/>
        </w:trPr>
        <w:tc>
          <w:tcPr>
            <w:tcW w:w="2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8F1E24" w14:textId="77777777" w:rsidR="005259CD" w:rsidRPr="00F23005" w:rsidRDefault="005259CD" w:rsidP="005259CD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  <w:r w:rsidRPr="00F23005">
              <w:rPr>
                <w:rFonts w:ascii="Verdana" w:eastAsia="Aptos" w:hAnsi="Verdana" w:cs="Calibri"/>
                <w:color w:val="000000"/>
                <w:sz w:val="22"/>
                <w:szCs w:val="22"/>
              </w:rPr>
              <w:t>R1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8404FF" w14:textId="77777777" w:rsidR="005259CD" w:rsidRPr="00F23005" w:rsidRDefault="005259CD" w:rsidP="005259CD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  <w:r w:rsidRPr="00F23005">
              <w:rPr>
                <w:rFonts w:ascii="Verdana" w:eastAsia="Aptos" w:hAnsi="Verdana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C09423" w14:textId="77777777" w:rsidR="005259CD" w:rsidRPr="00F23005" w:rsidRDefault="005259CD" w:rsidP="005259CD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  <w:r w:rsidRPr="00F23005">
              <w:rPr>
                <w:rFonts w:ascii="Verdana" w:eastAsia="Aptos" w:hAnsi="Verdana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FD2F7" w14:textId="4E550F3C" w:rsidR="005259CD" w:rsidRPr="00F23005" w:rsidRDefault="005259CD" w:rsidP="005259CD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  <w:r w:rsidRPr="00A278A4">
              <w:rPr>
                <w:rFonts w:ascii="Verdana" w:eastAsia="Aptos" w:hAnsi="Verdana" w:cs="Calibri"/>
                <w:color w:val="000000"/>
                <w:sz w:val="22"/>
                <w:szCs w:val="22"/>
              </w:rPr>
              <w:t>&lt;5*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4D15CF" w14:textId="77777777" w:rsidR="005259CD" w:rsidRPr="00F23005" w:rsidRDefault="005259CD" w:rsidP="005259CD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  <w:r w:rsidRPr="00F23005">
              <w:rPr>
                <w:rFonts w:ascii="Verdana" w:eastAsia="Aptos" w:hAnsi="Verdana" w:cs="Calibri"/>
                <w:color w:val="000000"/>
                <w:sz w:val="22"/>
                <w:szCs w:val="22"/>
              </w:rPr>
              <w:t>48</w:t>
            </w:r>
          </w:p>
        </w:tc>
      </w:tr>
      <w:tr w:rsidR="005259CD" w:rsidRPr="00F23005" w14:paraId="48930A4B" w14:textId="77777777" w:rsidTr="005D1888">
        <w:trPr>
          <w:trHeight w:val="290"/>
          <w:jc w:val="center"/>
        </w:trPr>
        <w:tc>
          <w:tcPr>
            <w:tcW w:w="2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48D165" w14:textId="77777777" w:rsidR="005259CD" w:rsidRPr="00F23005" w:rsidRDefault="005259CD" w:rsidP="005259CD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  <w:r w:rsidRPr="00F23005">
              <w:rPr>
                <w:rFonts w:ascii="Verdana" w:eastAsia="Aptos" w:hAnsi="Verdana" w:cs="Calibri"/>
                <w:color w:val="000000"/>
                <w:sz w:val="22"/>
                <w:szCs w:val="22"/>
              </w:rPr>
              <w:t>R2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95F871" w14:textId="14B35E10" w:rsidR="005259CD" w:rsidRPr="00F23005" w:rsidRDefault="005259CD" w:rsidP="005259CD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  <w:r>
              <w:rPr>
                <w:rFonts w:ascii="Verdana" w:eastAsia="Aptos" w:hAnsi="Verdana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68DE58" w14:textId="402C50F9" w:rsidR="005259CD" w:rsidRPr="00F23005" w:rsidRDefault="005259CD" w:rsidP="005259CD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  <w:r>
              <w:rPr>
                <w:rFonts w:ascii="Verdana" w:eastAsia="Aptos" w:hAnsi="Verdana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26A0E7" w14:textId="2FDF899C" w:rsidR="005259CD" w:rsidRPr="00F23005" w:rsidRDefault="005259CD" w:rsidP="005259CD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  <w:r w:rsidRPr="00A278A4">
              <w:rPr>
                <w:rFonts w:ascii="Verdana" w:eastAsia="Aptos" w:hAnsi="Verdana" w:cs="Calibri"/>
                <w:color w:val="000000"/>
                <w:sz w:val="22"/>
                <w:szCs w:val="22"/>
              </w:rPr>
              <w:t>&lt;5*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F7639C" w14:textId="77777777" w:rsidR="005259CD" w:rsidRPr="00F23005" w:rsidRDefault="005259CD" w:rsidP="005259CD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  <w:r w:rsidRPr="00F23005">
              <w:rPr>
                <w:rFonts w:ascii="Verdana" w:eastAsia="Aptos" w:hAnsi="Verdana" w:cs="Calibri"/>
                <w:color w:val="000000"/>
                <w:sz w:val="22"/>
                <w:szCs w:val="22"/>
              </w:rPr>
              <w:t>34</w:t>
            </w:r>
          </w:p>
        </w:tc>
      </w:tr>
      <w:tr w:rsidR="005259CD" w:rsidRPr="00F23005" w14:paraId="3960B384" w14:textId="77777777" w:rsidTr="005259CD">
        <w:trPr>
          <w:trHeight w:val="290"/>
          <w:jc w:val="center"/>
        </w:trPr>
        <w:tc>
          <w:tcPr>
            <w:tcW w:w="2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FEB543" w14:textId="77777777" w:rsidR="005259CD" w:rsidRPr="00F23005" w:rsidRDefault="005259CD" w:rsidP="00F23005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  <w:r w:rsidRPr="00F23005">
              <w:rPr>
                <w:rFonts w:ascii="Verdana" w:eastAsia="Aptos" w:hAnsi="Verdana" w:cs="Calibri"/>
                <w:color w:val="000000"/>
                <w:sz w:val="22"/>
                <w:szCs w:val="22"/>
              </w:rPr>
              <w:t>R3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7CB943" w14:textId="7F2B2D08" w:rsidR="005259CD" w:rsidRPr="00F23005" w:rsidRDefault="005259CD" w:rsidP="00F23005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  <w:r>
              <w:rPr>
                <w:rFonts w:ascii="Verdana" w:eastAsia="Aptos" w:hAnsi="Verdana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DC04BA" w14:textId="366B7E2C" w:rsidR="005259CD" w:rsidRPr="00F23005" w:rsidRDefault="005259CD" w:rsidP="00F23005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  <w:r>
              <w:rPr>
                <w:rFonts w:ascii="Verdana" w:eastAsia="Aptos" w:hAnsi="Verdana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AE0EB0" w14:textId="54D437F9" w:rsidR="005259CD" w:rsidRPr="00F23005" w:rsidRDefault="005259CD" w:rsidP="00F23005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  <w:r>
              <w:rPr>
                <w:rFonts w:ascii="Verdana" w:eastAsia="Aptos" w:hAnsi="Verdana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765BD8" w14:textId="7CF0B3A3" w:rsidR="005259CD" w:rsidRPr="00F23005" w:rsidRDefault="005259CD" w:rsidP="00F23005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  <w:r>
              <w:rPr>
                <w:rFonts w:ascii="Verdana" w:eastAsia="Aptos" w:hAnsi="Verdana" w:cs="Calibri"/>
                <w:color w:val="000000"/>
                <w:sz w:val="22"/>
                <w:szCs w:val="22"/>
              </w:rPr>
              <w:t>&lt;5*</w:t>
            </w:r>
          </w:p>
        </w:tc>
      </w:tr>
      <w:tr w:rsidR="005259CD" w:rsidRPr="00F23005" w14:paraId="6C9EE259" w14:textId="77777777" w:rsidTr="005259CD">
        <w:trPr>
          <w:trHeight w:val="290"/>
          <w:jc w:val="center"/>
        </w:trPr>
        <w:tc>
          <w:tcPr>
            <w:tcW w:w="4272" w:type="dxa"/>
            <w:gridSpan w:val="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D3B322" w14:textId="61D8ABEE" w:rsidR="005259CD" w:rsidRPr="00F23005" w:rsidRDefault="005259CD" w:rsidP="00F23005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8BF392" w14:textId="77777777" w:rsidR="005259CD" w:rsidRPr="00F23005" w:rsidRDefault="005259CD" w:rsidP="00F23005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03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0C082D" w14:textId="77777777" w:rsidR="005259CD" w:rsidRPr="00F23005" w:rsidRDefault="005259CD" w:rsidP="00F2300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</w:tr>
      <w:tr w:rsidR="005259CD" w:rsidRPr="00F23005" w14:paraId="245882C0" w14:textId="77777777" w:rsidTr="005259CD">
        <w:trPr>
          <w:trHeight w:val="290"/>
          <w:jc w:val="center"/>
        </w:trPr>
        <w:tc>
          <w:tcPr>
            <w:tcW w:w="212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1E31C27" w14:textId="77777777" w:rsidR="005259CD" w:rsidRPr="00F23005" w:rsidRDefault="005259CD" w:rsidP="00F23005">
            <w:pPr>
              <w:spacing w:before="0" w:after="0" w:line="240" w:lineRule="auto"/>
              <w:ind w:left="0" w:right="0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03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0BBF083" w14:textId="77777777" w:rsidR="005259CD" w:rsidRPr="00F23005" w:rsidRDefault="005259CD" w:rsidP="00F23005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112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506C475" w14:textId="77777777" w:rsidR="005259CD" w:rsidRPr="00F23005" w:rsidRDefault="005259CD" w:rsidP="00F23005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9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AB8171" w14:textId="77777777" w:rsidR="005259CD" w:rsidRPr="00F23005" w:rsidRDefault="005259CD" w:rsidP="00F23005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103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19183B9" w14:textId="77777777" w:rsidR="005259CD" w:rsidRPr="00F23005" w:rsidRDefault="005259CD" w:rsidP="00F23005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</w:tr>
      <w:tr w:rsidR="005259CD" w:rsidRPr="00F23005" w14:paraId="29791FC8" w14:textId="77777777" w:rsidTr="005259CD">
        <w:trPr>
          <w:trHeight w:val="290"/>
          <w:jc w:val="center"/>
        </w:trPr>
        <w:tc>
          <w:tcPr>
            <w:tcW w:w="212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2155005" w14:textId="77777777" w:rsidR="005259CD" w:rsidRPr="00F23005" w:rsidRDefault="005259CD" w:rsidP="00F23005">
            <w:pPr>
              <w:spacing w:before="0" w:after="0" w:line="240" w:lineRule="auto"/>
              <w:ind w:left="0" w:right="0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03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6ABA7DB" w14:textId="77777777" w:rsidR="005259CD" w:rsidRPr="00F23005" w:rsidRDefault="005259CD" w:rsidP="00F23005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112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25366CE" w14:textId="77777777" w:rsidR="005259CD" w:rsidRPr="00F23005" w:rsidRDefault="005259CD" w:rsidP="00F23005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9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9BDC68" w14:textId="77777777" w:rsidR="005259CD" w:rsidRPr="00F23005" w:rsidRDefault="005259CD" w:rsidP="00F23005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103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A634704" w14:textId="77777777" w:rsidR="005259CD" w:rsidRPr="00F23005" w:rsidRDefault="005259CD" w:rsidP="00F23005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</w:tr>
      <w:tr w:rsidR="005259CD" w:rsidRPr="00F23005" w14:paraId="56B00641" w14:textId="77777777" w:rsidTr="005259CD">
        <w:trPr>
          <w:trHeight w:val="290"/>
          <w:jc w:val="center"/>
        </w:trPr>
        <w:tc>
          <w:tcPr>
            <w:tcW w:w="2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1627D6" w14:textId="77777777" w:rsidR="005259CD" w:rsidRPr="00F23005" w:rsidRDefault="005259CD" w:rsidP="00F23005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</w:rPr>
            </w:pPr>
            <w:r w:rsidRPr="00F23005"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</w:rPr>
              <w:t>Wet AMD</w:t>
            </w: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034209" w14:textId="77777777" w:rsidR="005259CD" w:rsidRPr="00F23005" w:rsidRDefault="005259CD" w:rsidP="00F23005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</w:rPr>
            </w:pPr>
            <w:r w:rsidRPr="00F23005"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</w:rPr>
              <w:t>Under 25%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0958DD" w14:textId="77777777" w:rsidR="005259CD" w:rsidRPr="00F23005" w:rsidRDefault="005259CD" w:rsidP="00F23005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</w:rPr>
            </w:pPr>
            <w:r w:rsidRPr="00F23005"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</w:rPr>
              <w:t>Grand Total</w:t>
            </w:r>
          </w:p>
        </w:tc>
        <w:tc>
          <w:tcPr>
            <w:tcW w:w="9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A31165" w14:textId="77777777" w:rsidR="005259CD" w:rsidRPr="00F23005" w:rsidRDefault="005259CD" w:rsidP="00F23005">
            <w:pPr>
              <w:spacing w:before="0" w:after="0" w:line="240" w:lineRule="auto"/>
              <w:ind w:left="0" w:right="0"/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3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DF13E1" w14:textId="77777777" w:rsidR="005259CD" w:rsidRPr="00F23005" w:rsidRDefault="005259CD" w:rsidP="00F23005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</w:tr>
      <w:tr w:rsidR="005259CD" w:rsidRPr="00F23005" w14:paraId="747486B0" w14:textId="77777777" w:rsidTr="005259CD">
        <w:trPr>
          <w:trHeight w:val="290"/>
          <w:jc w:val="center"/>
        </w:trPr>
        <w:tc>
          <w:tcPr>
            <w:tcW w:w="2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ECC0A8" w14:textId="77777777" w:rsidR="005259CD" w:rsidRPr="00F23005" w:rsidRDefault="005259CD" w:rsidP="00F23005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  <w:r w:rsidRPr="00F23005">
              <w:rPr>
                <w:rFonts w:ascii="Verdana" w:eastAsia="Aptos" w:hAnsi="Verdana" w:cs="Calibri"/>
                <w:color w:val="000000"/>
                <w:sz w:val="22"/>
                <w:szCs w:val="22"/>
              </w:rPr>
              <w:t>R1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A7CD17" w14:textId="77777777" w:rsidR="005259CD" w:rsidRPr="00F23005" w:rsidRDefault="005259CD" w:rsidP="00F23005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  <w:r w:rsidRPr="00F23005">
              <w:rPr>
                <w:rFonts w:ascii="Verdana" w:eastAsia="Aptos" w:hAnsi="Verdana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73BFF4" w14:textId="77777777" w:rsidR="005259CD" w:rsidRPr="00F23005" w:rsidRDefault="005259CD" w:rsidP="00F23005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  <w:r w:rsidRPr="00F23005">
              <w:rPr>
                <w:rFonts w:ascii="Verdana" w:eastAsia="Aptos" w:hAnsi="Verdana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97A9E3" w14:textId="77777777" w:rsidR="005259CD" w:rsidRPr="00F23005" w:rsidRDefault="005259CD" w:rsidP="00F23005">
            <w:pPr>
              <w:spacing w:before="0" w:after="0" w:line="240" w:lineRule="auto"/>
              <w:ind w:left="0" w:right="0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03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E5D56C9" w14:textId="77777777" w:rsidR="005259CD" w:rsidRPr="00F23005" w:rsidRDefault="005259CD" w:rsidP="00F23005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</w:tr>
      <w:tr w:rsidR="005259CD" w:rsidRPr="00F23005" w14:paraId="79A3448B" w14:textId="77777777" w:rsidTr="005259CD">
        <w:trPr>
          <w:trHeight w:val="290"/>
          <w:jc w:val="center"/>
        </w:trPr>
        <w:tc>
          <w:tcPr>
            <w:tcW w:w="212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FA6630" w14:textId="77777777" w:rsidR="005259CD" w:rsidRPr="00F23005" w:rsidRDefault="005259CD" w:rsidP="00F23005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103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2F3081" w14:textId="77777777" w:rsidR="005259CD" w:rsidRPr="00F23005" w:rsidRDefault="005259CD" w:rsidP="00F23005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112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664A25F" w14:textId="77777777" w:rsidR="005259CD" w:rsidRPr="00F23005" w:rsidRDefault="005259CD" w:rsidP="00F23005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9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B60AB9" w14:textId="77777777" w:rsidR="005259CD" w:rsidRPr="00F23005" w:rsidRDefault="005259CD" w:rsidP="00F23005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103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C650D7" w14:textId="77777777" w:rsidR="005259CD" w:rsidRPr="00F23005" w:rsidRDefault="005259CD" w:rsidP="00F23005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</w:tr>
      <w:tr w:rsidR="005259CD" w:rsidRPr="00F23005" w14:paraId="1E66139C" w14:textId="77777777" w:rsidTr="005259CD">
        <w:trPr>
          <w:trHeight w:val="290"/>
          <w:jc w:val="center"/>
        </w:trPr>
        <w:tc>
          <w:tcPr>
            <w:tcW w:w="212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408C60F" w14:textId="77777777" w:rsidR="005259CD" w:rsidRPr="00F23005" w:rsidRDefault="005259CD" w:rsidP="00F23005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103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FA2E32D" w14:textId="77777777" w:rsidR="005259CD" w:rsidRPr="00F23005" w:rsidRDefault="005259CD" w:rsidP="00F23005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112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6F1F1E4" w14:textId="77777777" w:rsidR="005259CD" w:rsidRPr="00F23005" w:rsidRDefault="005259CD" w:rsidP="00F23005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9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AD988AD" w14:textId="77777777" w:rsidR="005259CD" w:rsidRPr="00F23005" w:rsidRDefault="005259CD" w:rsidP="00F23005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103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65D2E4F" w14:textId="77777777" w:rsidR="005259CD" w:rsidRPr="00F23005" w:rsidRDefault="005259CD" w:rsidP="00F23005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</w:tr>
      <w:tr w:rsidR="005259CD" w:rsidRPr="00F23005" w14:paraId="1844A79E" w14:textId="77777777" w:rsidTr="005259CD">
        <w:trPr>
          <w:trHeight w:val="290"/>
          <w:jc w:val="center"/>
        </w:trPr>
        <w:tc>
          <w:tcPr>
            <w:tcW w:w="2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8993B8" w14:textId="77777777" w:rsidR="005259CD" w:rsidRPr="00F23005" w:rsidRDefault="005259CD" w:rsidP="00F23005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</w:rPr>
            </w:pPr>
            <w:r w:rsidRPr="00F23005"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</w:rPr>
              <w:t>Diabetic Retinopathy</w:t>
            </w: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F4B0C4" w14:textId="77777777" w:rsidR="005259CD" w:rsidRPr="00F23005" w:rsidRDefault="005259CD" w:rsidP="00F23005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</w:rPr>
            </w:pPr>
            <w:r w:rsidRPr="00F23005"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</w:rPr>
              <w:t>Over 100%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2E2E84" w14:textId="77777777" w:rsidR="005259CD" w:rsidRPr="00F23005" w:rsidRDefault="005259CD" w:rsidP="00F23005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</w:rPr>
            </w:pPr>
            <w:r w:rsidRPr="00F23005"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</w:rPr>
              <w:t>Over 50%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BB333B" w14:textId="77777777" w:rsidR="005259CD" w:rsidRPr="00F23005" w:rsidRDefault="005259CD" w:rsidP="00F23005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</w:rPr>
            </w:pPr>
            <w:r w:rsidRPr="00F23005"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</w:rPr>
              <w:t>Over 25%</w:t>
            </w: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A91788" w14:textId="77777777" w:rsidR="005259CD" w:rsidRPr="00F23005" w:rsidRDefault="005259CD" w:rsidP="00F23005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</w:rPr>
            </w:pPr>
            <w:r w:rsidRPr="00F23005"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</w:rPr>
              <w:t>Under 25%</w:t>
            </w:r>
          </w:p>
        </w:tc>
      </w:tr>
      <w:tr w:rsidR="005259CD" w:rsidRPr="00F23005" w14:paraId="2876531A" w14:textId="77777777" w:rsidTr="005259CD">
        <w:trPr>
          <w:trHeight w:val="290"/>
          <w:jc w:val="center"/>
        </w:trPr>
        <w:tc>
          <w:tcPr>
            <w:tcW w:w="2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DF1C5C" w14:textId="77777777" w:rsidR="005259CD" w:rsidRPr="00F23005" w:rsidRDefault="005259CD" w:rsidP="00F23005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  <w:r w:rsidRPr="00F23005">
              <w:rPr>
                <w:rFonts w:ascii="Verdana" w:eastAsia="Aptos" w:hAnsi="Verdana" w:cs="Calibri"/>
                <w:color w:val="000000"/>
                <w:sz w:val="22"/>
                <w:szCs w:val="22"/>
              </w:rPr>
              <w:t>R1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4FC599" w14:textId="77777777" w:rsidR="005259CD" w:rsidRPr="00F23005" w:rsidRDefault="005259CD" w:rsidP="00F23005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  <w:r w:rsidRPr="00F23005">
              <w:rPr>
                <w:rFonts w:ascii="Verdana" w:eastAsia="Aptos" w:hAnsi="Verdana" w:cs="Calibri"/>
                <w:color w:val="000000"/>
                <w:sz w:val="22"/>
                <w:szCs w:val="22"/>
              </w:rPr>
              <w:t>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5C3FB2" w14:textId="77777777" w:rsidR="005259CD" w:rsidRPr="00F23005" w:rsidRDefault="005259CD" w:rsidP="00F23005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  <w:r w:rsidRPr="00F23005">
              <w:rPr>
                <w:rFonts w:ascii="Verdana" w:eastAsia="Aptos" w:hAnsi="Verdana" w:cs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046395" w14:textId="77777777" w:rsidR="005259CD" w:rsidRPr="00F23005" w:rsidRDefault="005259CD" w:rsidP="00F23005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  <w:r w:rsidRPr="00F23005">
              <w:rPr>
                <w:rFonts w:ascii="Verdana" w:eastAsia="Aptos" w:hAnsi="Verdana" w:cs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6D35C1" w14:textId="77777777" w:rsidR="005259CD" w:rsidRPr="00F23005" w:rsidRDefault="005259CD" w:rsidP="00F23005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  <w:r w:rsidRPr="00F23005">
              <w:rPr>
                <w:rFonts w:ascii="Verdana" w:eastAsia="Aptos" w:hAnsi="Verdana" w:cs="Calibri"/>
                <w:color w:val="000000"/>
                <w:sz w:val="22"/>
                <w:szCs w:val="22"/>
              </w:rPr>
              <w:t>212</w:t>
            </w:r>
          </w:p>
        </w:tc>
      </w:tr>
      <w:tr w:rsidR="005259CD" w:rsidRPr="00F23005" w14:paraId="76F02CAA" w14:textId="77777777" w:rsidTr="005259CD">
        <w:trPr>
          <w:trHeight w:val="290"/>
          <w:jc w:val="center"/>
        </w:trPr>
        <w:tc>
          <w:tcPr>
            <w:tcW w:w="2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5EE1DD" w14:textId="77777777" w:rsidR="005259CD" w:rsidRPr="00F23005" w:rsidRDefault="005259CD" w:rsidP="00F23005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  <w:r w:rsidRPr="00F23005">
              <w:rPr>
                <w:rFonts w:ascii="Verdana" w:eastAsia="Aptos" w:hAnsi="Verdana" w:cs="Calibri"/>
                <w:color w:val="000000"/>
                <w:sz w:val="22"/>
                <w:szCs w:val="22"/>
              </w:rPr>
              <w:t>R2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0BB7D2" w14:textId="12645F4E" w:rsidR="005259CD" w:rsidRPr="00F23005" w:rsidRDefault="005259CD" w:rsidP="00F23005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  <w:r>
              <w:rPr>
                <w:rFonts w:ascii="Verdana" w:eastAsia="Aptos" w:hAnsi="Verdana" w:cs="Calibri"/>
                <w:color w:val="000000"/>
                <w:sz w:val="22"/>
                <w:szCs w:val="22"/>
              </w:rPr>
              <w:t>&lt;5*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97D9A4" w14:textId="7F9E821A" w:rsidR="005259CD" w:rsidRPr="00F23005" w:rsidRDefault="005259CD" w:rsidP="00F23005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  <w:r>
              <w:rPr>
                <w:rFonts w:ascii="Verdana" w:eastAsia="Aptos" w:hAnsi="Verdana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854736" w14:textId="7EF22E08" w:rsidR="005259CD" w:rsidRPr="00F23005" w:rsidRDefault="005259CD" w:rsidP="00F23005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  <w:r>
              <w:rPr>
                <w:rFonts w:ascii="Verdana" w:eastAsia="Aptos" w:hAnsi="Verdana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09CC45" w14:textId="2BDCDC39" w:rsidR="005259CD" w:rsidRPr="00F23005" w:rsidRDefault="005259CD" w:rsidP="00F23005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  <w:r>
              <w:rPr>
                <w:rFonts w:ascii="Verdana" w:eastAsia="Aptos" w:hAnsi="Verdana" w:cs="Calibri"/>
                <w:color w:val="000000"/>
                <w:sz w:val="22"/>
                <w:szCs w:val="22"/>
              </w:rPr>
              <w:t>0</w:t>
            </w:r>
          </w:p>
        </w:tc>
      </w:tr>
      <w:tr w:rsidR="005259CD" w:rsidRPr="00F23005" w14:paraId="0ABC7465" w14:textId="77777777" w:rsidTr="005259CD">
        <w:trPr>
          <w:trHeight w:val="290"/>
          <w:jc w:val="center"/>
        </w:trPr>
        <w:tc>
          <w:tcPr>
            <w:tcW w:w="2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EE6CAA" w14:textId="77777777" w:rsidR="005259CD" w:rsidRPr="00F23005" w:rsidRDefault="005259CD" w:rsidP="00F23005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  <w:r w:rsidRPr="00F23005">
              <w:rPr>
                <w:rFonts w:ascii="Verdana" w:eastAsia="Aptos" w:hAnsi="Verdana" w:cs="Calibri"/>
                <w:color w:val="000000"/>
                <w:sz w:val="22"/>
                <w:szCs w:val="22"/>
              </w:rPr>
              <w:t>R3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CBC027" w14:textId="70B03029" w:rsidR="005259CD" w:rsidRPr="00F23005" w:rsidRDefault="005259CD" w:rsidP="00F23005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  <w:r>
              <w:rPr>
                <w:rFonts w:ascii="Verdana" w:eastAsia="Aptos" w:hAnsi="Verdana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975E87" w14:textId="3EF8FA89" w:rsidR="005259CD" w:rsidRPr="00F23005" w:rsidRDefault="005259CD" w:rsidP="00F23005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  <w:r>
              <w:rPr>
                <w:rFonts w:ascii="Verdana" w:eastAsia="Aptos" w:hAnsi="Verdana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122A07" w14:textId="52F93F29" w:rsidR="005259CD" w:rsidRPr="00F23005" w:rsidRDefault="005259CD" w:rsidP="00F23005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  <w:r>
              <w:rPr>
                <w:rFonts w:ascii="Verdana" w:eastAsia="Aptos" w:hAnsi="Verdana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E2FEDF" w14:textId="6308AD16" w:rsidR="005259CD" w:rsidRPr="00F23005" w:rsidRDefault="005259CD" w:rsidP="00F23005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  <w:r>
              <w:rPr>
                <w:rFonts w:ascii="Verdana" w:eastAsia="Aptos" w:hAnsi="Verdana" w:cs="Calibri"/>
                <w:color w:val="000000"/>
                <w:sz w:val="22"/>
                <w:szCs w:val="22"/>
              </w:rPr>
              <w:t>&lt;5*</w:t>
            </w:r>
          </w:p>
        </w:tc>
      </w:tr>
      <w:tr w:rsidR="005259CD" w:rsidRPr="00F23005" w14:paraId="4262EDF0" w14:textId="77777777" w:rsidTr="005259CD">
        <w:trPr>
          <w:trHeight w:val="290"/>
          <w:jc w:val="center"/>
        </w:trPr>
        <w:tc>
          <w:tcPr>
            <w:tcW w:w="4272" w:type="dxa"/>
            <w:gridSpan w:val="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CA052E" w14:textId="2C4777EE" w:rsidR="005259CD" w:rsidRPr="00F23005" w:rsidRDefault="005259CD" w:rsidP="00F23005">
            <w:pPr>
              <w:spacing w:before="0" w:after="0" w:line="240" w:lineRule="auto"/>
              <w:ind w:left="0" w:right="0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335A248" w14:textId="77777777" w:rsidR="005259CD" w:rsidRPr="00F23005" w:rsidRDefault="005259CD" w:rsidP="00F23005">
            <w:pPr>
              <w:spacing w:before="0" w:after="0" w:line="240" w:lineRule="auto"/>
              <w:ind w:left="0" w:right="0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03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9F85A4" w14:textId="77777777" w:rsidR="005259CD" w:rsidRPr="00F23005" w:rsidRDefault="005259CD" w:rsidP="00F23005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</w:tr>
      <w:tr w:rsidR="005259CD" w:rsidRPr="00F23005" w14:paraId="447B0681" w14:textId="77777777" w:rsidTr="005259CD">
        <w:trPr>
          <w:trHeight w:val="290"/>
          <w:jc w:val="center"/>
        </w:trPr>
        <w:tc>
          <w:tcPr>
            <w:tcW w:w="4272" w:type="dxa"/>
            <w:gridSpan w:val="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DC1366B" w14:textId="4CD0AF1D" w:rsidR="005259CD" w:rsidRPr="00F23005" w:rsidRDefault="005259CD" w:rsidP="00F23005">
            <w:pPr>
              <w:spacing w:before="0" w:after="0" w:line="240" w:lineRule="auto"/>
              <w:ind w:left="0" w:right="0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  <w:r w:rsidRPr="00F23005">
              <w:rPr>
                <w:rFonts w:ascii="Verdana" w:eastAsia="Aptos" w:hAnsi="Verdana" w:cs="Calibri"/>
                <w:color w:val="000000"/>
                <w:sz w:val="22"/>
                <w:szCs w:val="22"/>
              </w:rPr>
              <w:t>Average routine waiting time = 26 weeks</w:t>
            </w:r>
          </w:p>
        </w:tc>
        <w:tc>
          <w:tcPr>
            <w:tcW w:w="9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8519D56" w14:textId="77777777" w:rsidR="005259CD" w:rsidRPr="00F23005" w:rsidRDefault="005259CD" w:rsidP="00F23005">
            <w:pPr>
              <w:spacing w:before="0" w:after="0" w:line="240" w:lineRule="auto"/>
              <w:ind w:left="0" w:right="0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03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0DA676" w14:textId="77777777" w:rsidR="005259CD" w:rsidRPr="00F23005" w:rsidRDefault="005259CD" w:rsidP="00F23005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</w:tr>
    </w:tbl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38937B98" w:rsidR="00A10460" w:rsidRDefault="00DC0E34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>*</w:t>
      </w:r>
      <w:r w:rsidRPr="00DC0E34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</w:t>
      </w:r>
      <w:r w:rsidRPr="00FC3B42">
        <w:rPr>
          <w:rFonts w:ascii="Verdana" w:hAnsi="Verdana"/>
          <w:sz w:val="22"/>
          <w:szCs w:val="22"/>
        </w:rPr>
        <w:lastRenderedPageBreak/>
        <w:t xml:space="preserve">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FC3B42">
        <w:rPr>
          <w:rFonts w:ascii="Verdana" w:hAnsi="Verdana"/>
          <w:bCs/>
          <w:iCs/>
          <w:sz w:val="22"/>
          <w:szCs w:val="22"/>
        </w:rPr>
        <w:t>in regard to</w:t>
      </w:r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 w:rsidRPr="00FC3B42">
        <w:rPr>
          <w:rFonts w:ascii="Verdana" w:hAnsi="Verdana"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77E4960" w14:textId="12D1A625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DF8ABF" w14:textId="0DDA88C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BEB18F" w14:textId="15AE7E5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23081DA" w14:textId="79F26A4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3E3F6B7" w14:textId="3B7CAAEA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8B5A415" w14:textId="2B6481A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9CE130B" w14:textId="01BD7C1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4F4CAF" w14:textId="463DC1D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A427E5E" w14:textId="73F6C27F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C9086FC" w14:textId="2F974D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A7EA346" w14:textId="474A95C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6031CF" w14:textId="6C638F1D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2763F3A" w14:textId="4D6458E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DB47988" w14:textId="2FA70C6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94B061" w14:textId="013F39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191A3E8" w14:textId="7B49E8C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7301AA" w14:textId="2013B09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E6AAF41" w14:textId="4DD22A01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2A23697" w14:textId="74150A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Prifysgol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Prifysgol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44D7C11F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867086666" o:spid="_x0000_i1025" type="#_x0000_t75" style="width:20.25pt;height:20.25pt;visibility:visible;mso-wrap-style:square">
            <v:imagedata r:id="rId1" o:title=""/>
          </v:shape>
        </w:pict>
      </mc:Choice>
      <mc:Fallback>
        <w:drawing>
          <wp:inline distT="0" distB="0" distL="0" distR="0" wp14:anchorId="3135607A">
            <wp:extent cx="257175" cy="257175"/>
            <wp:effectExtent l="0" t="0" r="0" b="0"/>
            <wp:docPr id="1867086666" name="Picture 18670866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1">
    <mc:AlternateContent>
      <mc:Choice Requires="v">
        <w:pict>
          <v:shape w14:anchorId="4C1160CB" id="Picture 143151827" o:spid="_x0000_i1025" type="#_x0000_t75" style="width:382.5pt;height:382.5pt;visibility:visible;mso-wrap-style:square">
            <v:imagedata r:id="rId3" o:title=""/>
          </v:shape>
        </w:pict>
      </mc:Choice>
      <mc:Fallback>
        <w:drawing>
          <wp:inline distT="0" distB="0" distL="0" distR="0" wp14:anchorId="0E7219E4">
            <wp:extent cx="4857750" cy="4857750"/>
            <wp:effectExtent l="0" t="0" r="0" b="0"/>
            <wp:docPr id="143151827" name="Picture 1431518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48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2">
    <mc:AlternateContent>
      <mc:Choice Requires="v">
        <w:pict>
          <v:shape w14:anchorId="1E1E4FF3" id="Picture 308706599" o:spid="_x0000_i1025" type="#_x0000_t75" style="width:225.75pt;height:225.75pt;visibility:visible;mso-wrap-style:square">
            <v:imagedata r:id="rId5" o:title=""/>
          </v:shape>
        </w:pict>
      </mc:Choice>
      <mc:Fallback>
        <w:drawing>
          <wp:inline distT="0" distB="0" distL="0" distR="0" wp14:anchorId="5123A2C9">
            <wp:extent cx="2867025" cy="2867025"/>
            <wp:effectExtent l="0" t="0" r="0" b="0"/>
            <wp:docPr id="308706599" name="Picture 3087065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3">
    <mc:AlternateContent>
      <mc:Choice Requires="v">
        <w:pict>
          <v:shape w14:anchorId="79922308" id="Picture 1051684513" o:spid="_x0000_i1025" type="#_x0000_t75" style="width:15.75pt;height:15.75pt;visibility:visible;mso-wrap-style:square">
            <v:imagedata r:id="rId7" o:title=""/>
          </v:shape>
        </w:pict>
      </mc:Choice>
      <mc:Fallback>
        <w:drawing>
          <wp:inline distT="0" distB="0" distL="0" distR="0" wp14:anchorId="494A45A6">
            <wp:extent cx="200025" cy="200025"/>
            <wp:effectExtent l="0" t="0" r="0" b="0"/>
            <wp:docPr id="1051684513" name="Picture 1051684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0EF446EC"/>
    <w:multiLevelType w:val="hybridMultilevel"/>
    <w:tmpl w:val="3EB89892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4" w15:restartNumberingAfterBreak="0">
    <w:nsid w:val="0F804B5F"/>
    <w:multiLevelType w:val="hybridMultilevel"/>
    <w:tmpl w:val="A26EE606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5" w15:restartNumberingAfterBreak="0">
    <w:nsid w:val="10C92318"/>
    <w:multiLevelType w:val="hybridMultilevel"/>
    <w:tmpl w:val="15EA1CF0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6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222B1260"/>
    <w:multiLevelType w:val="hybridMultilevel"/>
    <w:tmpl w:val="DD5803AC"/>
    <w:lvl w:ilvl="0" w:tplc="042A1E1E">
      <w:numFmt w:val="bullet"/>
      <w:lvlText w:val="•"/>
      <w:lvlJc w:val="left"/>
      <w:pPr>
        <w:ind w:left="865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9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11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1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6172524">
    <w:abstractNumId w:val="17"/>
  </w:num>
  <w:num w:numId="2" w16cid:durableId="1508910499">
    <w:abstractNumId w:val="0"/>
  </w:num>
  <w:num w:numId="3" w16cid:durableId="1921519440">
    <w:abstractNumId w:val="12"/>
  </w:num>
  <w:num w:numId="4" w16cid:durableId="1494222618">
    <w:abstractNumId w:val="19"/>
  </w:num>
  <w:num w:numId="5" w16cid:durableId="1961648393">
    <w:abstractNumId w:val="7"/>
  </w:num>
  <w:num w:numId="6" w16cid:durableId="789785172">
    <w:abstractNumId w:val="6"/>
  </w:num>
  <w:num w:numId="7" w16cid:durableId="979110446">
    <w:abstractNumId w:val="14"/>
  </w:num>
  <w:num w:numId="8" w16cid:durableId="1635058005">
    <w:abstractNumId w:val="18"/>
  </w:num>
  <w:num w:numId="9" w16cid:durableId="656147949">
    <w:abstractNumId w:val="21"/>
  </w:num>
  <w:num w:numId="10" w16cid:durableId="1398045564">
    <w:abstractNumId w:val="1"/>
  </w:num>
  <w:num w:numId="11" w16cid:durableId="1667588388">
    <w:abstractNumId w:val="13"/>
  </w:num>
  <w:num w:numId="12" w16cid:durableId="1384525220">
    <w:abstractNumId w:val="16"/>
  </w:num>
  <w:num w:numId="13" w16cid:durableId="364715365">
    <w:abstractNumId w:val="20"/>
  </w:num>
  <w:num w:numId="14" w16cid:durableId="123242720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403668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46264869">
    <w:abstractNumId w:val="15"/>
  </w:num>
  <w:num w:numId="17" w16cid:durableId="1435051568">
    <w:abstractNumId w:val="9"/>
  </w:num>
  <w:num w:numId="18" w16cid:durableId="1727752681">
    <w:abstractNumId w:val="2"/>
  </w:num>
  <w:num w:numId="19" w16cid:durableId="953635288">
    <w:abstractNumId w:val="4"/>
  </w:num>
  <w:num w:numId="20" w16cid:durableId="1739939065">
    <w:abstractNumId w:val="3"/>
  </w:num>
  <w:num w:numId="21" w16cid:durableId="1457718508">
    <w:abstractNumId w:val="5"/>
  </w:num>
  <w:num w:numId="22" w16cid:durableId="10578226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259CD"/>
    <w:rsid w:val="005317D4"/>
    <w:rsid w:val="00534D7A"/>
    <w:rsid w:val="00553E1D"/>
    <w:rsid w:val="005925B8"/>
    <w:rsid w:val="0059485C"/>
    <w:rsid w:val="005A19C7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C567D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1E7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0E34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B07A1"/>
    <w:rsid w:val="00EE0615"/>
    <w:rsid w:val="00F2300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97</TotalTime>
  <Pages>3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28</cp:revision>
  <cp:lastPrinted>2019-03-26T11:11:00Z</cp:lastPrinted>
  <dcterms:created xsi:type="dcterms:W3CDTF">2021-09-13T07:38:00Z</dcterms:created>
  <dcterms:modified xsi:type="dcterms:W3CDTF">2025-06-18T10:06:00Z</dcterms:modified>
</cp:coreProperties>
</file>