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A15A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0CC5D" wp14:editId="495CFD7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5AB2EE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7263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25-E-050</w:t>
                            </w:r>
                          </w:p>
                          <w:p w14:paraId="5D8F0CCE" w14:textId="77777777" w:rsidR="00DC7FA9" w:rsidRDefault="00DC7FA9" w:rsidP="00DC7FA9"/>
                          <w:p w14:paraId="53EB2B7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EEDB33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4343A3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7263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25-E-050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21E9DE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D1599FB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0C0EBBC" w14:textId="77777777" w:rsidR="00572633" w:rsidRPr="00572633" w:rsidRDefault="00572633" w:rsidP="00572633">
      <w:pPr>
        <w:spacing w:before="280"/>
        <w:rPr>
          <w:rFonts w:ascii="Verdana" w:hAnsi="Verdana"/>
          <w:b/>
          <w:sz w:val="22"/>
        </w:rPr>
      </w:pPr>
      <w:r w:rsidRPr="00572633">
        <w:rPr>
          <w:rFonts w:ascii="Verdana" w:hAnsi="Verdana"/>
          <w:b/>
          <w:sz w:val="22"/>
        </w:rPr>
        <w:t xml:space="preserve">I am looking to obtain both daily water usages (cubic metres) and daily sewage volumes (cubic metres) for the </w:t>
      </w:r>
      <w:r>
        <w:rPr>
          <w:rFonts w:ascii="Verdana" w:hAnsi="Verdana"/>
          <w:b/>
          <w:sz w:val="22"/>
        </w:rPr>
        <w:t>Morriston Hospital</w:t>
      </w:r>
      <w:r w:rsidRPr="00572633">
        <w:rPr>
          <w:rFonts w:ascii="Verdana" w:hAnsi="Verdana"/>
          <w:b/>
          <w:sz w:val="22"/>
        </w:rPr>
        <w:t>, over the following 3 week periods:</w:t>
      </w:r>
    </w:p>
    <w:p w14:paraId="72EE60DB" w14:textId="388BCF1C" w:rsidR="00572633" w:rsidRPr="00D10862" w:rsidRDefault="00572633" w:rsidP="00D10862">
      <w:pPr>
        <w:spacing w:before="280"/>
        <w:rPr>
          <w:rFonts w:ascii="Verdana" w:hAnsi="Verdana"/>
          <w:b/>
          <w:sz w:val="22"/>
        </w:rPr>
      </w:pPr>
      <w:r w:rsidRPr="00572633">
        <w:rPr>
          <w:rFonts w:ascii="Verdana" w:hAnsi="Verdana"/>
          <w:b/>
          <w:sz w:val="22"/>
        </w:rPr>
        <w:t>May 14 - 20, 2023</w:t>
      </w:r>
      <w:r w:rsidRPr="00572633">
        <w:rPr>
          <w:rFonts w:ascii="Verdana" w:hAnsi="Verdana"/>
          <w:b/>
          <w:sz w:val="22"/>
        </w:rPr>
        <w:br/>
        <w:t>June 11-17, 2023</w:t>
      </w:r>
      <w:r w:rsidRPr="00572633">
        <w:rPr>
          <w:rFonts w:ascii="Verdana" w:hAnsi="Verdana"/>
          <w:b/>
          <w:sz w:val="22"/>
        </w:rPr>
        <w:br/>
        <w:t>July 9-15, 2023</w:t>
      </w:r>
    </w:p>
    <w:p w14:paraId="3E069E81" w14:textId="3684D483" w:rsidR="00873328" w:rsidRPr="00B4346A" w:rsidRDefault="00B4346A" w:rsidP="00421E7F">
      <w:pPr>
        <w:rPr>
          <w:rFonts w:ascii="Verdana" w:hAnsi="Verdana"/>
          <w:noProof/>
          <w:sz w:val="22"/>
          <w:szCs w:val="22"/>
        </w:rPr>
      </w:pPr>
      <w:r w:rsidRPr="00B4346A">
        <w:rPr>
          <w:rFonts w:ascii="Verdana" w:hAnsi="Verdana"/>
          <w:noProof/>
          <w:sz w:val="22"/>
          <w:szCs w:val="22"/>
        </w:rPr>
        <w:t>Please find attached the information you have re</w:t>
      </w:r>
      <w:r w:rsidR="00D10862">
        <w:rPr>
          <w:rFonts w:ascii="Verdana" w:hAnsi="Verdana"/>
          <w:noProof/>
          <w:sz w:val="22"/>
          <w:szCs w:val="22"/>
        </w:rPr>
        <w:t>q</w:t>
      </w:r>
      <w:r w:rsidRPr="00B4346A">
        <w:rPr>
          <w:rFonts w:ascii="Verdana" w:hAnsi="Verdana"/>
          <w:noProof/>
          <w:sz w:val="22"/>
          <w:szCs w:val="22"/>
        </w:rPr>
        <w:t>uested relating to water usage. Swansea Bay UHB do not hold information on the sewage volumes</w:t>
      </w:r>
      <w:r w:rsidR="00D10862">
        <w:rPr>
          <w:rFonts w:ascii="Verdana" w:hAnsi="Verdana"/>
          <w:noProof/>
          <w:sz w:val="22"/>
          <w:szCs w:val="22"/>
        </w:rPr>
        <w:t xml:space="preserve"> in the format you have requested. We have provided the information in the only format it is held in the attachment under the tab “sewage”.</w:t>
      </w:r>
    </w:p>
    <w:p w14:paraId="1EFB98E7" w14:textId="77777777" w:rsidR="004F001A" w:rsidRDefault="00421E7F" w:rsidP="00572633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52587D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BD85C13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514E79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83C3E5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A2F726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944D679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0E4BFD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2A16E4F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6118B31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A159D0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354E2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030E9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252D4EC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EBF526D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CCA00A1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870305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28BAB2F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3331825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A3216C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EA01015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D95B5EA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AD2C9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CEC260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760C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03385045" wp14:editId="226C1107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67566C4B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79857373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0FAB0CC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16B81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72A0225D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045340D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08EB9070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8216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E3198D1" wp14:editId="4FC0827C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21B98992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65DF5804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44407136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774403B3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074ED72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769FAC15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6998A14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66099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8A6FDF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86B2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6D60899" wp14:editId="7C1491E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2E06DC" wp14:editId="4CCA0BC0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B46AFB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1379029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24661C4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7C587296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6830E2AB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3674B5D4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36705B96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7BDE2E6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9021B2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14038560" o:spid="_x0000_i1025" type="#_x0000_t75" style="width:20.25pt;height:20.25pt;visibility:visible;mso-wrap-style:square">
            <v:imagedata r:id="rId1" o:title=""/>
          </v:shape>
        </w:pict>
      </mc:Choice>
      <mc:Fallback>
        <w:drawing>
          <wp:inline distT="0" distB="0" distL="0" distR="0" wp14:anchorId="669C1837">
            <wp:extent cx="257175" cy="257175"/>
            <wp:effectExtent l="0" t="0" r="0" b="0"/>
            <wp:docPr id="214038560" name="Picture 214038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6D3B6F4" id="Picture 1166507731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742B8245">
            <wp:extent cx="4857750" cy="4857750"/>
            <wp:effectExtent l="0" t="0" r="0" b="0"/>
            <wp:docPr id="1166507731" name="Picture 1166507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546D2481" id="Picture 1459972341" o:spid="_x0000_i1025" type="#_x0000_t75" style="width:225.75pt;height:225.75pt;visibility:visible;mso-wrap-style:square">
            <v:imagedata r:id="rId5" o:title=""/>
          </v:shape>
        </w:pict>
      </mc:Choice>
      <mc:Fallback>
        <w:drawing>
          <wp:inline distT="0" distB="0" distL="0" distR="0" wp14:anchorId="6996F766">
            <wp:extent cx="2867025" cy="2867025"/>
            <wp:effectExtent l="0" t="0" r="0" b="0"/>
            <wp:docPr id="1459972341" name="Picture 1459972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30175A59" id="Picture 1430809362" o:spid="_x0000_i1025" type="#_x0000_t75" style="width:15.7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01BD6C15">
            <wp:extent cx="200025" cy="200025"/>
            <wp:effectExtent l="0" t="0" r="0" b="0"/>
            <wp:docPr id="1430809362" name="Picture 1430809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110087">
    <w:abstractNumId w:val="13"/>
  </w:num>
  <w:num w:numId="2" w16cid:durableId="581647864">
    <w:abstractNumId w:val="0"/>
  </w:num>
  <w:num w:numId="3" w16cid:durableId="363363026">
    <w:abstractNumId w:val="8"/>
  </w:num>
  <w:num w:numId="4" w16cid:durableId="1337537585">
    <w:abstractNumId w:val="15"/>
  </w:num>
  <w:num w:numId="5" w16cid:durableId="403381642">
    <w:abstractNumId w:val="4"/>
  </w:num>
  <w:num w:numId="6" w16cid:durableId="635330866">
    <w:abstractNumId w:val="3"/>
  </w:num>
  <w:num w:numId="7" w16cid:durableId="1628707280">
    <w:abstractNumId w:val="10"/>
  </w:num>
  <w:num w:numId="8" w16cid:durableId="939608265">
    <w:abstractNumId w:val="14"/>
  </w:num>
  <w:num w:numId="9" w16cid:durableId="985203519">
    <w:abstractNumId w:val="17"/>
  </w:num>
  <w:num w:numId="10" w16cid:durableId="1012012">
    <w:abstractNumId w:val="1"/>
  </w:num>
  <w:num w:numId="11" w16cid:durableId="785273725">
    <w:abstractNumId w:val="9"/>
  </w:num>
  <w:num w:numId="12" w16cid:durableId="1513494245">
    <w:abstractNumId w:val="12"/>
  </w:num>
  <w:num w:numId="13" w16cid:durableId="448933277">
    <w:abstractNumId w:val="16"/>
  </w:num>
  <w:num w:numId="14" w16cid:durableId="1595168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87291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4583981">
    <w:abstractNumId w:val="11"/>
  </w:num>
  <w:num w:numId="17" w16cid:durableId="519051816">
    <w:abstractNumId w:val="5"/>
  </w:num>
  <w:num w:numId="18" w16cid:durableId="1868254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87C9F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72633"/>
    <w:rsid w:val="005925B8"/>
    <w:rsid w:val="0059485C"/>
    <w:rsid w:val="005F0E79"/>
    <w:rsid w:val="00602EE5"/>
    <w:rsid w:val="006137E4"/>
    <w:rsid w:val="00635BDA"/>
    <w:rsid w:val="006564DF"/>
    <w:rsid w:val="00657359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109D"/>
    <w:rsid w:val="009B21AD"/>
    <w:rsid w:val="009B7CC6"/>
    <w:rsid w:val="009C1E79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4346A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0862"/>
    <w:rsid w:val="00D15865"/>
    <w:rsid w:val="00D626F4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B3B97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2025-06-18T09:32:00Z</dcterms:modified>
</cp:coreProperties>
</file>