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70274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F988FF" wp14:editId="3A093EC8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1BD637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40D0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25-E-039</w:t>
                            </w:r>
                          </w:p>
                          <w:p w14:paraId="0BF5BC1F" w14:textId="77777777" w:rsidR="00DC7FA9" w:rsidRDefault="00DC7FA9" w:rsidP="00DC7FA9"/>
                          <w:p w14:paraId="6D3EB751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1A0B9843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F988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091BD637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40D0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25-E-039</w:t>
                      </w:r>
                    </w:p>
                    <w:p w14:paraId="0BF5BC1F" w14:textId="77777777" w:rsidR="00DC7FA9" w:rsidRDefault="00DC7FA9" w:rsidP="00DC7FA9"/>
                    <w:p w14:paraId="6D3EB751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1A0B9843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15FCBA" w14:textId="77777777" w:rsidR="00340D04" w:rsidRDefault="00340D04" w:rsidP="00DC0D5A">
      <w:pPr>
        <w:spacing w:before="280"/>
        <w:rPr>
          <w:rFonts w:ascii="Verdana" w:hAnsi="Verdana"/>
          <w:b/>
          <w:sz w:val="22"/>
        </w:rPr>
      </w:pPr>
    </w:p>
    <w:p w14:paraId="4B8D2437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0B3381D" w14:textId="77777777" w:rsidR="00340D04" w:rsidRPr="00340D04" w:rsidRDefault="00340D04" w:rsidP="00340D04">
      <w:pPr>
        <w:spacing w:before="280"/>
        <w:rPr>
          <w:rFonts w:ascii="Verdana" w:hAnsi="Verdana"/>
          <w:b/>
          <w:sz w:val="22"/>
        </w:rPr>
      </w:pPr>
      <w:r w:rsidRPr="00340D04">
        <w:rPr>
          <w:rFonts w:ascii="Verdana" w:hAnsi="Verdana"/>
          <w:b/>
          <w:sz w:val="22"/>
        </w:rPr>
        <w:t>I would like to submit a FOIA request for information relating to the mobile MRI imaging service currently used at Morriston Hospital.</w:t>
      </w:r>
    </w:p>
    <w:p w14:paraId="767C53C0" w14:textId="77777777" w:rsidR="00340D04" w:rsidRDefault="00340D04" w:rsidP="00EE16E2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340D04">
        <w:rPr>
          <w:rFonts w:ascii="Verdana" w:hAnsi="Verdana"/>
          <w:b/>
          <w:sz w:val="22"/>
        </w:rPr>
        <w:t>Who are these services being contracted from? Is it a company or other NHS trust?</w:t>
      </w:r>
    </w:p>
    <w:p w14:paraId="1AA5D4D4" w14:textId="77777777" w:rsidR="00340D04" w:rsidRPr="00340D04" w:rsidRDefault="00340D04" w:rsidP="00340D04">
      <w:pPr>
        <w:pStyle w:val="ListParagraph"/>
        <w:spacing w:before="280"/>
        <w:ind w:left="865"/>
        <w:rPr>
          <w:rFonts w:ascii="Verdana" w:hAnsi="Verdana"/>
          <w:b/>
          <w:sz w:val="22"/>
        </w:rPr>
      </w:pPr>
    </w:p>
    <w:p w14:paraId="66E29391" w14:textId="77777777" w:rsidR="00340D04" w:rsidRDefault="00340D04" w:rsidP="00340D04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Other NHS Trust</w:t>
      </w:r>
    </w:p>
    <w:p w14:paraId="1D44179E" w14:textId="77777777" w:rsidR="00340D04" w:rsidRPr="00340D04" w:rsidRDefault="00340D04" w:rsidP="00340D04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</w:p>
    <w:p w14:paraId="584AB820" w14:textId="3D906F34" w:rsidR="00340D04" w:rsidRDefault="00340D04" w:rsidP="00062D09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340D04">
        <w:rPr>
          <w:rFonts w:ascii="Verdana" w:hAnsi="Verdana"/>
          <w:b/>
          <w:sz w:val="22"/>
        </w:rPr>
        <w:t>How much is being paid for the service of the mobile MRI scanner by Morriston Hospital/ SBUHB?</w:t>
      </w:r>
    </w:p>
    <w:p w14:paraId="6906EEBC" w14:textId="4A01A220" w:rsidR="00C91F0D" w:rsidRDefault="00C91F0D" w:rsidP="00C91F0D">
      <w:pPr>
        <w:pStyle w:val="ListParagraph"/>
        <w:spacing w:before="280"/>
        <w:ind w:left="865"/>
        <w:rPr>
          <w:rFonts w:ascii="Verdana" w:hAnsi="Verdana"/>
          <w:b/>
          <w:sz w:val="22"/>
        </w:rPr>
      </w:pPr>
    </w:p>
    <w:p w14:paraId="3BB57AD2" w14:textId="518D38FA" w:rsidR="00C91F0D" w:rsidRPr="00C91F0D" w:rsidRDefault="00C91F0D" w:rsidP="00C91F0D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Total expenditure for 2024/25 was £831,000.</w:t>
      </w:r>
    </w:p>
    <w:p w14:paraId="6E2BD715" w14:textId="77777777" w:rsidR="00C91F0D" w:rsidRDefault="00C91F0D" w:rsidP="00C91F0D">
      <w:pPr>
        <w:pStyle w:val="ListParagraph"/>
        <w:spacing w:before="280"/>
        <w:ind w:left="865"/>
        <w:rPr>
          <w:rFonts w:ascii="Verdana" w:hAnsi="Verdana"/>
          <w:b/>
          <w:sz w:val="22"/>
        </w:rPr>
      </w:pPr>
    </w:p>
    <w:p w14:paraId="27223CD7" w14:textId="77777777" w:rsidR="00340D04" w:rsidRDefault="00340D04" w:rsidP="00340D04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340D04">
        <w:rPr>
          <w:rFonts w:ascii="Verdana" w:hAnsi="Verdana"/>
          <w:b/>
          <w:sz w:val="22"/>
        </w:rPr>
        <w:t>How long has the service been provided for by the current providers?</w:t>
      </w:r>
    </w:p>
    <w:p w14:paraId="6784C01F" w14:textId="77777777" w:rsidR="00340D04" w:rsidRDefault="00340D04" w:rsidP="00340D04">
      <w:pPr>
        <w:pStyle w:val="ListParagraph"/>
        <w:spacing w:before="280"/>
        <w:ind w:left="865"/>
        <w:rPr>
          <w:rFonts w:ascii="Verdana" w:hAnsi="Verdana"/>
          <w:b/>
          <w:sz w:val="22"/>
        </w:rPr>
      </w:pPr>
    </w:p>
    <w:p w14:paraId="6ACB520E" w14:textId="77777777" w:rsidR="00340D04" w:rsidRDefault="00340D04" w:rsidP="00340D04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15 months</w:t>
      </w:r>
    </w:p>
    <w:p w14:paraId="1517D967" w14:textId="77777777" w:rsidR="00340D04" w:rsidRPr="00340D04" w:rsidRDefault="00340D04" w:rsidP="00340D04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</w:p>
    <w:p w14:paraId="4EFBF0B3" w14:textId="7C2EEC15" w:rsidR="00340D04" w:rsidRDefault="00340D04" w:rsidP="00340D04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340D04">
        <w:rPr>
          <w:rFonts w:ascii="Verdana" w:hAnsi="Verdana"/>
          <w:b/>
          <w:sz w:val="22"/>
        </w:rPr>
        <w:t xml:space="preserve">Since the mobile </w:t>
      </w:r>
      <w:r>
        <w:rPr>
          <w:rFonts w:ascii="Verdana" w:hAnsi="Verdana"/>
          <w:b/>
          <w:sz w:val="22"/>
        </w:rPr>
        <w:t xml:space="preserve">MRI </w:t>
      </w:r>
      <w:r w:rsidRPr="00340D04">
        <w:rPr>
          <w:rFonts w:ascii="Verdana" w:hAnsi="Verdana"/>
          <w:b/>
          <w:sz w:val="22"/>
        </w:rPr>
        <w:t>service has been in</w:t>
      </w:r>
      <w:r w:rsidR="00C03D1E">
        <w:rPr>
          <w:rFonts w:ascii="Verdana" w:hAnsi="Verdana"/>
          <w:b/>
          <w:sz w:val="22"/>
        </w:rPr>
        <w:t>-</w:t>
      </w:r>
      <w:r w:rsidRPr="00340D04">
        <w:rPr>
          <w:rFonts w:ascii="Verdana" w:hAnsi="Verdana"/>
          <w:b/>
          <w:sz w:val="22"/>
        </w:rPr>
        <w:t xml:space="preserve">situ has the cost of the service been renegotiated and if </w:t>
      </w:r>
      <w:proofErr w:type="gramStart"/>
      <w:r w:rsidRPr="00340D04">
        <w:rPr>
          <w:rFonts w:ascii="Verdana" w:hAnsi="Verdana"/>
          <w:b/>
          <w:sz w:val="22"/>
        </w:rPr>
        <w:t>so</w:t>
      </w:r>
      <w:proofErr w:type="gramEnd"/>
      <w:r w:rsidRPr="00340D04">
        <w:rPr>
          <w:rFonts w:ascii="Verdana" w:hAnsi="Verdana"/>
          <w:b/>
          <w:sz w:val="22"/>
        </w:rPr>
        <w:t xml:space="preserve"> what was the difference in cost?</w:t>
      </w:r>
    </w:p>
    <w:p w14:paraId="324DEA48" w14:textId="77777777" w:rsidR="00340D04" w:rsidRPr="00340D04" w:rsidRDefault="00340D04" w:rsidP="00340D04">
      <w:pPr>
        <w:pStyle w:val="ListParagraph"/>
        <w:spacing w:before="280"/>
        <w:ind w:left="865"/>
        <w:rPr>
          <w:rFonts w:ascii="Verdana" w:hAnsi="Verdana"/>
          <w:b/>
          <w:sz w:val="22"/>
        </w:rPr>
      </w:pPr>
    </w:p>
    <w:p w14:paraId="60173235" w14:textId="77777777" w:rsidR="00EF4C32" w:rsidRDefault="00EF4C32" w:rsidP="00340D04">
      <w:pPr>
        <w:pStyle w:val="ListParagraph"/>
        <w:ind w:left="86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No. </w:t>
      </w:r>
    </w:p>
    <w:p w14:paraId="6796103B" w14:textId="35141FDD" w:rsidR="004F001A" w:rsidRPr="00A10460" w:rsidRDefault="00421E7F" w:rsidP="00340D04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68546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7074DFCF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26336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732FF06C" wp14:editId="112765F5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4651796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546B0D4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43FA9EF7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00B13D6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2A8E545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3145797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5151F853" w14:textId="77777777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1E0F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1F07FB4B" wp14:editId="10402D70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2F6B2773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3CD54650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5CF7353D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2C25E9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45B4BE19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41ED91B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51FCAC2B" w14:textId="77777777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1CDDA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C71F2AE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9CB19" w14:textId="77777777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F7F3242" wp14:editId="3DB7E80A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4DAE35" wp14:editId="66211AA4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3E4F4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074B52F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385783BF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10660EA8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364CF575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41716CB6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3764487A" w14:textId="77777777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4DAE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7B3E4F4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074B52F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385783BF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10660EA8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364CF575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41716CB6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3764487A" w14:textId="77777777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04813BE7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069752607" o:sp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Picture 1272111850" o:sp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Picture 605289429" o:sp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Picture 1105565379" o:sp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4392588"/>
    <w:multiLevelType w:val="hybridMultilevel"/>
    <w:tmpl w:val="FD368FAA"/>
    <w:lvl w:ilvl="0" w:tplc="50D2F3E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5"/>
  </w:num>
  <w:num w:numId="6">
    <w:abstractNumId w:val="4"/>
  </w:num>
  <w:num w:numId="7">
    <w:abstractNumId w:val="11"/>
  </w:num>
  <w:num w:numId="8">
    <w:abstractNumId w:val="15"/>
  </w:num>
  <w:num w:numId="9">
    <w:abstractNumId w:val="18"/>
  </w:num>
  <w:num w:numId="10">
    <w:abstractNumId w:val="2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40FDF"/>
    <w:rsid w:val="00095DF5"/>
    <w:rsid w:val="000C00ED"/>
    <w:rsid w:val="000F6539"/>
    <w:rsid w:val="00111757"/>
    <w:rsid w:val="001276F0"/>
    <w:rsid w:val="001508FC"/>
    <w:rsid w:val="00185784"/>
    <w:rsid w:val="001A7302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40D04"/>
    <w:rsid w:val="0035435D"/>
    <w:rsid w:val="00355B9A"/>
    <w:rsid w:val="003648A8"/>
    <w:rsid w:val="0039422D"/>
    <w:rsid w:val="003B09B5"/>
    <w:rsid w:val="003F2312"/>
    <w:rsid w:val="004039EB"/>
    <w:rsid w:val="00417F46"/>
    <w:rsid w:val="00421E7F"/>
    <w:rsid w:val="00442A3A"/>
    <w:rsid w:val="00453C57"/>
    <w:rsid w:val="00454096"/>
    <w:rsid w:val="004772C9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637E1"/>
    <w:rsid w:val="005925B8"/>
    <w:rsid w:val="0059485C"/>
    <w:rsid w:val="005F0E79"/>
    <w:rsid w:val="00602EE5"/>
    <w:rsid w:val="006137E4"/>
    <w:rsid w:val="00635BDA"/>
    <w:rsid w:val="006564DF"/>
    <w:rsid w:val="00684641"/>
    <w:rsid w:val="006873B3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A7442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0C06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A2A38"/>
    <w:rsid w:val="00AB4D54"/>
    <w:rsid w:val="00AE229F"/>
    <w:rsid w:val="00AF0E8B"/>
    <w:rsid w:val="00AF691A"/>
    <w:rsid w:val="00B031C2"/>
    <w:rsid w:val="00B31F6F"/>
    <w:rsid w:val="00B34966"/>
    <w:rsid w:val="00B61DE2"/>
    <w:rsid w:val="00B73D24"/>
    <w:rsid w:val="00B82C9E"/>
    <w:rsid w:val="00B8458F"/>
    <w:rsid w:val="00BB4931"/>
    <w:rsid w:val="00BC67E1"/>
    <w:rsid w:val="00C021A4"/>
    <w:rsid w:val="00C03D1E"/>
    <w:rsid w:val="00C050BE"/>
    <w:rsid w:val="00C40915"/>
    <w:rsid w:val="00C75A00"/>
    <w:rsid w:val="00C91F0D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1CDB"/>
    <w:rsid w:val="00DD5E37"/>
    <w:rsid w:val="00DF2EA1"/>
    <w:rsid w:val="00E11F2D"/>
    <w:rsid w:val="00E26720"/>
    <w:rsid w:val="00E545D8"/>
    <w:rsid w:val="00E817B3"/>
    <w:rsid w:val="00E90BC7"/>
    <w:rsid w:val="00EE0615"/>
    <w:rsid w:val="00EF4C32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0838C7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03D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3D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3D1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3D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3D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210</TotalTime>
  <Pages>1</Pages>
  <Words>110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32</cp:revision>
  <cp:lastPrinted>2019-03-26T11:11:00Z</cp:lastPrinted>
  <dcterms:created xsi:type="dcterms:W3CDTF">2021-09-13T07:38:00Z</dcterms:created>
  <dcterms:modified xsi:type="dcterms:W3CDTF">2025-06-26T09:14:00Z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d44a77f5-5ee4-4b89-9b5d-07d0403e36ee</vt:lpwstr>
  </property>
</Properties>
</file>