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B022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2418A" wp14:editId="0FA8FDB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201D0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77F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25-E-013</w:t>
                            </w:r>
                          </w:p>
                          <w:p w14:paraId="0306A256" w14:textId="77777777" w:rsidR="00DC7FA9" w:rsidRDefault="00DC7FA9" w:rsidP="00DC7FA9"/>
                          <w:p w14:paraId="308E7C6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547805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241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8201D08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77F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25-E-013</w:t>
                      </w:r>
                    </w:p>
                    <w:p w14:paraId="0306A256" w14:textId="77777777" w:rsidR="00DC7FA9" w:rsidRDefault="00DC7FA9" w:rsidP="00DC7FA9"/>
                    <w:p w14:paraId="308E7C68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547805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7D8F1E" w14:textId="77777777" w:rsidR="00DC7FA9" w:rsidRDefault="00DC7FA9" w:rsidP="00D62A67">
      <w:pPr>
        <w:spacing w:before="280"/>
        <w:rPr>
          <w:rFonts w:ascii="Verdana" w:hAnsi="Verdana"/>
          <w:sz w:val="22"/>
        </w:rPr>
      </w:pPr>
    </w:p>
    <w:p w14:paraId="49E857BA" w14:textId="77777777" w:rsidR="007C18EB" w:rsidRPr="00FC3B42" w:rsidRDefault="007C18EB" w:rsidP="00F36421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 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717A4EB6" w14:textId="77777777" w:rsidR="007C18EB" w:rsidRPr="007C18EB" w:rsidRDefault="007C18EB" w:rsidP="007C18EB">
      <w:pPr>
        <w:jc w:val="both"/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7C2A9BA4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9A1E8C7" w14:textId="77777777" w:rsidR="00977FC6" w:rsidRPr="00F36421" w:rsidRDefault="00977FC6" w:rsidP="00F36421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sz w:val="22"/>
          <w:szCs w:val="22"/>
        </w:rPr>
      </w:pPr>
      <w:r w:rsidRPr="00F36421">
        <w:rPr>
          <w:rFonts w:ascii="Verdana" w:hAnsi="Verdana"/>
          <w:b/>
          <w:bCs/>
          <w:sz w:val="22"/>
          <w:szCs w:val="22"/>
        </w:rPr>
        <w:t>In the period 1st February 2025 to 30th April 2025 please provide a breakdown of: </w:t>
      </w:r>
      <w:r w:rsidR="00F36421">
        <w:rPr>
          <w:rFonts w:ascii="Verdana" w:hAnsi="Verdana"/>
          <w:b/>
          <w:bCs/>
          <w:sz w:val="22"/>
          <w:szCs w:val="22"/>
        </w:rPr>
        <w:br/>
      </w:r>
    </w:p>
    <w:p w14:paraId="236BDA0F" w14:textId="77777777" w:rsidR="005D3B46" w:rsidRPr="00F36421" w:rsidRDefault="00977FC6" w:rsidP="00F36421">
      <w:pPr>
        <w:pStyle w:val="ListParagraph"/>
        <w:numPr>
          <w:ilvl w:val="0"/>
          <w:numId w:val="32"/>
        </w:numPr>
        <w:spacing w:before="0" w:line="276" w:lineRule="auto"/>
        <w:ind w:right="0"/>
        <w:rPr>
          <w:rFonts w:ascii="Verdana" w:eastAsiaTheme="minorHAnsi" w:hAnsi="Verdana"/>
          <w:b/>
          <w:bCs/>
          <w:sz w:val="22"/>
          <w:szCs w:val="22"/>
        </w:rPr>
      </w:pPr>
      <w:r w:rsidRPr="00F36421">
        <w:rPr>
          <w:rFonts w:ascii="Verdana" w:eastAsia="Times New Roman" w:hAnsi="Verdana"/>
          <w:b/>
          <w:bCs/>
          <w:sz w:val="22"/>
          <w:szCs w:val="22"/>
        </w:rPr>
        <w:t xml:space="preserve">Total </w:t>
      </w:r>
      <w:r w:rsidR="00FC76B3" w:rsidRPr="00F36421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F36421">
        <w:rPr>
          <w:rFonts w:ascii="Verdana" w:eastAsia="Times New Roman" w:hAnsi="Verdana"/>
          <w:b/>
          <w:bCs/>
          <w:sz w:val="22"/>
          <w:szCs w:val="22"/>
        </w:rPr>
        <w:t xml:space="preserve"> spend with framework agencies for locum doctors </w:t>
      </w:r>
      <w:r w:rsidR="00FC76B3" w:rsidRPr="00F36421">
        <w:rPr>
          <w:rFonts w:ascii="Verdana" w:eastAsia="Times New Roman" w:hAnsi="Verdana"/>
          <w:b/>
          <w:bCs/>
          <w:sz w:val="22"/>
          <w:szCs w:val="22"/>
        </w:rPr>
        <w:br/>
      </w:r>
      <w:r w:rsidR="00FC76B3" w:rsidRPr="00F36421">
        <w:rPr>
          <w:rFonts w:ascii="Verdana" w:eastAsia="Times New Roman" w:hAnsi="Verdana"/>
          <w:sz w:val="22"/>
          <w:szCs w:val="22"/>
        </w:rPr>
        <w:t>£4,220,245</w:t>
      </w:r>
      <w:r w:rsidR="00D6045F" w:rsidRPr="00F36421">
        <w:rPr>
          <w:rFonts w:ascii="Verdana" w:eastAsia="Times New Roman" w:hAnsi="Verdana"/>
          <w:sz w:val="22"/>
          <w:szCs w:val="22"/>
        </w:rPr>
        <w:br/>
      </w:r>
      <w:r w:rsidR="00D6045F" w:rsidRPr="00F36421">
        <w:rPr>
          <w:rFonts w:ascii="Verdana" w:eastAsia="Times New Roman" w:hAnsi="Verdana"/>
          <w:sz w:val="22"/>
          <w:szCs w:val="22"/>
        </w:rPr>
        <w:br/>
        <w:t xml:space="preserve">As Medacs provide </w:t>
      </w:r>
      <w:r w:rsidR="005D3B46" w:rsidRPr="00F36421">
        <w:rPr>
          <w:rFonts w:ascii="Verdana" w:eastAsia="Times New Roman" w:hAnsi="Verdana"/>
          <w:sz w:val="22"/>
          <w:szCs w:val="22"/>
        </w:rPr>
        <w:t xml:space="preserve">both </w:t>
      </w:r>
      <w:r w:rsidR="00D6045F" w:rsidRPr="00F36421">
        <w:rPr>
          <w:rFonts w:ascii="Verdana" w:eastAsia="Times New Roman" w:hAnsi="Verdana"/>
          <w:sz w:val="22"/>
          <w:szCs w:val="22"/>
        </w:rPr>
        <w:t>Locum</w:t>
      </w:r>
      <w:r w:rsidR="005D3B46" w:rsidRPr="00F36421">
        <w:rPr>
          <w:rFonts w:ascii="Verdana" w:eastAsia="Times New Roman" w:hAnsi="Verdana"/>
          <w:sz w:val="22"/>
          <w:szCs w:val="22"/>
        </w:rPr>
        <w:t xml:space="preserve"> doctors and agency staff, </w:t>
      </w:r>
      <w:r w:rsidR="00D6045F" w:rsidRPr="00F36421">
        <w:rPr>
          <w:rFonts w:ascii="Verdana" w:eastAsia="Times New Roman" w:hAnsi="Verdana"/>
          <w:sz w:val="22"/>
          <w:szCs w:val="22"/>
        </w:rPr>
        <w:t xml:space="preserve">it is not possible to accurately determine </w:t>
      </w:r>
      <w:r w:rsidR="005D3B46" w:rsidRPr="00F36421">
        <w:rPr>
          <w:rFonts w:ascii="Verdana" w:eastAsia="Times New Roman" w:hAnsi="Verdana"/>
          <w:sz w:val="22"/>
          <w:szCs w:val="22"/>
        </w:rPr>
        <w:t>the split between agency and locum staff</w:t>
      </w:r>
      <w:r w:rsidR="00D6045F" w:rsidRPr="00F36421">
        <w:rPr>
          <w:rFonts w:ascii="Verdana" w:eastAsia="Times New Roman" w:hAnsi="Verdana"/>
          <w:sz w:val="22"/>
          <w:szCs w:val="22"/>
        </w:rPr>
        <w:t xml:space="preserve">. </w:t>
      </w:r>
      <w:proofErr w:type="gramStart"/>
      <w:r w:rsidR="00D6045F" w:rsidRPr="00F36421">
        <w:rPr>
          <w:rFonts w:ascii="Verdana" w:eastAsia="Times New Roman" w:hAnsi="Verdana"/>
          <w:sz w:val="22"/>
          <w:szCs w:val="22"/>
        </w:rPr>
        <w:t>Therefore</w:t>
      </w:r>
      <w:proofErr w:type="gramEnd"/>
      <w:r w:rsidR="00D6045F" w:rsidRPr="00F36421">
        <w:rPr>
          <w:rFonts w:ascii="Verdana" w:eastAsia="Times New Roman" w:hAnsi="Verdana"/>
          <w:sz w:val="22"/>
          <w:szCs w:val="22"/>
        </w:rPr>
        <w:t xml:space="preserve"> we have included the total </w:t>
      </w:r>
      <w:r w:rsidR="005D3B46" w:rsidRPr="00F36421">
        <w:rPr>
          <w:rFonts w:ascii="Verdana" w:eastAsia="Times New Roman" w:hAnsi="Verdana"/>
          <w:sz w:val="22"/>
          <w:szCs w:val="22"/>
        </w:rPr>
        <w:t>costs for Medacs here.</w:t>
      </w:r>
    </w:p>
    <w:p w14:paraId="7B993B07" w14:textId="77777777" w:rsidR="00977FC6" w:rsidRPr="005D3B46" w:rsidRDefault="00977FC6" w:rsidP="00F36421">
      <w:pPr>
        <w:spacing w:before="0" w:line="276" w:lineRule="auto"/>
        <w:ind w:left="1225" w:right="0"/>
        <w:rPr>
          <w:rFonts w:ascii="Verdana" w:eastAsiaTheme="minorHAnsi" w:hAnsi="Verdana"/>
          <w:b/>
          <w:bCs/>
          <w:sz w:val="22"/>
          <w:szCs w:val="22"/>
        </w:rPr>
      </w:pPr>
      <w:r w:rsidRPr="005D3B46">
        <w:rPr>
          <w:rFonts w:ascii="Verdana" w:hAnsi="Verdana"/>
          <w:b/>
          <w:bCs/>
          <w:sz w:val="22"/>
          <w:szCs w:val="22"/>
        </w:rPr>
        <w:t>Please provide a further breakdown for locum doctors by: </w:t>
      </w:r>
    </w:p>
    <w:p w14:paraId="407A639E" w14:textId="77777777" w:rsidR="00977FC6" w:rsidRDefault="00977FC6" w:rsidP="00F36421">
      <w:pPr>
        <w:numPr>
          <w:ilvl w:val="0"/>
          <w:numId w:val="20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grade </w:t>
      </w: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4120"/>
        <w:gridCol w:w="1380"/>
      </w:tblGrid>
      <w:tr w:rsidR="00FC76B3" w:rsidRPr="00FC76B3" w14:paraId="03F566EF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24C89C7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D4E67E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72DBDF24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9A04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7854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1,101,082 </w:t>
            </w:r>
          </w:p>
        </w:tc>
      </w:tr>
      <w:tr w:rsidR="00FC76B3" w:rsidRPr="00FC76B3" w14:paraId="0C0D2DEF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63DB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Agency -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CB76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1,038,294 </w:t>
            </w:r>
          </w:p>
        </w:tc>
      </w:tr>
      <w:tr w:rsidR="00FC76B3" w:rsidRPr="00FC76B3" w14:paraId="1A184476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E8E9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Associate Specialist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3099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66,381 </w:t>
            </w:r>
          </w:p>
        </w:tc>
      </w:tr>
      <w:tr w:rsidR="00FC76B3" w:rsidRPr="00FC76B3" w14:paraId="2E1B9DE2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257B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Specialist Grade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A585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21,993 </w:t>
            </w:r>
          </w:p>
        </w:tc>
      </w:tr>
      <w:tr w:rsidR="00FC76B3" w:rsidRPr="00FC76B3" w14:paraId="30D50FA7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B446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Speciality Doctor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E515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110,012 </w:t>
            </w:r>
          </w:p>
        </w:tc>
      </w:tr>
      <w:tr w:rsidR="00FC76B3" w:rsidRPr="00FC76B3" w14:paraId="468BB535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35E8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Specialty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06F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886,380 </w:t>
            </w:r>
          </w:p>
        </w:tc>
      </w:tr>
      <w:tr w:rsidR="00FC76B3" w:rsidRPr="00FC76B3" w14:paraId="6429D097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CE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Specialist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E4F8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235,199 </w:t>
            </w:r>
          </w:p>
        </w:tc>
      </w:tr>
      <w:tr w:rsidR="00FC76B3" w:rsidRPr="00FC76B3" w14:paraId="66777765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0A2C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F2 Foundation year 2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013D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114,580 </w:t>
            </w:r>
          </w:p>
        </w:tc>
      </w:tr>
      <w:tr w:rsidR="00FC76B3" w:rsidRPr="00FC76B3" w14:paraId="5521933B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4FC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 F1 Foundation year 1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842E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55,149 </w:t>
            </w:r>
          </w:p>
        </w:tc>
      </w:tr>
      <w:tr w:rsidR="00FC76B3" w:rsidRPr="00FC76B3" w14:paraId="36EFEB99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12F5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Agency - Drs/Dentist in Training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F048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591,175 </w:t>
            </w:r>
          </w:p>
        </w:tc>
      </w:tr>
      <w:tr w:rsidR="00FC76B3" w:rsidRPr="00FC76B3" w14:paraId="611C1B3B" w14:textId="77777777" w:rsidTr="00F36421">
        <w:trPr>
          <w:trHeight w:val="255"/>
          <w:jc w:val="center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D2E26B9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904E63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4,220,245 </w:t>
            </w:r>
          </w:p>
        </w:tc>
      </w:tr>
    </w:tbl>
    <w:p w14:paraId="0E4D9C86" w14:textId="77777777" w:rsidR="00FC76B3" w:rsidRPr="00977FC6" w:rsidRDefault="00FC76B3" w:rsidP="00F36421">
      <w:pPr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27A7E58" w14:textId="77777777" w:rsidR="00977FC6" w:rsidRDefault="00977FC6" w:rsidP="00F36421">
      <w:pPr>
        <w:numPr>
          <w:ilvl w:val="0"/>
          <w:numId w:val="21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specialty </w:t>
      </w:r>
    </w:p>
    <w:p w14:paraId="404DE29D" w14:textId="77777777" w:rsidR="00FC76B3" w:rsidRPr="00FC76B3" w:rsidRDefault="00FC76B3" w:rsidP="00F36421">
      <w:pPr>
        <w:spacing w:before="0" w:line="276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FC76B3">
        <w:rPr>
          <w:rFonts w:ascii="Verdana" w:eastAsia="Times New Roman" w:hAnsi="Verdana"/>
          <w:sz w:val="22"/>
          <w:szCs w:val="22"/>
        </w:rPr>
        <w:lastRenderedPageBreak/>
        <w:t xml:space="preserve">Please note that a minus figure indicates a credit/recharge. 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4540"/>
        <w:gridCol w:w="1380"/>
      </w:tblGrid>
      <w:tr w:rsidR="00FC76B3" w:rsidRPr="00FC76B3" w14:paraId="197BA58A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6FB896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7AD35BF4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326E541F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6963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Organisational Development &amp; Wellbeing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D507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3,396 </w:t>
            </w:r>
          </w:p>
        </w:tc>
      </w:tr>
      <w:tr w:rsidR="00FC76B3" w:rsidRPr="00FC76B3" w14:paraId="188C72FD" w14:textId="77777777" w:rsidTr="00F36421">
        <w:trPr>
          <w:trHeight w:val="76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F64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Workforce Information, Rostering, Bank &amp; Unions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443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sz w:val="20"/>
                <w:szCs w:val="20"/>
              </w:rPr>
            </w:pPr>
            <w:r w:rsidRPr="00FC76B3">
              <w:rPr>
                <w:rFonts w:eastAsia="Times New Roman"/>
                <w:color w:val="FF0000"/>
                <w:sz w:val="20"/>
                <w:szCs w:val="20"/>
              </w:rPr>
              <w:t>-14,373</w:t>
            </w:r>
          </w:p>
        </w:tc>
      </w:tr>
      <w:tr w:rsidR="00FC76B3" w:rsidRPr="00FC76B3" w14:paraId="1C493B13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86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70D5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45,617 </w:t>
            </w:r>
          </w:p>
        </w:tc>
      </w:tr>
      <w:tr w:rsidR="00FC76B3" w:rsidRPr="00FC76B3" w14:paraId="0505285A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1B5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F2B1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739,001 </w:t>
            </w:r>
          </w:p>
        </w:tc>
      </w:tr>
      <w:tr w:rsidR="00FC76B3" w:rsidRPr="00FC76B3" w14:paraId="0D6E82DC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B314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Cancer Services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CA73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319,532 </w:t>
            </w:r>
          </w:p>
        </w:tc>
      </w:tr>
      <w:tr w:rsidR="00FC76B3" w:rsidRPr="00FC76B3" w14:paraId="430069FE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E6B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Womens and Childrens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0966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414,119 </w:t>
            </w:r>
          </w:p>
        </w:tc>
      </w:tr>
      <w:tr w:rsidR="00FC76B3" w:rsidRPr="00FC76B3" w14:paraId="3071F0C1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0A3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Hospital Operations &amp; Site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C59D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78,491 </w:t>
            </w:r>
          </w:p>
        </w:tc>
      </w:tr>
      <w:tr w:rsidR="00FC76B3" w:rsidRPr="00FC76B3" w14:paraId="35F63E5E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E8FE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19AF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387,243 </w:t>
            </w:r>
          </w:p>
        </w:tc>
      </w:tr>
      <w:tr w:rsidR="00FC76B3" w:rsidRPr="00FC76B3" w14:paraId="4144A115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764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BC10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346,240 </w:t>
            </w:r>
          </w:p>
        </w:tc>
      </w:tr>
      <w:tr w:rsidR="00FC76B3" w:rsidRPr="00FC76B3" w14:paraId="478507DB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725B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CAB9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54,646 </w:t>
            </w:r>
          </w:p>
        </w:tc>
      </w:tr>
      <w:tr w:rsidR="00FC76B3" w:rsidRPr="00FC76B3" w14:paraId="48035100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2A09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6E10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579,943 </w:t>
            </w:r>
          </w:p>
        </w:tc>
      </w:tr>
      <w:tr w:rsidR="00FC76B3" w:rsidRPr="00FC76B3" w14:paraId="009B19E0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4A23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Integrated Surgical Specialties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216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295,106 </w:t>
            </w:r>
          </w:p>
        </w:tc>
      </w:tr>
      <w:tr w:rsidR="00FC76B3" w:rsidRPr="00FC76B3" w14:paraId="4013F965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5EB8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Mental Health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A975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505,922 </w:t>
            </w:r>
          </w:p>
        </w:tc>
      </w:tr>
      <w:tr w:rsidR="00FC76B3" w:rsidRPr="00FC76B3" w14:paraId="013C91A9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7653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Learning Disabilities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37CC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180,907 </w:t>
            </w:r>
          </w:p>
        </w:tc>
      </w:tr>
      <w:tr w:rsidR="00FC76B3" w:rsidRPr="00FC76B3" w14:paraId="11431F52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C050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Secure Services &amp; Recovery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E37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138,187 </w:t>
            </w:r>
          </w:p>
        </w:tc>
      </w:tr>
      <w:tr w:rsidR="00FC76B3" w:rsidRPr="00FC76B3" w14:paraId="32E356E3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34E0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Nurse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5608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2,320 </w:t>
            </w:r>
          </w:p>
        </w:tc>
      </w:tr>
      <w:tr w:rsidR="00FC76B3" w:rsidRPr="00FC76B3" w14:paraId="0CBAAA2F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FE1B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Medical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220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16,119 </w:t>
            </w:r>
          </w:p>
        </w:tc>
      </w:tr>
      <w:tr w:rsidR="00FC76B3" w:rsidRPr="00FC76B3" w14:paraId="3D1D1DEC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768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Associate Director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C2AD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4,240 </w:t>
            </w:r>
          </w:p>
        </w:tc>
      </w:tr>
      <w:tr w:rsidR="00FC76B3" w:rsidRPr="00FC76B3" w14:paraId="7C7A193F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AD9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EMRTS Service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70CC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123,589 </w:t>
            </w:r>
          </w:p>
        </w:tc>
      </w:tr>
      <w:tr w:rsidR="00FC76B3" w:rsidRPr="00FC76B3" w14:paraId="20F917DD" w14:textId="77777777" w:rsidTr="00F36421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3278F9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FBD01C1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4,220,245 </w:t>
            </w:r>
          </w:p>
        </w:tc>
      </w:tr>
    </w:tbl>
    <w:p w14:paraId="0F154F75" w14:textId="77777777" w:rsidR="00FC76B3" w:rsidRPr="00977FC6" w:rsidRDefault="00FC76B3" w:rsidP="00F36421">
      <w:pPr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</w:p>
    <w:p w14:paraId="3F95EAA2" w14:textId="77777777" w:rsidR="00FC76B3" w:rsidRPr="00FC76B3" w:rsidRDefault="00977FC6" w:rsidP="00F36421">
      <w:pPr>
        <w:numPr>
          <w:ilvl w:val="0"/>
          <w:numId w:val="22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agency name </w:t>
      </w:r>
    </w:p>
    <w:tbl>
      <w:tblPr>
        <w:tblW w:w="4362" w:type="dxa"/>
        <w:jc w:val="center"/>
        <w:tblLook w:val="04A0" w:firstRow="1" w:lastRow="0" w:firstColumn="1" w:lastColumn="0" w:noHBand="0" w:noVBand="1"/>
      </w:tblPr>
      <w:tblGrid>
        <w:gridCol w:w="2982"/>
        <w:gridCol w:w="1380"/>
      </w:tblGrid>
      <w:tr w:rsidR="00FC76B3" w:rsidRPr="00FC76B3" w14:paraId="3465D2D1" w14:textId="77777777" w:rsidTr="00F36421">
        <w:trPr>
          <w:trHeight w:val="255"/>
          <w:jc w:val="center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5572C5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agency name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C4D814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00A31601" w14:textId="77777777" w:rsidTr="00F36421">
        <w:trPr>
          <w:trHeight w:val="255"/>
          <w:jc w:val="center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7B16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ID MEDICAL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C8B2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32,093</w:t>
            </w:r>
          </w:p>
        </w:tc>
      </w:tr>
      <w:tr w:rsidR="00FC76B3" w:rsidRPr="00FC76B3" w14:paraId="7F8A8550" w14:textId="77777777" w:rsidTr="00F36421">
        <w:trPr>
          <w:trHeight w:val="255"/>
          <w:jc w:val="center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E6D4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MEDACS HEALTHCARE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0AEA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4,188,152</w:t>
            </w:r>
          </w:p>
        </w:tc>
      </w:tr>
      <w:tr w:rsidR="00FC76B3" w:rsidRPr="00FC76B3" w14:paraId="49527766" w14:textId="77777777" w:rsidTr="00F36421">
        <w:trPr>
          <w:trHeight w:val="255"/>
          <w:jc w:val="center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0294F81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BDBC647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4,220,245</w:t>
            </w:r>
          </w:p>
        </w:tc>
      </w:tr>
    </w:tbl>
    <w:p w14:paraId="7BBB519A" w14:textId="77777777" w:rsidR="00977FC6" w:rsidRPr="00977FC6" w:rsidRDefault="00977FC6" w:rsidP="00977FC6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5C368112" w14:textId="77777777" w:rsidR="00977FC6" w:rsidRPr="00F36421" w:rsidRDefault="00977FC6" w:rsidP="00F36421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sz w:val="22"/>
          <w:szCs w:val="22"/>
        </w:rPr>
      </w:pPr>
      <w:r w:rsidRPr="00F36421">
        <w:rPr>
          <w:rFonts w:ascii="Verdana" w:hAnsi="Verdana"/>
          <w:b/>
          <w:bCs/>
          <w:sz w:val="22"/>
          <w:szCs w:val="22"/>
        </w:rPr>
        <w:t>In the period 1st February 2025 to 30th April 2025 please provide a breakdown of: </w:t>
      </w:r>
    </w:p>
    <w:p w14:paraId="320280C2" w14:textId="77777777" w:rsidR="00977FC6" w:rsidRPr="00977FC6" w:rsidRDefault="00977FC6" w:rsidP="00F36421">
      <w:pPr>
        <w:numPr>
          <w:ilvl w:val="0"/>
          <w:numId w:val="23"/>
        </w:numPr>
        <w:tabs>
          <w:tab w:val="clear" w:pos="720"/>
          <w:tab w:val="num" w:pos="1370"/>
        </w:tabs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Total </w:t>
      </w:r>
      <w:r w:rsidR="00FC76B3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 spend with off-framework agencies for </w:t>
      </w:r>
      <w:proofErr w:type="gramStart"/>
      <w:r w:rsidRPr="00977FC6">
        <w:rPr>
          <w:rFonts w:ascii="Verdana" w:eastAsia="Times New Roman" w:hAnsi="Verdana"/>
          <w:b/>
          <w:bCs/>
          <w:sz w:val="22"/>
          <w:szCs w:val="22"/>
        </w:rPr>
        <w:t>locums</w:t>
      </w:r>
      <w:proofErr w:type="gramEnd"/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 doctors </w:t>
      </w:r>
      <w:r w:rsidR="00FC76B3">
        <w:rPr>
          <w:rFonts w:ascii="Verdana" w:eastAsia="Times New Roman" w:hAnsi="Verdana"/>
          <w:b/>
          <w:bCs/>
          <w:sz w:val="22"/>
          <w:szCs w:val="22"/>
        </w:rPr>
        <w:br/>
      </w:r>
      <w:r w:rsidR="00FC76B3" w:rsidRPr="00FC76B3">
        <w:rPr>
          <w:rFonts w:ascii="Verdana" w:eastAsia="Times New Roman" w:hAnsi="Verdana"/>
          <w:sz w:val="22"/>
          <w:szCs w:val="22"/>
        </w:rPr>
        <w:t>£4</w:t>
      </w:r>
      <w:r w:rsidR="00D6045F">
        <w:rPr>
          <w:rFonts w:ascii="Verdana" w:eastAsia="Times New Roman" w:hAnsi="Verdana"/>
          <w:sz w:val="22"/>
          <w:szCs w:val="22"/>
        </w:rPr>
        <w:t>5</w:t>
      </w:r>
      <w:r w:rsidR="00FC76B3" w:rsidRPr="00FC76B3">
        <w:rPr>
          <w:rFonts w:ascii="Verdana" w:eastAsia="Times New Roman" w:hAnsi="Verdana"/>
          <w:sz w:val="22"/>
          <w:szCs w:val="22"/>
        </w:rPr>
        <w:t>1,462</w:t>
      </w:r>
    </w:p>
    <w:p w14:paraId="25125790" w14:textId="77777777" w:rsidR="00977FC6" w:rsidRPr="00977FC6" w:rsidRDefault="00977FC6" w:rsidP="00F36421">
      <w:pPr>
        <w:ind w:left="1155"/>
        <w:rPr>
          <w:rFonts w:ascii="Verdana" w:eastAsiaTheme="minorHAnsi" w:hAnsi="Verdana"/>
          <w:b/>
          <w:bCs/>
          <w:sz w:val="22"/>
          <w:szCs w:val="22"/>
        </w:rPr>
      </w:pPr>
      <w:r w:rsidRPr="00977FC6">
        <w:rPr>
          <w:rFonts w:ascii="Verdana" w:hAnsi="Verdana"/>
          <w:b/>
          <w:bCs/>
          <w:sz w:val="22"/>
          <w:szCs w:val="22"/>
        </w:rPr>
        <w:t>Please provide a further breakdown for locum doctors by: </w:t>
      </w:r>
    </w:p>
    <w:p w14:paraId="4BB5F4EC" w14:textId="77777777" w:rsidR="00977FC6" w:rsidRDefault="00977FC6" w:rsidP="00F36421">
      <w:pPr>
        <w:numPr>
          <w:ilvl w:val="0"/>
          <w:numId w:val="24"/>
        </w:numPr>
        <w:tabs>
          <w:tab w:val="clear" w:pos="720"/>
          <w:tab w:val="num" w:pos="1370"/>
        </w:tabs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grade </w:t>
      </w:r>
    </w:p>
    <w:tbl>
      <w:tblPr>
        <w:tblW w:w="4840" w:type="dxa"/>
        <w:jc w:val="center"/>
        <w:tblLook w:val="04A0" w:firstRow="1" w:lastRow="0" w:firstColumn="1" w:lastColumn="0" w:noHBand="0" w:noVBand="1"/>
      </w:tblPr>
      <w:tblGrid>
        <w:gridCol w:w="3460"/>
        <w:gridCol w:w="1380"/>
      </w:tblGrid>
      <w:tr w:rsidR="00FC76B3" w:rsidRPr="00FC76B3" w14:paraId="6C8A4A9D" w14:textId="77777777" w:rsidTr="00F36421">
        <w:trPr>
          <w:trHeight w:val="255"/>
          <w:jc w:val="center"/>
        </w:trPr>
        <w:tc>
          <w:tcPr>
            <w:tcW w:w="34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81D1C3" w14:textId="77777777" w:rsidR="00FC76B3" w:rsidRPr="00FC76B3" w:rsidRDefault="00FC76B3" w:rsidP="004A7646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8D903" w14:textId="77777777" w:rsidR="00FC76B3" w:rsidRPr="00FC76B3" w:rsidRDefault="00FC76B3" w:rsidP="004A7646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59F9A700" w14:textId="77777777" w:rsidTr="00F36421">
        <w:trPr>
          <w:trHeight w:val="255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5310" w14:textId="77777777" w:rsidR="00FC76B3" w:rsidRPr="00FC76B3" w:rsidRDefault="00FC76B3" w:rsidP="004A7646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Locum/Agency -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12F" w14:textId="77777777" w:rsidR="00FC76B3" w:rsidRPr="00FC76B3" w:rsidRDefault="00FC76B3" w:rsidP="004A7646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451,462</w:t>
            </w:r>
          </w:p>
        </w:tc>
      </w:tr>
      <w:tr w:rsidR="00FC76B3" w:rsidRPr="00FC76B3" w14:paraId="71F8A989" w14:textId="77777777" w:rsidTr="00F36421">
        <w:trPr>
          <w:trHeight w:val="255"/>
          <w:jc w:val="center"/>
        </w:trPr>
        <w:tc>
          <w:tcPr>
            <w:tcW w:w="34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889FAA" w14:textId="77777777" w:rsidR="00FC76B3" w:rsidRPr="00FC76B3" w:rsidRDefault="00FC76B3" w:rsidP="004A7646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9620F7A" w14:textId="77777777" w:rsidR="00FC76B3" w:rsidRPr="00FC76B3" w:rsidRDefault="00FC76B3" w:rsidP="004A7646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451,462</w:t>
            </w:r>
          </w:p>
        </w:tc>
      </w:tr>
    </w:tbl>
    <w:p w14:paraId="6B8CF463" w14:textId="77777777" w:rsidR="00FC76B3" w:rsidRPr="00977FC6" w:rsidRDefault="00FC76B3" w:rsidP="00F36421">
      <w:pPr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1988717A" w14:textId="77777777" w:rsidR="00977FC6" w:rsidRDefault="00977FC6" w:rsidP="00F36421">
      <w:pPr>
        <w:numPr>
          <w:ilvl w:val="0"/>
          <w:numId w:val="25"/>
        </w:numPr>
        <w:tabs>
          <w:tab w:val="clear" w:pos="720"/>
          <w:tab w:val="num" w:pos="1370"/>
        </w:tabs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specialty </w:t>
      </w:r>
    </w:p>
    <w:tbl>
      <w:tblPr>
        <w:tblW w:w="5868" w:type="dxa"/>
        <w:jc w:val="center"/>
        <w:tblLook w:val="04A0" w:firstRow="1" w:lastRow="0" w:firstColumn="1" w:lastColumn="0" w:noHBand="0" w:noVBand="1"/>
      </w:tblPr>
      <w:tblGrid>
        <w:gridCol w:w="4488"/>
        <w:gridCol w:w="1380"/>
      </w:tblGrid>
      <w:tr w:rsidR="00FC76B3" w:rsidRPr="00FC76B3" w14:paraId="1A6C48D0" w14:textId="77777777" w:rsidTr="00F36421">
        <w:trPr>
          <w:trHeight w:val="255"/>
          <w:jc w:val="center"/>
        </w:trPr>
        <w:tc>
          <w:tcPr>
            <w:tcW w:w="448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76245F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E1C31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4CC0176F" w14:textId="77777777" w:rsidTr="00F36421">
        <w:trPr>
          <w:trHeight w:val="255"/>
          <w:jc w:val="center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1234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Organisational Development &amp; Wellbeing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2908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11,628 </w:t>
            </w:r>
          </w:p>
        </w:tc>
      </w:tr>
      <w:tr w:rsidR="00FC76B3" w:rsidRPr="00FC76B3" w14:paraId="7A28C252" w14:textId="77777777" w:rsidTr="00F36421">
        <w:trPr>
          <w:trHeight w:val="255"/>
          <w:jc w:val="center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DD03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lastRenderedPageBreak/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6DD8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18,500 </w:t>
            </w:r>
          </w:p>
        </w:tc>
      </w:tr>
      <w:tr w:rsidR="00FC76B3" w:rsidRPr="00FC76B3" w14:paraId="5A3EC9F6" w14:textId="77777777" w:rsidTr="00F36421">
        <w:trPr>
          <w:trHeight w:val="255"/>
          <w:jc w:val="center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BD9C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AC10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421,334 </w:t>
            </w:r>
          </w:p>
        </w:tc>
      </w:tr>
      <w:tr w:rsidR="00FC76B3" w:rsidRPr="00FC76B3" w14:paraId="6D23085E" w14:textId="77777777" w:rsidTr="00F36421">
        <w:trPr>
          <w:trHeight w:val="255"/>
          <w:jc w:val="center"/>
        </w:trPr>
        <w:tc>
          <w:tcPr>
            <w:tcW w:w="448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5D6CEC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CC7EED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451,462</w:t>
            </w:r>
          </w:p>
        </w:tc>
      </w:tr>
    </w:tbl>
    <w:p w14:paraId="740502EB" w14:textId="77777777" w:rsidR="00FC76B3" w:rsidRPr="00977FC6" w:rsidRDefault="00FC76B3" w:rsidP="00F36421">
      <w:pPr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7F4DEC7A" w14:textId="77777777" w:rsidR="00977FC6" w:rsidRDefault="00977FC6" w:rsidP="00F36421">
      <w:pPr>
        <w:numPr>
          <w:ilvl w:val="0"/>
          <w:numId w:val="26"/>
        </w:numPr>
        <w:tabs>
          <w:tab w:val="clear" w:pos="720"/>
          <w:tab w:val="num" w:pos="1370"/>
        </w:tabs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agency name </w:t>
      </w:r>
    </w:p>
    <w:tbl>
      <w:tblPr>
        <w:tblW w:w="5820" w:type="dxa"/>
        <w:jc w:val="center"/>
        <w:tblLook w:val="04A0" w:firstRow="1" w:lastRow="0" w:firstColumn="1" w:lastColumn="0" w:noHBand="0" w:noVBand="1"/>
      </w:tblPr>
      <w:tblGrid>
        <w:gridCol w:w="4440"/>
        <w:gridCol w:w="1380"/>
      </w:tblGrid>
      <w:tr w:rsidR="00FC76B3" w:rsidRPr="00FC76B3" w14:paraId="459AC785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75EEF1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agency name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5C7FAD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FC76B3" w:rsidRPr="00FC76B3" w14:paraId="34E66F94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1195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AKSVINRAD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59E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16,296 </w:t>
            </w:r>
          </w:p>
        </w:tc>
      </w:tr>
      <w:tr w:rsidR="00FC76B3" w:rsidRPr="00FC76B3" w14:paraId="414C9400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4721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CUBED RESOURCING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5F9B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18,500 </w:t>
            </w:r>
          </w:p>
        </w:tc>
      </w:tr>
      <w:tr w:rsidR="00FC76B3" w:rsidRPr="00FC76B3" w14:paraId="448EB6D4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A3E9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EVERLIGHT RADIOLOGY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E84E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197,381 </w:t>
            </w:r>
          </w:p>
        </w:tc>
      </w:tr>
      <w:tr w:rsidR="00FC76B3" w:rsidRPr="00FC76B3" w14:paraId="64732478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A93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INSYNC CORPORATE HEALTHCARE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D11E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11,628 </w:t>
            </w:r>
          </w:p>
        </w:tc>
      </w:tr>
      <w:tr w:rsidR="00FC76B3" w:rsidRPr="00FC76B3" w14:paraId="79552643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EEC1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NATION MEDICAL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2FD0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145,287 </w:t>
            </w:r>
          </w:p>
        </w:tc>
      </w:tr>
      <w:tr w:rsidR="00FC76B3" w:rsidRPr="00FC76B3" w14:paraId="02F50300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12A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NOMARAD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4697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29,876 </w:t>
            </w:r>
          </w:p>
        </w:tc>
      </w:tr>
      <w:tr w:rsidR="00FC76B3" w:rsidRPr="00FC76B3" w14:paraId="6318E53D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B8F2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>TENGAR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DA42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color w:val="000000"/>
                <w:sz w:val="20"/>
                <w:szCs w:val="20"/>
              </w:rPr>
              <w:t xml:space="preserve">32,494 </w:t>
            </w:r>
          </w:p>
        </w:tc>
      </w:tr>
      <w:tr w:rsidR="00FC76B3" w:rsidRPr="00FC76B3" w14:paraId="6B7C145B" w14:textId="77777777" w:rsidTr="00F36421">
        <w:trPr>
          <w:trHeight w:val="255"/>
          <w:jc w:val="center"/>
        </w:trPr>
        <w:tc>
          <w:tcPr>
            <w:tcW w:w="44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D1F4CD2" w14:textId="77777777" w:rsidR="00FC76B3" w:rsidRPr="00FC76B3" w:rsidRDefault="00FC76B3" w:rsidP="00FC76B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D2F133" w14:textId="77777777" w:rsidR="00FC76B3" w:rsidRPr="00FC76B3" w:rsidRDefault="00FC76B3" w:rsidP="00FC76B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C76B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451,462 </w:t>
            </w:r>
          </w:p>
        </w:tc>
      </w:tr>
    </w:tbl>
    <w:p w14:paraId="1225D74E" w14:textId="77777777" w:rsidR="00FC76B3" w:rsidRPr="00977FC6" w:rsidRDefault="00FC76B3" w:rsidP="00F36421">
      <w:pPr>
        <w:spacing w:before="0" w:line="276" w:lineRule="auto"/>
        <w:ind w:left="137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0C182B5" w14:textId="77777777" w:rsidR="00977FC6" w:rsidRPr="00977FC6" w:rsidRDefault="00977FC6" w:rsidP="00977FC6">
      <w:pPr>
        <w:rPr>
          <w:rFonts w:ascii="Verdana" w:eastAsiaTheme="minorHAnsi" w:hAnsi="Verdana"/>
          <w:b/>
          <w:bCs/>
          <w:sz w:val="22"/>
          <w:szCs w:val="22"/>
        </w:rPr>
      </w:pPr>
      <w:r w:rsidRPr="00977FC6">
        <w:rPr>
          <w:rFonts w:ascii="Verdana" w:hAnsi="Verdana"/>
          <w:b/>
          <w:bCs/>
          <w:sz w:val="22"/>
          <w:szCs w:val="22"/>
        </w:rPr>
        <w:t>  </w:t>
      </w:r>
    </w:p>
    <w:p w14:paraId="2AC03C83" w14:textId="18652C69" w:rsidR="00977FC6" w:rsidRPr="00F36421" w:rsidRDefault="00977FC6" w:rsidP="00F36421">
      <w:pPr>
        <w:pStyle w:val="ListParagraph"/>
        <w:numPr>
          <w:ilvl w:val="0"/>
          <w:numId w:val="33"/>
        </w:numPr>
        <w:rPr>
          <w:rFonts w:ascii="Verdana" w:hAnsi="Verdana"/>
          <w:b/>
          <w:bCs/>
          <w:sz w:val="22"/>
          <w:szCs w:val="22"/>
        </w:rPr>
      </w:pPr>
      <w:r w:rsidRPr="00F36421">
        <w:rPr>
          <w:rFonts w:ascii="Verdana" w:hAnsi="Verdana"/>
          <w:b/>
          <w:bCs/>
          <w:sz w:val="22"/>
          <w:szCs w:val="22"/>
        </w:rPr>
        <w:t>In the period 1st February 2025 to 30</w:t>
      </w:r>
      <w:r w:rsidRPr="004814B6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="004814B6">
        <w:rPr>
          <w:rFonts w:ascii="Verdana" w:hAnsi="Verdana"/>
          <w:b/>
          <w:bCs/>
          <w:sz w:val="22"/>
          <w:szCs w:val="22"/>
        </w:rPr>
        <w:t xml:space="preserve"> </w:t>
      </w:r>
      <w:r w:rsidRPr="00F36421">
        <w:rPr>
          <w:rFonts w:ascii="Verdana" w:hAnsi="Verdana"/>
          <w:b/>
          <w:bCs/>
          <w:sz w:val="22"/>
          <w:szCs w:val="22"/>
        </w:rPr>
        <w:t>April 2025 please provide a breakdown of: </w:t>
      </w:r>
    </w:p>
    <w:p w14:paraId="2BDE3081" w14:textId="77777777" w:rsidR="00FC76B3" w:rsidRPr="00FC76B3" w:rsidRDefault="00977FC6" w:rsidP="00F36421">
      <w:pPr>
        <w:numPr>
          <w:ilvl w:val="0"/>
          <w:numId w:val="27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Total </w:t>
      </w:r>
      <w:r w:rsidR="00FC76B3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 spend with the internal </w:t>
      </w:r>
      <w:r w:rsidR="00FC76B3">
        <w:rPr>
          <w:rFonts w:ascii="Verdana" w:eastAsia="Times New Roman" w:hAnsi="Verdana"/>
          <w:b/>
          <w:bCs/>
          <w:sz w:val="22"/>
          <w:szCs w:val="22"/>
        </w:rPr>
        <w:t>Health Board</w:t>
      </w:r>
      <w:r w:rsidRPr="00977FC6">
        <w:rPr>
          <w:rFonts w:ascii="Verdana" w:eastAsia="Times New Roman" w:hAnsi="Verdana"/>
          <w:b/>
          <w:bCs/>
          <w:sz w:val="22"/>
          <w:szCs w:val="22"/>
        </w:rPr>
        <w:t xml:space="preserve"> bank or associated external provider for locum doctors </w:t>
      </w:r>
      <w:r w:rsidR="007C18EB">
        <w:rPr>
          <w:rFonts w:ascii="Verdana" w:eastAsia="Times New Roman" w:hAnsi="Verdana"/>
          <w:b/>
          <w:bCs/>
          <w:sz w:val="22"/>
          <w:szCs w:val="22"/>
        </w:rPr>
        <w:br/>
      </w:r>
      <w:r w:rsidR="00A45F2F">
        <w:rPr>
          <w:rFonts w:ascii="Verdana" w:eastAsia="Times New Roman" w:hAnsi="Verdana"/>
          <w:sz w:val="22"/>
          <w:szCs w:val="22"/>
        </w:rPr>
        <w:t>£</w:t>
      </w:r>
      <w:r w:rsidR="00A45F2F" w:rsidRPr="00A45F2F">
        <w:rPr>
          <w:rFonts w:ascii="Verdana" w:eastAsia="Times New Roman" w:hAnsi="Verdana"/>
          <w:sz w:val="22"/>
          <w:szCs w:val="22"/>
        </w:rPr>
        <w:t>2,720,611</w:t>
      </w:r>
    </w:p>
    <w:p w14:paraId="05F78036" w14:textId="77777777" w:rsidR="00977FC6" w:rsidRPr="00977FC6" w:rsidRDefault="00977FC6" w:rsidP="00F36421">
      <w:pPr>
        <w:ind w:left="1010"/>
        <w:rPr>
          <w:rFonts w:ascii="Verdana" w:eastAsiaTheme="minorHAnsi" w:hAnsi="Verdana"/>
          <w:b/>
          <w:bCs/>
          <w:sz w:val="22"/>
          <w:szCs w:val="22"/>
        </w:rPr>
      </w:pPr>
      <w:r w:rsidRPr="00977FC6">
        <w:rPr>
          <w:rFonts w:ascii="Verdana" w:hAnsi="Verdana"/>
          <w:b/>
          <w:bCs/>
          <w:sz w:val="22"/>
          <w:szCs w:val="22"/>
        </w:rPr>
        <w:t>Please provide a further breakdown for locum doctors by: </w:t>
      </w:r>
    </w:p>
    <w:p w14:paraId="02FE45B4" w14:textId="77777777" w:rsidR="00977FC6" w:rsidRDefault="00977FC6" w:rsidP="00F36421">
      <w:pPr>
        <w:numPr>
          <w:ilvl w:val="0"/>
          <w:numId w:val="28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grade </w:t>
      </w:r>
    </w:p>
    <w:tbl>
      <w:tblPr>
        <w:tblW w:w="5440" w:type="dxa"/>
        <w:jc w:val="center"/>
        <w:tblLook w:val="04A0" w:firstRow="1" w:lastRow="0" w:firstColumn="1" w:lastColumn="0" w:noHBand="0" w:noVBand="1"/>
      </w:tblPr>
      <w:tblGrid>
        <w:gridCol w:w="4060"/>
        <w:gridCol w:w="1380"/>
      </w:tblGrid>
      <w:tr w:rsidR="00414FD5" w:rsidRPr="00414FD5" w14:paraId="2720FB79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C4B2B3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8087297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414FD5" w:rsidRPr="00414FD5" w14:paraId="0DD200B9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2B06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Locum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4564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2,106,016 </w:t>
            </w:r>
          </w:p>
        </w:tc>
      </w:tr>
      <w:tr w:rsidR="00414FD5" w:rsidRPr="00414FD5" w14:paraId="08F82C96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6231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Locum Specialty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D95A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568,089 </w:t>
            </w:r>
          </w:p>
        </w:tc>
      </w:tr>
      <w:tr w:rsidR="00414FD5" w:rsidRPr="00414FD5" w14:paraId="6120801D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36A2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Locum Specialist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AAE9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484 </w:t>
            </w:r>
          </w:p>
        </w:tc>
      </w:tr>
      <w:tr w:rsidR="00414FD5" w:rsidRPr="00414FD5" w14:paraId="34BE1ACA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BFB6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Locum F2 Foundation year 2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8787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46,022 </w:t>
            </w:r>
          </w:p>
        </w:tc>
      </w:tr>
      <w:tr w:rsidR="00414FD5" w:rsidRPr="00414FD5" w14:paraId="65CD1D4D" w14:textId="77777777" w:rsidTr="00414FD5">
        <w:trPr>
          <w:trHeight w:val="255"/>
          <w:jc w:val="center"/>
        </w:trPr>
        <w:tc>
          <w:tcPr>
            <w:tcW w:w="40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C167B90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58F4EC2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2,720,611 </w:t>
            </w:r>
          </w:p>
        </w:tc>
      </w:tr>
    </w:tbl>
    <w:p w14:paraId="08E9EEFD" w14:textId="77777777" w:rsidR="00FC76B3" w:rsidRPr="00977FC6" w:rsidRDefault="00FC76B3" w:rsidP="00F36421">
      <w:pPr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</w:p>
    <w:p w14:paraId="1182157D" w14:textId="77777777" w:rsidR="00977FC6" w:rsidRDefault="00977FC6" w:rsidP="00F36421">
      <w:pPr>
        <w:numPr>
          <w:ilvl w:val="0"/>
          <w:numId w:val="29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specialty </w:t>
      </w:r>
    </w:p>
    <w:p w14:paraId="467F0B04" w14:textId="77777777" w:rsidR="007C18EB" w:rsidRPr="007C18EB" w:rsidRDefault="007C18EB" w:rsidP="00F36421">
      <w:pPr>
        <w:pStyle w:val="ListParagraph"/>
        <w:spacing w:before="0" w:line="276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7C18EB">
        <w:rPr>
          <w:rFonts w:ascii="Verdana" w:eastAsia="Times New Roman" w:hAnsi="Verdana"/>
          <w:sz w:val="22"/>
          <w:szCs w:val="22"/>
        </w:rPr>
        <w:t xml:space="preserve">Please note that a minus figure indicates a credit/recharge. </w:t>
      </w:r>
    </w:p>
    <w:tbl>
      <w:tblPr>
        <w:tblW w:w="6480" w:type="dxa"/>
        <w:jc w:val="center"/>
        <w:tblLook w:val="04A0" w:firstRow="1" w:lastRow="0" w:firstColumn="1" w:lastColumn="0" w:noHBand="0" w:noVBand="1"/>
      </w:tblPr>
      <w:tblGrid>
        <w:gridCol w:w="5100"/>
        <w:gridCol w:w="1380"/>
      </w:tblGrid>
      <w:tr w:rsidR="00414FD5" w:rsidRPr="00414FD5" w14:paraId="60CA85DA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D6718C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CEBA36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414FD5" w:rsidRPr="00414FD5" w14:paraId="2FCE3B60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D09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613C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454,044 </w:t>
            </w:r>
          </w:p>
        </w:tc>
      </w:tr>
      <w:tr w:rsidR="00414FD5" w:rsidRPr="00414FD5" w14:paraId="14C9F39E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A007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Cancer Services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F154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350,920 </w:t>
            </w:r>
          </w:p>
        </w:tc>
      </w:tr>
      <w:tr w:rsidR="00414FD5" w:rsidRPr="00414FD5" w14:paraId="754E8C04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AE8B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Womens and Childrens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E28A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329,095 </w:t>
            </w:r>
          </w:p>
        </w:tc>
      </w:tr>
      <w:tr w:rsidR="00414FD5" w:rsidRPr="00414FD5" w14:paraId="752701EC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6505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Hospital Operations &amp; Site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5C7C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37,209 </w:t>
            </w:r>
          </w:p>
        </w:tc>
      </w:tr>
      <w:tr w:rsidR="00414FD5" w:rsidRPr="00414FD5" w14:paraId="3E5BF39F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A4C1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8137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253,333 </w:t>
            </w:r>
          </w:p>
        </w:tc>
      </w:tr>
      <w:tr w:rsidR="00414FD5" w:rsidRPr="00414FD5" w14:paraId="518E1075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F007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182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380,329 </w:t>
            </w:r>
          </w:p>
        </w:tc>
      </w:tr>
      <w:tr w:rsidR="00414FD5" w:rsidRPr="00414FD5" w14:paraId="51868E48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363D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A4EA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120,893 </w:t>
            </w:r>
          </w:p>
        </w:tc>
      </w:tr>
      <w:tr w:rsidR="00414FD5" w:rsidRPr="00414FD5" w14:paraId="612AC79B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41DD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8FBB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164,935 </w:t>
            </w:r>
          </w:p>
        </w:tc>
      </w:tr>
      <w:tr w:rsidR="00414FD5" w:rsidRPr="00414FD5" w14:paraId="46755B41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7ADF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Integrated Surgical Specialties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6A1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199,012 </w:t>
            </w:r>
          </w:p>
        </w:tc>
      </w:tr>
      <w:tr w:rsidR="00414FD5" w:rsidRPr="00414FD5" w14:paraId="1A0CA692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B25E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Mental Health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8D40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395,406 </w:t>
            </w:r>
          </w:p>
        </w:tc>
      </w:tr>
      <w:tr w:rsidR="00414FD5" w:rsidRPr="00414FD5" w14:paraId="6740CCAB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EC1A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Learning Disabilities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A312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12,514 </w:t>
            </w:r>
          </w:p>
        </w:tc>
      </w:tr>
      <w:tr w:rsidR="00414FD5" w:rsidRPr="00414FD5" w14:paraId="20FEADA4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A1E0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>Secure Services &amp; Recovery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DB7A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color w:val="000000"/>
                <w:sz w:val="20"/>
                <w:szCs w:val="20"/>
              </w:rPr>
              <w:t xml:space="preserve">22,921 </w:t>
            </w:r>
          </w:p>
        </w:tc>
      </w:tr>
      <w:tr w:rsidR="00414FD5" w:rsidRPr="00414FD5" w14:paraId="4B56FFDF" w14:textId="77777777" w:rsidTr="00414FD5">
        <w:trPr>
          <w:trHeight w:val="255"/>
          <w:jc w:val="center"/>
        </w:trPr>
        <w:tc>
          <w:tcPr>
            <w:tcW w:w="510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55829A5" w14:textId="77777777" w:rsidR="00414FD5" w:rsidRPr="00414FD5" w:rsidRDefault="00414FD5" w:rsidP="00414FD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2427A35" w14:textId="77777777" w:rsidR="00414FD5" w:rsidRPr="00414FD5" w:rsidRDefault="00414FD5" w:rsidP="00414FD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2,720,611 </w:t>
            </w:r>
          </w:p>
        </w:tc>
      </w:tr>
    </w:tbl>
    <w:p w14:paraId="63A2E5D4" w14:textId="77777777" w:rsidR="007C18EB" w:rsidRPr="00977FC6" w:rsidRDefault="007C18EB" w:rsidP="00F36421">
      <w:pPr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</w:p>
    <w:p w14:paraId="7B57E25C" w14:textId="77777777" w:rsidR="007C18EB" w:rsidRPr="007C18EB" w:rsidRDefault="00977FC6" w:rsidP="00F36421">
      <w:pPr>
        <w:numPr>
          <w:ilvl w:val="0"/>
          <w:numId w:val="30"/>
        </w:numPr>
        <w:tabs>
          <w:tab w:val="clear" w:pos="720"/>
          <w:tab w:val="num" w:pos="1225"/>
        </w:tabs>
        <w:spacing w:before="0" w:line="276" w:lineRule="auto"/>
        <w:ind w:left="1225" w:right="0"/>
        <w:rPr>
          <w:rFonts w:ascii="Verdana" w:eastAsia="Times New Roman" w:hAnsi="Verdana"/>
          <w:b/>
          <w:bCs/>
          <w:sz w:val="22"/>
          <w:szCs w:val="22"/>
        </w:rPr>
      </w:pPr>
      <w:r w:rsidRPr="00977FC6">
        <w:rPr>
          <w:rFonts w:ascii="Verdana" w:eastAsia="Times New Roman" w:hAnsi="Verdana"/>
          <w:b/>
          <w:bCs/>
          <w:sz w:val="22"/>
          <w:szCs w:val="22"/>
        </w:rPr>
        <w:t>Spend per internal or associated external provider </w:t>
      </w:r>
    </w:p>
    <w:tbl>
      <w:tblPr>
        <w:tblW w:w="5529" w:type="dxa"/>
        <w:jc w:val="center"/>
        <w:tblLook w:val="04A0" w:firstRow="1" w:lastRow="0" w:firstColumn="1" w:lastColumn="0" w:noHBand="0" w:noVBand="1"/>
      </w:tblPr>
      <w:tblGrid>
        <w:gridCol w:w="3627"/>
        <w:gridCol w:w="1902"/>
      </w:tblGrid>
      <w:tr w:rsidR="007C18EB" w:rsidRPr="007C18EB" w14:paraId="1D6CA4E9" w14:textId="77777777" w:rsidTr="00F36421">
        <w:trPr>
          <w:trHeight w:val="255"/>
          <w:jc w:val="center"/>
        </w:trPr>
        <w:tc>
          <w:tcPr>
            <w:tcW w:w="3627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93D649" w14:textId="77777777" w:rsidR="007C18EB" w:rsidRPr="007C18EB" w:rsidRDefault="007C18EB" w:rsidP="007C18EB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internal or associated external provider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9099E4" w14:textId="77777777" w:rsidR="007C18EB" w:rsidRPr="007C18EB" w:rsidRDefault="007C18EB" w:rsidP="007C18EB">
            <w:pPr>
              <w:spacing w:before="0" w:after="0" w:line="240" w:lineRule="auto"/>
              <w:ind w:left="0" w:righ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7C18EB" w:rsidRPr="007C18EB" w14:paraId="5C01D26E" w14:textId="77777777" w:rsidTr="00F36421">
        <w:trPr>
          <w:trHeight w:val="346"/>
          <w:jc w:val="center"/>
        </w:trPr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364" w14:textId="77777777" w:rsidR="007C18EB" w:rsidRPr="007C18EB" w:rsidRDefault="007C18EB" w:rsidP="007C18EB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color w:val="000000"/>
                <w:sz w:val="20"/>
                <w:szCs w:val="20"/>
              </w:rPr>
              <w:t>Internal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7EBC" w14:textId="77777777" w:rsidR="007C18EB" w:rsidRPr="007C18EB" w:rsidRDefault="007C18EB" w:rsidP="007C18EB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color w:val="000000"/>
                <w:sz w:val="20"/>
                <w:szCs w:val="20"/>
              </w:rPr>
              <w:t>2,720,611</w:t>
            </w:r>
          </w:p>
        </w:tc>
      </w:tr>
      <w:tr w:rsidR="007C18EB" w:rsidRPr="007C18EB" w14:paraId="0394E152" w14:textId="77777777" w:rsidTr="00F36421">
        <w:trPr>
          <w:trHeight w:val="290"/>
          <w:jc w:val="center"/>
        </w:trPr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A186" w14:textId="77777777" w:rsidR="007C18EB" w:rsidRPr="007C18EB" w:rsidRDefault="007C18EB" w:rsidP="007C18EB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color w:val="000000"/>
                <w:sz w:val="20"/>
                <w:szCs w:val="20"/>
              </w:rPr>
              <w:t>External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6A2C" w14:textId="77777777" w:rsidR="007C18EB" w:rsidRPr="007C18EB" w:rsidRDefault="00A45F2F" w:rsidP="007C18EB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Please refer to Q1</w:t>
            </w:r>
          </w:p>
        </w:tc>
      </w:tr>
      <w:tr w:rsidR="007C18EB" w:rsidRPr="007C18EB" w14:paraId="72DA74A3" w14:textId="77777777" w:rsidTr="00F36421">
        <w:trPr>
          <w:trHeight w:val="255"/>
          <w:jc w:val="center"/>
        </w:trPr>
        <w:tc>
          <w:tcPr>
            <w:tcW w:w="362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194B746" w14:textId="77777777" w:rsidR="007C18EB" w:rsidRPr="007C18EB" w:rsidRDefault="007C18EB" w:rsidP="007C18EB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18E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90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147998C" w14:textId="77777777" w:rsidR="007C18EB" w:rsidRPr="007C18EB" w:rsidRDefault="00414FD5" w:rsidP="007C18EB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14FD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2,720,611</w:t>
            </w:r>
          </w:p>
        </w:tc>
      </w:tr>
    </w:tbl>
    <w:p w14:paraId="41B98248" w14:textId="77777777" w:rsidR="00977FC6" w:rsidRPr="00977FC6" w:rsidRDefault="00977FC6" w:rsidP="00977FC6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04C7E1BF" w14:textId="77777777" w:rsidR="007C18EB" w:rsidRPr="00977FC6" w:rsidRDefault="00977FC6" w:rsidP="007C18EB">
      <w:pPr>
        <w:rPr>
          <w:rFonts w:ascii="Verdana" w:hAnsi="Verdana"/>
          <w:b/>
          <w:bCs/>
          <w:sz w:val="22"/>
          <w:szCs w:val="22"/>
        </w:rPr>
      </w:pPr>
      <w:r w:rsidRPr="00977FC6">
        <w:rPr>
          <w:rFonts w:ascii="Verdana" w:hAnsi="Verdana"/>
          <w:b/>
          <w:bCs/>
          <w:sz w:val="22"/>
          <w:szCs w:val="22"/>
        </w:rPr>
        <w:t>Please confirm your allocated budget for agency locum doctors for the period 1st February 2025 to 30</w:t>
      </w:r>
      <w:r w:rsidRPr="00977FC6">
        <w:rPr>
          <w:rFonts w:ascii="Verdana" w:hAnsi="Verdana"/>
          <w:b/>
          <w:bCs/>
          <w:sz w:val="22"/>
          <w:szCs w:val="22"/>
          <w:vertAlign w:val="superscript"/>
        </w:rPr>
        <w:t>th</w:t>
      </w:r>
      <w:r w:rsidRPr="00977FC6">
        <w:rPr>
          <w:rFonts w:ascii="Verdana" w:hAnsi="Verdana"/>
          <w:b/>
          <w:bCs/>
          <w:sz w:val="22"/>
          <w:szCs w:val="22"/>
        </w:rPr>
        <w:t xml:space="preserve"> April 2025 </w:t>
      </w:r>
      <w:r w:rsidR="007C18EB">
        <w:rPr>
          <w:rFonts w:ascii="Verdana" w:hAnsi="Verdana"/>
          <w:b/>
          <w:bCs/>
          <w:sz w:val="22"/>
          <w:szCs w:val="22"/>
        </w:rPr>
        <w:br/>
      </w:r>
      <w:r w:rsidR="007C18EB" w:rsidRPr="007C18EB">
        <w:rPr>
          <w:rFonts w:ascii="Verdana" w:hAnsi="Verdana"/>
          <w:sz w:val="22"/>
          <w:szCs w:val="22"/>
        </w:rPr>
        <w:t>£554,641</w:t>
      </w:r>
    </w:p>
    <w:p w14:paraId="032C0AD9" w14:textId="77777777" w:rsidR="00873328" w:rsidRDefault="00977FC6" w:rsidP="007C18EB">
      <w:pPr>
        <w:rPr>
          <w:rFonts w:ascii="Verdana" w:hAnsi="Verdana"/>
          <w:b/>
          <w:bCs/>
          <w:sz w:val="22"/>
          <w:szCs w:val="22"/>
        </w:rPr>
      </w:pPr>
      <w:r w:rsidRPr="00977FC6">
        <w:rPr>
          <w:rFonts w:ascii="Verdana" w:hAnsi="Verdana"/>
          <w:b/>
          <w:bCs/>
          <w:sz w:val="22"/>
          <w:szCs w:val="22"/>
        </w:rPr>
        <w:t xml:space="preserve">Please confirm the name of the framework used for the supply of locum doctors in your </w:t>
      </w:r>
      <w:r w:rsidR="00FC76B3">
        <w:rPr>
          <w:rFonts w:ascii="Verdana" w:hAnsi="Verdana"/>
          <w:b/>
          <w:bCs/>
          <w:sz w:val="22"/>
          <w:szCs w:val="22"/>
        </w:rPr>
        <w:t>Health Board</w:t>
      </w:r>
      <w:r w:rsidR="007C18EB">
        <w:rPr>
          <w:rFonts w:ascii="Verdana" w:hAnsi="Verdana"/>
          <w:b/>
          <w:bCs/>
          <w:sz w:val="22"/>
          <w:szCs w:val="22"/>
        </w:rPr>
        <w:t>.</w:t>
      </w:r>
      <w:r w:rsidR="007C18EB">
        <w:rPr>
          <w:rFonts w:ascii="Verdana" w:hAnsi="Verdana"/>
          <w:b/>
          <w:bCs/>
          <w:sz w:val="22"/>
          <w:szCs w:val="22"/>
        </w:rPr>
        <w:br/>
      </w:r>
      <w:r w:rsidR="007C18EB" w:rsidRPr="007C18EB">
        <w:rPr>
          <w:rFonts w:ascii="Verdana" w:hAnsi="Verdana"/>
          <w:sz w:val="22"/>
          <w:szCs w:val="22"/>
        </w:rPr>
        <w:t>RM6163</w:t>
      </w:r>
    </w:p>
    <w:p w14:paraId="4BA8CB9F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59873B9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49C4C55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5B2947B2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9B06A4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FEB08BA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6BAB1F8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34A4E3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4A83726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458A77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81D40F7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A3A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207BEF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A0C0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1E283AD8" wp14:editId="086634BB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3F8A418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4BBE4FD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774CA78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52C4F722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6949B9A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4C632D0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3C25F33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A2A9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0477F16" wp14:editId="31E34D7A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40C80AAE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554E9485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42A48DF4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DE6A9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54F20DA8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6502BD3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5230436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AAA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9B2D7A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11F4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01AF9E" wp14:editId="5FBB176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7D2CC0" wp14:editId="082A77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6C96E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53E67A0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4BE360E3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6D08CD36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05B58E47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211FDE6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5EA51B58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D2C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0F6C96EB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53E67A0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4BE360E3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6D08CD36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05B58E47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211FDE6F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5EA51B58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0C5EA9D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AB4086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856084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30C36D98">
            <wp:extent cx="257175" cy="257175"/>
            <wp:effectExtent l="0" t="0" r="0" b="0"/>
            <wp:docPr id="22856084" name="Picture 22856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4D0CAFB" id="Picture 365613254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4702B2E7">
            <wp:extent cx="4857750" cy="4857750"/>
            <wp:effectExtent l="0" t="0" r="0" b="0"/>
            <wp:docPr id="365613254" name="Picture 36561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55D037A" id="Picture 1708103977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5791AC50">
            <wp:extent cx="2867025" cy="2867025"/>
            <wp:effectExtent l="0" t="0" r="0" b="0"/>
            <wp:docPr id="1708103977" name="Picture 170810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753B3DB" id="Picture 808265542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3615661F">
            <wp:extent cx="200025" cy="200025"/>
            <wp:effectExtent l="0" t="0" r="0" b="0"/>
            <wp:docPr id="808265542" name="Picture 808265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D120DEA"/>
    <w:multiLevelType w:val="multilevel"/>
    <w:tmpl w:val="14A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A53D2"/>
    <w:multiLevelType w:val="multilevel"/>
    <w:tmpl w:val="E83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B29CC"/>
    <w:multiLevelType w:val="hybridMultilevel"/>
    <w:tmpl w:val="FFC00D98"/>
    <w:lvl w:ilvl="0" w:tplc="0600723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C31118"/>
    <w:multiLevelType w:val="multilevel"/>
    <w:tmpl w:val="CF00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09A1E30"/>
    <w:multiLevelType w:val="multilevel"/>
    <w:tmpl w:val="AF52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DD0E15"/>
    <w:multiLevelType w:val="hybridMultilevel"/>
    <w:tmpl w:val="E2B601B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40EB410E"/>
    <w:multiLevelType w:val="multilevel"/>
    <w:tmpl w:val="0A9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EB0C9E"/>
    <w:multiLevelType w:val="multilevel"/>
    <w:tmpl w:val="546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58552E"/>
    <w:multiLevelType w:val="multilevel"/>
    <w:tmpl w:val="F55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587777"/>
    <w:multiLevelType w:val="multilevel"/>
    <w:tmpl w:val="E16A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2C51D15"/>
    <w:multiLevelType w:val="multilevel"/>
    <w:tmpl w:val="C53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8" w15:restartNumberingAfterBreak="0">
    <w:nsid w:val="70F41815"/>
    <w:multiLevelType w:val="multilevel"/>
    <w:tmpl w:val="0AAC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D96889"/>
    <w:multiLevelType w:val="multilevel"/>
    <w:tmpl w:val="14F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8118E1"/>
    <w:multiLevelType w:val="multilevel"/>
    <w:tmpl w:val="43EA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533BE"/>
    <w:multiLevelType w:val="hybridMultilevel"/>
    <w:tmpl w:val="04B62F0A"/>
    <w:lvl w:ilvl="0" w:tplc="D688A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77443">
    <w:abstractNumId w:val="24"/>
  </w:num>
  <w:num w:numId="2" w16cid:durableId="1404061528">
    <w:abstractNumId w:val="0"/>
  </w:num>
  <w:num w:numId="3" w16cid:durableId="1064987327">
    <w:abstractNumId w:val="12"/>
  </w:num>
  <w:num w:numId="4" w16cid:durableId="2046558751">
    <w:abstractNumId w:val="26"/>
  </w:num>
  <w:num w:numId="5" w16cid:durableId="1664963727">
    <w:abstractNumId w:val="7"/>
  </w:num>
  <w:num w:numId="6" w16cid:durableId="1862160497">
    <w:abstractNumId w:val="6"/>
  </w:num>
  <w:num w:numId="7" w16cid:durableId="1659725234">
    <w:abstractNumId w:val="20"/>
  </w:num>
  <w:num w:numId="8" w16cid:durableId="241987649">
    <w:abstractNumId w:val="25"/>
  </w:num>
  <w:num w:numId="9" w16cid:durableId="652103237">
    <w:abstractNumId w:val="31"/>
  </w:num>
  <w:num w:numId="10" w16cid:durableId="885023443">
    <w:abstractNumId w:val="1"/>
  </w:num>
  <w:num w:numId="11" w16cid:durableId="272441786">
    <w:abstractNumId w:val="13"/>
  </w:num>
  <w:num w:numId="12" w16cid:durableId="916597510">
    <w:abstractNumId w:val="23"/>
  </w:num>
  <w:num w:numId="13" w16cid:durableId="859855063">
    <w:abstractNumId w:val="27"/>
  </w:num>
  <w:num w:numId="14" w16cid:durableId="13038511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818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433768">
    <w:abstractNumId w:val="21"/>
  </w:num>
  <w:num w:numId="17" w16cid:durableId="1482967891">
    <w:abstractNumId w:val="9"/>
  </w:num>
  <w:num w:numId="18" w16cid:durableId="1419911969">
    <w:abstractNumId w:val="2"/>
  </w:num>
  <w:num w:numId="19" w16cid:durableId="785126111">
    <w:abstractNumId w:val="18"/>
  </w:num>
  <w:num w:numId="20" w16cid:durableId="471406073">
    <w:abstractNumId w:val="17"/>
  </w:num>
  <w:num w:numId="21" w16cid:durableId="2007240588">
    <w:abstractNumId w:val="4"/>
  </w:num>
  <w:num w:numId="22" w16cid:durableId="462774655">
    <w:abstractNumId w:val="28"/>
  </w:num>
  <w:num w:numId="23" w16cid:durableId="1362702684">
    <w:abstractNumId w:val="3"/>
  </w:num>
  <w:num w:numId="24" w16cid:durableId="596134365">
    <w:abstractNumId w:val="8"/>
  </w:num>
  <w:num w:numId="25" w16cid:durableId="1650137870">
    <w:abstractNumId w:val="22"/>
  </w:num>
  <w:num w:numId="26" w16cid:durableId="87822162">
    <w:abstractNumId w:val="30"/>
  </w:num>
  <w:num w:numId="27" w16cid:durableId="655693488">
    <w:abstractNumId w:val="14"/>
  </w:num>
  <w:num w:numId="28" w16cid:durableId="594171513">
    <w:abstractNumId w:val="19"/>
  </w:num>
  <w:num w:numId="29" w16cid:durableId="203519985">
    <w:abstractNumId w:val="29"/>
  </w:num>
  <w:num w:numId="30" w16cid:durableId="1426610110">
    <w:abstractNumId w:val="16"/>
  </w:num>
  <w:num w:numId="31" w16cid:durableId="1731920130">
    <w:abstractNumId w:val="32"/>
  </w:num>
  <w:num w:numId="32" w16cid:durableId="1453592794">
    <w:abstractNumId w:val="15"/>
  </w:num>
  <w:num w:numId="33" w16cid:durableId="578290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7511"/>
    <w:rsid w:val="00185784"/>
    <w:rsid w:val="001B1339"/>
    <w:rsid w:val="001E2D50"/>
    <w:rsid w:val="00213076"/>
    <w:rsid w:val="002144CE"/>
    <w:rsid w:val="002156AF"/>
    <w:rsid w:val="0022497A"/>
    <w:rsid w:val="00236F74"/>
    <w:rsid w:val="00257A6E"/>
    <w:rsid w:val="002677FD"/>
    <w:rsid w:val="00286642"/>
    <w:rsid w:val="00296FDA"/>
    <w:rsid w:val="002B74C8"/>
    <w:rsid w:val="002C252B"/>
    <w:rsid w:val="002C61C0"/>
    <w:rsid w:val="002D32B6"/>
    <w:rsid w:val="002E02A9"/>
    <w:rsid w:val="002F0CD9"/>
    <w:rsid w:val="00304A21"/>
    <w:rsid w:val="0035435D"/>
    <w:rsid w:val="00355B9A"/>
    <w:rsid w:val="003648A8"/>
    <w:rsid w:val="0039422D"/>
    <w:rsid w:val="003B09B5"/>
    <w:rsid w:val="003F2312"/>
    <w:rsid w:val="004039EB"/>
    <w:rsid w:val="00414FD5"/>
    <w:rsid w:val="00421E7F"/>
    <w:rsid w:val="0042423E"/>
    <w:rsid w:val="00442A3A"/>
    <w:rsid w:val="00453C57"/>
    <w:rsid w:val="004814B6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D3B4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63DF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18EB"/>
    <w:rsid w:val="007D0444"/>
    <w:rsid w:val="007D06BB"/>
    <w:rsid w:val="007D6A3E"/>
    <w:rsid w:val="007F192C"/>
    <w:rsid w:val="00824D19"/>
    <w:rsid w:val="00846C1D"/>
    <w:rsid w:val="00873014"/>
    <w:rsid w:val="00873328"/>
    <w:rsid w:val="0089491A"/>
    <w:rsid w:val="008A2D60"/>
    <w:rsid w:val="0090178A"/>
    <w:rsid w:val="00912B14"/>
    <w:rsid w:val="009269BD"/>
    <w:rsid w:val="00937E61"/>
    <w:rsid w:val="009574AC"/>
    <w:rsid w:val="00960C0C"/>
    <w:rsid w:val="0097092D"/>
    <w:rsid w:val="00977FC6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427C"/>
    <w:rsid w:val="00A45F2F"/>
    <w:rsid w:val="00A56076"/>
    <w:rsid w:val="00A84640"/>
    <w:rsid w:val="00AB4D54"/>
    <w:rsid w:val="00AF0E8B"/>
    <w:rsid w:val="00AF691A"/>
    <w:rsid w:val="00B00F3D"/>
    <w:rsid w:val="00B031C2"/>
    <w:rsid w:val="00B34966"/>
    <w:rsid w:val="00B61DE2"/>
    <w:rsid w:val="00B73D24"/>
    <w:rsid w:val="00B82C9E"/>
    <w:rsid w:val="00B8458F"/>
    <w:rsid w:val="00B97F69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045F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6421"/>
    <w:rsid w:val="00F91A7E"/>
    <w:rsid w:val="00F96598"/>
    <w:rsid w:val="00FA0C91"/>
    <w:rsid w:val="00FA177F"/>
    <w:rsid w:val="00FB1E56"/>
    <w:rsid w:val="00FC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FD4A2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7C18EB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114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2019-03-26T11:11:00Z</cp:lastPrinted>
  <dcterms:created xsi:type="dcterms:W3CDTF">2021-09-13T07:38:00Z</dcterms:created>
  <dcterms:modified xsi:type="dcterms:W3CDTF">2025-06-11T09:00:00Z</dcterms:modified>
</cp:coreProperties>
</file>