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49AEF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5FF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649AEF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25FF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718195" w14:textId="77777777" w:rsidR="00625FFC" w:rsidRDefault="00625FFC" w:rsidP="00DC0D5A">
      <w:pPr>
        <w:spacing w:before="280"/>
        <w:rPr>
          <w:rFonts w:ascii="Verdana" w:hAnsi="Verdana"/>
          <w:b/>
          <w:sz w:val="22"/>
        </w:rPr>
      </w:pPr>
    </w:p>
    <w:p w14:paraId="635CAE49" w14:textId="29035E7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14C50B5" w14:textId="3B23B8F9" w:rsidR="00625FFC" w:rsidRDefault="00625FFC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complete the attached survey regarding Epilepsy in Pregnancy.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5701123A" w:rsidR="00A10460" w:rsidRDefault="00625FF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attachment.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7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09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99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00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25FFC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36</Words>
  <Characters>175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2025-05-21T09:01:00Z</dcterms:modified>
</cp:coreProperties>
</file>