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610DE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6C9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610DE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A6C9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83237E" w14:textId="77777777" w:rsidR="003A6C9D" w:rsidRPr="003A6C9D" w:rsidRDefault="003A6C9D" w:rsidP="003A6C9D">
      <w:p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 xml:space="preserve">I am getting in touch under the Freedom of Information Act to request the following information. </w:t>
      </w:r>
    </w:p>
    <w:p w14:paraId="78F55131" w14:textId="77777777" w:rsidR="003A6C9D" w:rsidRPr="003A6C9D" w:rsidRDefault="003A6C9D" w:rsidP="003A6C9D">
      <w:p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 xml:space="preserve">Can you please provide the number of individuals in Wales who have to your knowledge acquired the following infections each year from 2020 - </w:t>
      </w:r>
      <w:proofErr w:type="gramStart"/>
      <w:r w:rsidRPr="003A6C9D">
        <w:rPr>
          <w:rFonts w:ascii="Verdana" w:hAnsi="Verdana"/>
          <w:b/>
          <w:sz w:val="22"/>
        </w:rPr>
        <w:t>2025.</w:t>
      </w:r>
      <w:proofErr w:type="gramEnd"/>
      <w:r w:rsidRPr="003A6C9D">
        <w:rPr>
          <w:rFonts w:ascii="Verdana" w:hAnsi="Verdana"/>
          <w:b/>
          <w:sz w:val="22"/>
        </w:rPr>
        <w:t xml:space="preserve"> </w:t>
      </w:r>
    </w:p>
    <w:p w14:paraId="7638BC62" w14:textId="0DA74965" w:rsidR="003A6C9D" w:rsidRPr="003A6C9D" w:rsidRDefault="003A6C9D" w:rsidP="003A6C9D">
      <w:p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 xml:space="preserve">Can you also confirm whether they have been associated with rivers and/or reservoirs or from the </w:t>
      </w:r>
      <w:r w:rsidRPr="003A6C9D">
        <w:rPr>
          <w:rFonts w:ascii="Verdana" w:hAnsi="Verdana"/>
          <w:b/>
          <w:sz w:val="22"/>
        </w:rPr>
        <w:t>Sea?</w:t>
      </w:r>
      <w:r w:rsidRPr="003A6C9D">
        <w:rPr>
          <w:rFonts w:ascii="Verdana" w:hAnsi="Verdana"/>
          <w:b/>
          <w:sz w:val="22"/>
        </w:rPr>
        <w:t xml:space="preserve"> </w:t>
      </w:r>
    </w:p>
    <w:p w14:paraId="799FF7E8" w14:textId="2FF01E46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Giardiasis</w:t>
      </w:r>
    </w:p>
    <w:p w14:paraId="08F66650" w14:textId="3A6DBAFA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Cryptosporidium</w:t>
      </w:r>
    </w:p>
    <w:p w14:paraId="6FBFB53F" w14:textId="5FDF21AA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proofErr w:type="spellStart"/>
      <w:r w:rsidRPr="003A6C9D">
        <w:rPr>
          <w:rFonts w:ascii="Verdana" w:hAnsi="Verdana"/>
          <w:b/>
          <w:sz w:val="22"/>
        </w:rPr>
        <w:t>Leptospirosos</w:t>
      </w:r>
      <w:proofErr w:type="spellEnd"/>
    </w:p>
    <w:p w14:paraId="289915D8" w14:textId="6321EE2E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Cyclospora</w:t>
      </w:r>
    </w:p>
    <w:p w14:paraId="13E7BEF0" w14:textId="34152C4E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 xml:space="preserve">Shigella </w:t>
      </w:r>
      <w:proofErr w:type="spellStart"/>
      <w:r w:rsidRPr="003A6C9D">
        <w:rPr>
          <w:rFonts w:ascii="Verdana" w:hAnsi="Verdana"/>
          <w:b/>
          <w:sz w:val="22"/>
        </w:rPr>
        <w:t>dysentry</w:t>
      </w:r>
      <w:proofErr w:type="spellEnd"/>
    </w:p>
    <w:p w14:paraId="3C94AAE5" w14:textId="75EF68E4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E Coli 0157</w:t>
      </w:r>
    </w:p>
    <w:p w14:paraId="2E6CE564" w14:textId="7F676168" w:rsidR="003A6C9D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Alga blooms</w:t>
      </w:r>
    </w:p>
    <w:p w14:paraId="3E4B89E8" w14:textId="6AB2D321" w:rsidR="00286642" w:rsidRPr="003A6C9D" w:rsidRDefault="003A6C9D" w:rsidP="003A6C9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A6C9D">
        <w:rPr>
          <w:rFonts w:ascii="Verdana" w:hAnsi="Verdana"/>
          <w:b/>
          <w:sz w:val="22"/>
        </w:rPr>
        <w:t>Hepatitis A</w:t>
      </w:r>
    </w:p>
    <w:p w14:paraId="23DF621B" w14:textId="1E1992B1" w:rsidR="00873328" w:rsidRPr="003A6C9D" w:rsidRDefault="003A6C9D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3A6C9D">
        <w:rPr>
          <w:rFonts w:ascii="Verdana" w:hAnsi="Verdana"/>
          <w:noProof/>
          <w:sz w:val="22"/>
          <w:szCs w:val="22"/>
        </w:rPr>
        <w:t xml:space="preserve">I can confirm that Swansea Bay Health Board do not hold this information. This detail would be held by Public Health Wales – you can contact them on </w:t>
      </w:r>
      <w:hyperlink r:id="rId8" w:history="1">
        <w:r w:rsidRPr="003A6C9D">
          <w:rPr>
            <w:rStyle w:val="Hyperlink"/>
            <w:rFonts w:ascii="Verdana" w:hAnsi="Verdana" w:cs="Arial"/>
            <w:noProof/>
            <w:sz w:val="22"/>
            <w:szCs w:val="22"/>
          </w:rPr>
          <w:t>phw.foi@wales.nhs.uk</w:t>
        </w:r>
      </w:hyperlink>
      <w:r w:rsidRPr="003A6C9D">
        <w:rPr>
          <w:rFonts w:ascii="Verdana" w:hAnsi="Verdana"/>
          <w:noProof/>
          <w:sz w:val="22"/>
          <w:szCs w:val="22"/>
        </w:rPr>
        <w:t xml:space="preserve">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C5334E"/>
    <w:multiLevelType w:val="hybridMultilevel"/>
    <w:tmpl w:val="796C8BA4"/>
    <w:lvl w:ilvl="0" w:tplc="F68E3DC0">
      <w:numFmt w:val="bullet"/>
      <w:lvlText w:val="•"/>
      <w:lvlJc w:val="left"/>
      <w:pPr>
        <w:ind w:left="955" w:hanging="45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54244AB"/>
    <w:multiLevelType w:val="hybridMultilevel"/>
    <w:tmpl w:val="371441E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6C9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A6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w.foi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2025-04-01T12:39:00Z</dcterms:modified>
</cp:coreProperties>
</file>