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6536C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9140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25-C-034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6536C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9140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25-C-034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68ADB45A" w:rsidR="00286642" w:rsidRDefault="00E9140E" w:rsidP="00DC0D5A">
      <w:pPr>
        <w:spacing w:before="280"/>
        <w:rPr>
          <w:rFonts w:ascii="Verdana" w:hAnsi="Verdana"/>
          <w:b/>
          <w:sz w:val="22"/>
        </w:rPr>
      </w:pPr>
      <w:r w:rsidRPr="00E9140E">
        <w:rPr>
          <w:rFonts w:ascii="Verdana" w:hAnsi="Verdana"/>
          <w:b/>
          <w:sz w:val="22"/>
        </w:rPr>
        <w:t>Please could you tell me the current average wait in weeks, from referral to first appointment, for Dr Kinza Younas recurrent miscarriage clinic.</w:t>
      </w:r>
    </w:p>
    <w:p w14:paraId="2178A95B" w14:textId="1FA9FAB2" w:rsidR="00873328" w:rsidRPr="00E9140E" w:rsidRDefault="00E9140E" w:rsidP="00E9140E">
      <w:pPr>
        <w:rPr>
          <w:rFonts w:ascii="Verdana" w:hAnsi="Verdana"/>
          <w:bCs/>
          <w:noProof/>
          <w:sz w:val="22"/>
          <w:szCs w:val="22"/>
        </w:rPr>
      </w:pPr>
      <w:r w:rsidRPr="00E9140E">
        <w:rPr>
          <w:rFonts w:ascii="Verdana" w:hAnsi="Verdana"/>
          <w:bCs/>
          <w:sz w:val="22"/>
        </w:rPr>
        <w:t>The average wait as at 7</w:t>
      </w:r>
      <w:r w:rsidRPr="00E9140E">
        <w:rPr>
          <w:rFonts w:ascii="Verdana" w:hAnsi="Verdana"/>
          <w:bCs/>
          <w:sz w:val="22"/>
          <w:vertAlign w:val="superscript"/>
        </w:rPr>
        <w:t>th</w:t>
      </w:r>
      <w:r w:rsidRPr="00E9140E">
        <w:rPr>
          <w:rFonts w:ascii="Verdana" w:hAnsi="Verdana"/>
          <w:bCs/>
          <w:sz w:val="22"/>
        </w:rPr>
        <w:t xml:space="preserve"> April 2025 for any recurrent miscarriage clinic (</w:t>
      </w:r>
      <w:r w:rsidR="00C3362A">
        <w:rPr>
          <w:rFonts w:ascii="Verdana" w:hAnsi="Verdana"/>
          <w:bCs/>
          <w:sz w:val="22"/>
        </w:rPr>
        <w:t>including Dr Younas’ clinic</w:t>
      </w:r>
      <w:r w:rsidRPr="00E9140E">
        <w:rPr>
          <w:rFonts w:ascii="Verdana" w:hAnsi="Verdana"/>
          <w:bCs/>
          <w:sz w:val="22"/>
        </w:rPr>
        <w:t>) is 36 weeks.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70F59"/>
    <w:rsid w:val="00095DF5"/>
    <w:rsid w:val="000A0659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60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7F552E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23740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5F81"/>
    <w:rsid w:val="00C3362A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343"/>
    <w:rsid w:val="00E11F2D"/>
    <w:rsid w:val="00E26720"/>
    <w:rsid w:val="00E545D8"/>
    <w:rsid w:val="00E817B3"/>
    <w:rsid w:val="00E90BC7"/>
    <w:rsid w:val="00E9140E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C25F8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25F8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25F8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25F8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25F81"/>
    <w:rPr>
      <w:b/>
      <w:bCs/>
    </w:rPr>
  </w:style>
  <w:style w:type="paragraph" w:styleId="Revision">
    <w:name w:val="Revision"/>
    <w:hidden/>
    <w:uiPriority w:val="99"/>
    <w:semiHidden/>
    <w:rsid w:val="007F552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73</TotalTime>
  <Pages>1</Pages>
  <Words>46</Words>
  <Characters>298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2025-04-17T08:25:00Z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acda7f9234beded543cff53fc7f8091ebe5fa7f3ceed65652618842d71d1eb55</vt:lpwstr>
  </property>
</Properties>
</file>