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0B481B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948F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25-F-021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0B481B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948F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25-F-021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7E10B0B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01A4524" w14:textId="7FF6D49C" w:rsidR="005948FC" w:rsidRPr="005948FC" w:rsidRDefault="005948FC" w:rsidP="005948FC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  <w:r w:rsidRPr="005948FC">
        <w:rPr>
          <w:rFonts w:ascii="Verdana" w:hAnsi="Verdana"/>
          <w:b/>
          <w:bCs/>
          <w:sz w:val="22"/>
          <w:szCs w:val="22"/>
          <w:lang w:val="en-US"/>
        </w:rPr>
        <w:t>Q1. How many Non-small cell lung cancer (NSCLC) patients were treated in the past 3 months</w:t>
      </w:r>
      <w:r>
        <w:rPr>
          <w:rFonts w:ascii="Verdana" w:hAnsi="Verdana"/>
          <w:b/>
          <w:bCs/>
          <w:sz w:val="22"/>
          <w:szCs w:val="22"/>
          <w:lang w:val="en-US"/>
        </w:rPr>
        <w:t xml:space="preserve">, March to May 2025, </w:t>
      </w:r>
      <w:r w:rsidRPr="005948FC">
        <w:rPr>
          <w:rFonts w:ascii="Verdana" w:hAnsi="Verdana"/>
          <w:b/>
          <w:bCs/>
          <w:sz w:val="22"/>
          <w:szCs w:val="22"/>
          <w:lang w:val="en-US"/>
        </w:rPr>
        <w:t xml:space="preserve"> with: </w:t>
      </w:r>
    </w:p>
    <w:p w14:paraId="53044D41" w14:textId="77777777" w:rsidR="005948FC" w:rsidRPr="005948FC" w:rsidRDefault="005948FC" w:rsidP="005948FC">
      <w:pPr>
        <w:spacing w:after="0"/>
        <w:rPr>
          <w:rFonts w:ascii="Verdana" w:hAnsi="Verdana"/>
          <w:sz w:val="22"/>
          <w:szCs w:val="22"/>
          <w:lang w:val="en-IN"/>
        </w:rPr>
      </w:pPr>
    </w:p>
    <w:tbl>
      <w:tblPr>
        <w:tblW w:w="9529" w:type="dxa"/>
        <w:tblInd w:w="558" w:type="dxa"/>
        <w:tblLook w:val="04A0" w:firstRow="1" w:lastRow="0" w:firstColumn="1" w:lastColumn="0" w:noHBand="0" w:noVBand="1"/>
      </w:tblPr>
      <w:tblGrid>
        <w:gridCol w:w="5420"/>
        <w:gridCol w:w="841"/>
        <w:gridCol w:w="2427"/>
        <w:gridCol w:w="841"/>
      </w:tblGrid>
      <w:tr w:rsidR="005948FC" w:rsidRPr="005948FC" w14:paraId="4CFFE51E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D78A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ALK Inhibitors (Alectinib, Brigatinib, Ceritinib, Crizotinib, Lorlatinib)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D34C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08B7" w14:textId="3C4B5B0B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22EE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6F2D16C6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6A68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100595E1" w14:textId="237BD18A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Amivantamab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9462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3D8E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5523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537E5AA0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E6CC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2FCF9BE6" w14:textId="2358F85E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Atezolizumab monotherapy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84AC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8436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01A1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121FFDA8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03FD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31677D80" w14:textId="06CB8B19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Atezolizumab + Bevacizumab + Carboplatin + Paclitaxel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5504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592A" w14:textId="656AD3EB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6A83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2B0D2490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8A41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7052D63E" w14:textId="3439ECCF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Atezolizumab subcutaneous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FBEA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0F5B" w14:textId="283B3965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FD9D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3A4171B7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0237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32406874" w14:textId="534ABD46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Dabrafenib with Trametinib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F032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A800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C8F6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5B51281C" w14:textId="77777777" w:rsidTr="005948FC">
        <w:trPr>
          <w:trHeight w:val="289"/>
        </w:trPr>
        <w:tc>
          <w:tcPr>
            <w:tcW w:w="6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7535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03B7F335" w14:textId="4781F2E2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Docetaxel monotherapy or in combination with </w:t>
            </w:r>
          </w:p>
          <w:p w14:paraId="7BB445FB" w14:textId="417A1658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Carboplatin/Cisplatin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997B" w14:textId="597657F9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E1B8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55AD72DA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C179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537C92F6" w14:textId="42F9E570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Durvalumab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CA92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2FC2" w14:textId="143376EB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14E5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7844F3A3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5460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</w:p>
          <w:p w14:paraId="7A1BF0FB" w14:textId="5F4F9D38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Gemcitabine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BA95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A11A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140C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1525286F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F088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0843A7E8" w14:textId="5A6490FC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Nintedanib</w:t>
            </w:r>
            <w:proofErr w:type="spellEnd"/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with Docetaxel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3424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2026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07D3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69C39187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6604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4D8CEAB0" w14:textId="278A7B35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Nivolumab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3CE7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3106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9B7C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4DD4BB8B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4705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0EB2CBB3" w14:textId="12475F0E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Osimertinib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5BD4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D0FF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9F93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3D28FB13" w14:textId="77777777" w:rsidTr="005948FC">
        <w:trPr>
          <w:trHeight w:val="289"/>
        </w:trPr>
        <w:tc>
          <w:tcPr>
            <w:tcW w:w="6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2D67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752BA7F9" w14:textId="0CAF67BB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Other EGFR Inhibitors (Afatinib, Erlotinib, Gefitinib, Dacomitinib, Mobocertinib)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EB8D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4FDF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0BA6BECE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4B31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6834D24E" w14:textId="5379924C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Paclitaxel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E256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DB94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8A8A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71688BC0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3BB4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16F2A341" w14:textId="45C791FC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Pembrolizumab monotherapy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B3DA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97BA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72D7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036F903F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F909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52C64972" w14:textId="4C5722FC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Pembrolizumab + Paclitaxel + Platinum (Carboplatin/Cisplatin)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8EA1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85C3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6A6C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533BB223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80A6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lastRenderedPageBreak/>
              <w:t>Pembrolizumab + Pemetrexed + Platinum (Carboplatin/Cisplatin)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5040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68F6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8AAB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5F855C20" w14:textId="77777777" w:rsidTr="005948FC">
        <w:trPr>
          <w:trHeight w:val="27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FA32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342DD7C2" w14:textId="228F9FCB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Pemetrexed + Platinum (Carboplatin/Cisplatin)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0EA8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336C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A1C2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24F5F176" w14:textId="77777777" w:rsidTr="005948FC">
        <w:trPr>
          <w:trHeight w:val="27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9DCB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1A2C30DD" w14:textId="30184CFF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RET Inhibitors (Pralsetinib, Selpercatinib)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3DB7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6E7F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CFE3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291E2EFB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F818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0A3D05FA" w14:textId="76082F56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Sotorasib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ED95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5BF3" w14:textId="1751318A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458D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12AF8197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2FDA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05FD174C" w14:textId="13968252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Tepotinib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765B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604B" w14:textId="10E2DCF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F1EA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181DB3B3" w14:textId="77777777" w:rsidTr="005948FC">
        <w:trPr>
          <w:trHeight w:val="289"/>
        </w:trPr>
        <w:tc>
          <w:tcPr>
            <w:tcW w:w="6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3217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720B40B0" w14:textId="24C26A2E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Vinorelbine monotherapy or in combination with Carboplatin/Cisplatin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A10A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D545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07BA4798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7FAE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4683A8A1" w14:textId="583E6BDA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Other active systemic anti-cancer therapy (SACT)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F0B8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A094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3085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5B7928C3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B28B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  <w:p w14:paraId="10594D91" w14:textId="3232361A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61C2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1E27" w14:textId="737B2F38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8D5F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4663EA82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A3F8" w14:textId="5D2151F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Amivantamab with carboplatin and pemetrexed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46D8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BFEE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0A24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5948FC" w:rsidRPr="005948FC" w14:paraId="224DAEE3" w14:textId="77777777" w:rsidTr="005948FC">
        <w:trPr>
          <w:trHeight w:val="28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7B41" w14:textId="77777777" w:rsid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  <w:p w14:paraId="0228587E" w14:textId="6899ADB9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Cemiplimab</w:t>
            </w:r>
            <w:proofErr w:type="spellEnd"/>
            <w:r w:rsidRPr="005948F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with platinum-based chemotherapy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9664" w14:textId="77777777" w:rsidR="005948FC" w:rsidRPr="005948FC" w:rsidRDefault="005948FC" w:rsidP="005948F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5225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948F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41CA" w14:textId="77777777" w:rsidR="005948FC" w:rsidRPr="005948FC" w:rsidRDefault="005948FC" w:rsidP="005948F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</w:tbl>
    <w:p w14:paraId="3E4B89E8" w14:textId="04463759" w:rsidR="00286642" w:rsidRDefault="005948FC" w:rsidP="005948FC">
      <w:pPr>
        <w:spacing w:before="280"/>
        <w:ind w:firstLine="215"/>
        <w:rPr>
          <w:rFonts w:ascii="Verdana" w:eastAsia="Times New Roman" w:hAnsi="Verdana" w:cs="Calibri"/>
          <w:color w:val="000000"/>
          <w:sz w:val="22"/>
          <w:szCs w:val="22"/>
        </w:rPr>
      </w:pPr>
      <w:r w:rsidRPr="005948FC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Palliative care only</w:t>
      </w:r>
      <w:r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ab/>
      </w:r>
      <w:r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ab/>
      </w:r>
      <w:r w:rsidRPr="005948FC">
        <w:rPr>
          <w:rFonts w:ascii="Verdana" w:eastAsia="Times New Roman" w:hAnsi="Verdana" w:cs="Calibri"/>
          <w:color w:val="000000"/>
          <w:sz w:val="22"/>
          <w:szCs w:val="22"/>
        </w:rPr>
        <w:t>**</w:t>
      </w:r>
    </w:p>
    <w:p w14:paraId="30622919" w14:textId="77777777" w:rsidR="007F062A" w:rsidRDefault="007F062A" w:rsidP="007F062A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</w:p>
    <w:p w14:paraId="6558082A" w14:textId="40CF7DC5" w:rsidR="007F062A" w:rsidRDefault="007F062A" w:rsidP="007F062A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  <w:r w:rsidRPr="007F062A">
        <w:rPr>
          <w:rFonts w:ascii="Verdana" w:hAnsi="Verdana"/>
          <w:b/>
          <w:bCs/>
          <w:sz w:val="22"/>
          <w:szCs w:val="22"/>
          <w:lang w:val="en-US"/>
        </w:rPr>
        <w:t>Q2. Does your trust participate in any Clinical trials for Non-Small Cell Lung Cancer? If so, please provide the name of each trial, and the number of patients taking part.</w:t>
      </w:r>
    </w:p>
    <w:p w14:paraId="48A63A5D" w14:textId="077F4E96" w:rsidR="007F062A" w:rsidRPr="005948FC" w:rsidRDefault="007F062A" w:rsidP="007F062A">
      <w:pPr>
        <w:rPr>
          <w:rFonts w:ascii="Verdana" w:hAnsi="Verdana"/>
          <w:b/>
          <w:sz w:val="22"/>
          <w:szCs w:val="22"/>
        </w:rPr>
      </w:pPr>
      <w:r w:rsidRPr="007F062A">
        <w:rPr>
          <w:rFonts w:ascii="Verdana" w:hAnsi="Verdana"/>
          <w:sz w:val="22"/>
          <w:szCs w:val="22"/>
          <w:lang w:val="en-US"/>
        </w:rPr>
        <w:t xml:space="preserve">Swansea Bay University Health Board </w:t>
      </w:r>
      <w:r w:rsidRPr="007F062A">
        <w:rPr>
          <w:rFonts w:ascii="Verdana" w:hAnsi="Verdana"/>
          <w:sz w:val="22"/>
          <w:szCs w:val="22"/>
        </w:rPr>
        <w:t xml:space="preserve">are not currently </w:t>
      </w:r>
      <w:r w:rsidRPr="007F062A">
        <w:rPr>
          <w:rFonts w:ascii="Verdana" w:hAnsi="Verdana"/>
          <w:sz w:val="22"/>
          <w:szCs w:val="22"/>
          <w:lang w:val="en-US"/>
        </w:rPr>
        <w:t>participating in any Clinical trials for Non-Small Cell Lung Cancer</w:t>
      </w:r>
      <w:r>
        <w:rPr>
          <w:rFonts w:ascii="Verdana" w:hAnsi="Verdana"/>
          <w:sz w:val="22"/>
          <w:szCs w:val="22"/>
          <w:lang w:val="en-US"/>
        </w:rPr>
        <w:t>.</w:t>
      </w:r>
    </w:p>
    <w:p w14:paraId="23DF621B" w14:textId="347FFF6B" w:rsidR="00873328" w:rsidRDefault="005948FC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*</w:t>
      </w:r>
      <w:r w:rsidRPr="005948FC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75970B72" w14:textId="6C224E2D" w:rsidR="00A10460" w:rsidRDefault="005948FC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**</w:t>
      </w:r>
      <w:r w:rsidRPr="005948FC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lastRenderedPageBreak/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4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84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84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84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948F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0A65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062A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221</TotalTime>
  <Pages>3</Pages>
  <Words>424</Words>
  <Characters>2487</Characters>
  <Application>Microsoft Office Word</Application>
  <DocSecurity>0</DocSecurity>
  <Lines>85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2025-06-26T13:59:00Z</dcterms:modified>
</cp:coreProperties>
</file>