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269BAA38">
                <wp:simplePos x="0" y="0"/>
                <wp:positionH relativeFrom="column">
                  <wp:posOffset>284480</wp:posOffset>
                </wp:positionH>
                <wp:positionV relativeFrom="paragraph">
                  <wp:posOffset>-52070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6EDD6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29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25-G-057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-4.1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AEQvEZ3QAAAAgBAAAPAAAAAAAAAAAAAAAAADsEAABkcnMvZG93bnJldi54bWxQSwUG&#10;AAAAAAQABADzAAAARQUAAAAA&#10;" filled="f" stroked="f">
                <v:textbox>
                  <w:txbxContent>
                    <w:p w14:paraId="6B840BE9" w14:textId="0F6EDD6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B29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25-G-057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45FEF32C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C8E34BF" w14:textId="4A734E7F" w:rsidR="00DB29A6" w:rsidRPr="00DB29A6" w:rsidRDefault="00DB29A6" w:rsidP="00DB29A6">
      <w:pPr>
        <w:rPr>
          <w:rFonts w:ascii="Verdana" w:hAnsi="Verdana"/>
          <w:b/>
          <w:bCs/>
          <w:noProof/>
          <w:sz w:val="22"/>
          <w:szCs w:val="22"/>
        </w:rPr>
      </w:pPr>
      <w:r w:rsidRPr="00DB29A6">
        <w:rPr>
          <w:rFonts w:ascii="Verdana" w:hAnsi="Verdana"/>
          <w:b/>
          <w:bCs/>
          <w:noProof/>
          <w:sz w:val="22"/>
          <w:szCs w:val="22"/>
        </w:rPr>
        <w:t xml:space="preserve">Please supply information on registered nursing recruitment at your </w:t>
      </w:r>
      <w:r w:rsidR="006A5C3A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DB29A6">
        <w:rPr>
          <w:rFonts w:ascii="Verdana" w:hAnsi="Verdana"/>
          <w:b/>
          <w:bCs/>
          <w:noProof/>
          <w:sz w:val="22"/>
          <w:szCs w:val="22"/>
        </w:rPr>
        <w:t xml:space="preserve"> over the last two financial years 2023-24 and 2024-25, and the months since the start of the 2025-26 financial year, answering the following questions:</w:t>
      </w:r>
    </w:p>
    <w:p w14:paraId="4F623B8A" w14:textId="6046A33A" w:rsidR="00E23DBF" w:rsidRPr="00AA1431" w:rsidRDefault="00DB29A6" w:rsidP="00AA1431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B29A6">
        <w:rPr>
          <w:rFonts w:ascii="Verdana" w:hAnsi="Verdana"/>
          <w:b/>
          <w:bCs/>
          <w:noProof/>
          <w:sz w:val="22"/>
          <w:szCs w:val="22"/>
        </w:rPr>
        <w:t>Are there currently, or have there been any recruitment freezes in place affecting solely, or including, the registered nurse workforce [i.e band 5 and up] in the last two financial years, and/or up to present day?</w:t>
      </w:r>
      <w:r w:rsidR="00AA1431">
        <w:rPr>
          <w:rFonts w:ascii="Verdana" w:hAnsi="Verdana"/>
          <w:b/>
          <w:bCs/>
          <w:noProof/>
          <w:sz w:val="22"/>
          <w:szCs w:val="22"/>
        </w:rPr>
        <w:br/>
      </w:r>
      <w:r w:rsidR="00E23DBF" w:rsidRPr="00AA1431">
        <w:rPr>
          <w:rFonts w:ascii="Verdana" w:hAnsi="Verdana"/>
          <w:noProof/>
          <w:sz w:val="22"/>
          <w:szCs w:val="22"/>
        </w:rPr>
        <w:t>No</w:t>
      </w:r>
    </w:p>
    <w:p w14:paraId="1C807143" w14:textId="5AD3670A" w:rsidR="00E23DBF" w:rsidRPr="00AA1431" w:rsidRDefault="00DB29A6" w:rsidP="00AA1431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B29A6">
        <w:rPr>
          <w:rFonts w:ascii="Verdana" w:hAnsi="Verdana"/>
          <w:b/>
          <w:bCs/>
          <w:noProof/>
          <w:sz w:val="22"/>
          <w:szCs w:val="22"/>
        </w:rPr>
        <w:t>If yes, have any of these recruitment freezes specifically targeted at entry level band 5 nurses [i.e: registered nurses on the starting pay point of band 5]?</w:t>
      </w:r>
      <w:r w:rsidR="00AA1431">
        <w:rPr>
          <w:rFonts w:ascii="Verdana" w:hAnsi="Verdana"/>
          <w:b/>
          <w:bCs/>
          <w:noProof/>
          <w:sz w:val="22"/>
          <w:szCs w:val="22"/>
        </w:rPr>
        <w:br/>
      </w:r>
      <w:r w:rsidR="00E23DBF" w:rsidRPr="00AA1431">
        <w:rPr>
          <w:rFonts w:ascii="Verdana" w:hAnsi="Verdana"/>
          <w:noProof/>
          <w:sz w:val="22"/>
          <w:szCs w:val="22"/>
        </w:rPr>
        <w:t>Not applicable</w:t>
      </w:r>
    </w:p>
    <w:p w14:paraId="4CC1C946" w14:textId="24B79CBD" w:rsidR="00DB29A6" w:rsidRPr="00AA1431" w:rsidRDefault="00DB29A6" w:rsidP="00AA1431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B29A6">
        <w:rPr>
          <w:rFonts w:ascii="Verdana" w:hAnsi="Verdana"/>
          <w:b/>
          <w:bCs/>
          <w:noProof/>
          <w:sz w:val="22"/>
          <w:szCs w:val="22"/>
        </w:rPr>
        <w:t>If yes, please provide the timeframes and reason for the freezes.</w:t>
      </w:r>
      <w:r w:rsidR="00AA1431">
        <w:rPr>
          <w:rFonts w:ascii="Verdana" w:hAnsi="Verdana"/>
          <w:b/>
          <w:bCs/>
          <w:noProof/>
          <w:sz w:val="22"/>
          <w:szCs w:val="22"/>
        </w:rPr>
        <w:br/>
      </w:r>
      <w:r w:rsidR="00E23DBF" w:rsidRPr="00AA1431">
        <w:rPr>
          <w:rFonts w:ascii="Verdana" w:hAnsi="Verdana"/>
          <w:noProof/>
          <w:sz w:val="22"/>
          <w:szCs w:val="22"/>
        </w:rPr>
        <w:t>Not applicable</w:t>
      </w:r>
    </w:p>
    <w:p w14:paraId="4CFDF724" w14:textId="77777777" w:rsidR="00E23DBF" w:rsidRPr="00DB29A6" w:rsidRDefault="00E23DBF" w:rsidP="00E23DBF">
      <w:pPr>
        <w:ind w:left="2160"/>
        <w:rPr>
          <w:rFonts w:ascii="Verdana" w:hAnsi="Verdana"/>
          <w:noProof/>
          <w:sz w:val="22"/>
          <w:szCs w:val="22"/>
        </w:rPr>
      </w:pPr>
    </w:p>
    <w:p w14:paraId="1E461473" w14:textId="02AB2080" w:rsidR="00935368" w:rsidRPr="00AA1431" w:rsidRDefault="00DB29A6" w:rsidP="007F4B87">
      <w:pPr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AA1431">
        <w:rPr>
          <w:rFonts w:ascii="Verdana" w:hAnsi="Verdana"/>
          <w:b/>
          <w:bCs/>
          <w:noProof/>
          <w:sz w:val="22"/>
          <w:szCs w:val="22"/>
        </w:rPr>
        <w:t xml:space="preserve">How many band 5 registered nurse vacancies do you currently have at your </w:t>
      </w:r>
      <w:r w:rsidR="006A5C3A" w:rsidRPr="00AA1431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A1431">
        <w:rPr>
          <w:rFonts w:ascii="Verdana" w:hAnsi="Verdana"/>
          <w:b/>
          <w:bCs/>
          <w:noProof/>
          <w:sz w:val="22"/>
          <w:szCs w:val="22"/>
        </w:rPr>
        <w:t>?</w:t>
      </w:r>
      <w:r w:rsidR="00635F7C" w:rsidRPr="00AA1431">
        <w:rPr>
          <w:rFonts w:ascii="Verdana" w:hAnsi="Verdana"/>
          <w:b/>
          <w:bCs/>
          <w:noProof/>
          <w:sz w:val="22"/>
          <w:szCs w:val="22"/>
        </w:rPr>
        <w:t xml:space="preserve">  </w:t>
      </w:r>
      <w:r w:rsidR="00AA1431" w:rsidRPr="00AA1431">
        <w:rPr>
          <w:rFonts w:ascii="Verdana" w:hAnsi="Verdana"/>
          <w:b/>
          <w:bCs/>
          <w:noProof/>
          <w:sz w:val="22"/>
          <w:szCs w:val="22"/>
        </w:rPr>
        <w:br/>
      </w:r>
      <w:r w:rsidR="00AA1431" w:rsidRPr="00AA1431">
        <w:rPr>
          <w:rFonts w:ascii="Verdana" w:hAnsi="Verdana"/>
          <w:noProof/>
          <w:sz w:val="22"/>
          <w:szCs w:val="22"/>
        </w:rPr>
        <w:t xml:space="preserve">SBUHB </w:t>
      </w:r>
      <w:r w:rsidR="00935368" w:rsidRPr="00AA1431">
        <w:rPr>
          <w:rFonts w:ascii="Verdana" w:hAnsi="Verdana"/>
          <w:noProof/>
          <w:sz w:val="22"/>
          <w:szCs w:val="22"/>
        </w:rPr>
        <w:t>are over</w:t>
      </w:r>
      <w:r w:rsidR="006A5C3A" w:rsidRPr="00AA1431">
        <w:rPr>
          <w:rFonts w:ascii="Verdana" w:hAnsi="Verdana"/>
          <w:noProof/>
          <w:sz w:val="22"/>
          <w:szCs w:val="22"/>
        </w:rPr>
        <w:t xml:space="preserve"> </w:t>
      </w:r>
      <w:r w:rsidR="00935368" w:rsidRPr="00AA1431">
        <w:rPr>
          <w:rFonts w:ascii="Verdana" w:hAnsi="Verdana"/>
          <w:noProof/>
          <w:sz w:val="22"/>
          <w:szCs w:val="22"/>
        </w:rPr>
        <w:t>established with Band 5 nurses so have 0 vacancies</w:t>
      </w:r>
      <w:r w:rsidR="00AA1431" w:rsidRPr="00AA1431">
        <w:rPr>
          <w:rFonts w:ascii="Verdana" w:hAnsi="Verdana"/>
          <w:noProof/>
          <w:sz w:val="22"/>
          <w:szCs w:val="22"/>
        </w:rPr>
        <w:t xml:space="preserve"> currently.</w:t>
      </w:r>
    </w:p>
    <w:p w14:paraId="634E6874" w14:textId="1E9D66CE" w:rsidR="00DB29A6" w:rsidRPr="00DB29A6" w:rsidRDefault="00DB29A6" w:rsidP="00DB29A6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B29A6">
        <w:rPr>
          <w:rFonts w:ascii="Verdana" w:hAnsi="Verdana"/>
          <w:b/>
          <w:bCs/>
          <w:noProof/>
          <w:sz w:val="22"/>
          <w:szCs w:val="22"/>
        </w:rPr>
        <w:t xml:space="preserve">How many entry-level band 5 domestically trained/recruited nurses have you recruited at your </w:t>
      </w:r>
      <w:r w:rsidR="006A5C3A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DB29A6">
        <w:rPr>
          <w:rFonts w:ascii="Verdana" w:hAnsi="Verdana"/>
          <w:b/>
          <w:bCs/>
          <w:noProof/>
          <w:sz w:val="22"/>
          <w:szCs w:val="22"/>
        </w:rPr>
        <w:t xml:space="preserve"> during the last two years? [Please also detail separately any internationally recruited nurses you have taken on in same time period]</w:t>
      </w:r>
    </w:p>
    <w:tbl>
      <w:tblPr>
        <w:tblW w:w="7371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559"/>
        <w:gridCol w:w="1984"/>
      </w:tblGrid>
      <w:tr w:rsidR="00AA1431" w:rsidRPr="00DB29A6" w14:paraId="7892C53A" w14:textId="77777777" w:rsidTr="00AA1431">
        <w:trPr>
          <w:trHeight w:val="30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14D55FA4" w14:textId="77777777" w:rsidR="00AA1431" w:rsidRPr="00DB29A6" w:rsidRDefault="00AA1431" w:rsidP="00DB29A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B29A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Training Location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58C2C28F" w14:textId="7BDEAFB8" w:rsidR="00AA1431" w:rsidRPr="00DB29A6" w:rsidRDefault="00AA1431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42AED9B1" w14:textId="0DA6DE3B" w:rsidR="00AA1431" w:rsidRPr="00DB29A6" w:rsidRDefault="00AA1431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48E22ACD" w14:textId="1BE99382" w:rsidR="00AA1431" w:rsidRPr="00DB29A6" w:rsidRDefault="00AA1431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2025/26 (to 9th Sept)</w:t>
            </w:r>
          </w:p>
        </w:tc>
      </w:tr>
      <w:tr w:rsidR="00AA1431" w:rsidRPr="00DB29A6" w14:paraId="61D65EB3" w14:textId="77777777" w:rsidTr="00AA1431">
        <w:trPr>
          <w:trHeight w:val="30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2953" w14:textId="0608A350" w:rsidR="00AA1431" w:rsidRPr="00DB29A6" w:rsidRDefault="00AA1431" w:rsidP="00DB29A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B29A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Overseas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1452" w14:textId="1E7DD1E7" w:rsidR="00AA1431" w:rsidRPr="00DB29A6" w:rsidRDefault="00AA1431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B45FD" w14:textId="4628E630" w:rsidR="00AA1431" w:rsidRPr="00DB29A6" w:rsidRDefault="00AA1431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8B73A" w14:textId="01C4AE7B" w:rsidR="00AA1431" w:rsidRPr="00DB29A6" w:rsidRDefault="00AA1431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</w:t>
            </w:r>
          </w:p>
        </w:tc>
      </w:tr>
      <w:tr w:rsidR="00AA1431" w:rsidRPr="00DB29A6" w14:paraId="1A4D4080" w14:textId="77777777" w:rsidTr="00AA1431">
        <w:trPr>
          <w:trHeight w:val="30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F375" w14:textId="146DEA2B" w:rsidR="00AA1431" w:rsidRPr="00DB29A6" w:rsidRDefault="00AA1431" w:rsidP="00DB29A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B29A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Domestic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7C811" w14:textId="4982CDFB" w:rsidR="00AA1431" w:rsidRPr="00DB29A6" w:rsidRDefault="00D231FB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2F1B2" w14:textId="1A3AD731" w:rsidR="00AA1431" w:rsidRPr="00DB29A6" w:rsidRDefault="00D231FB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F203" w14:textId="4EF49A33" w:rsidR="00AA1431" w:rsidRPr="00DB29A6" w:rsidRDefault="00AA1431" w:rsidP="00635F7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133</w:t>
            </w:r>
          </w:p>
        </w:tc>
      </w:tr>
    </w:tbl>
    <w:p w14:paraId="6644CEA6" w14:textId="1B5D9852" w:rsidR="004F001A" w:rsidRPr="00A10460" w:rsidRDefault="00421E7F" w:rsidP="00635F7C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sectPr w:rsidR="004F001A" w:rsidRPr="00A10460" w:rsidSect="00F016A9">
      <w:footerReference w:type="default" r:id="rId8"/>
      <w:headerReference w:type="first" r:id="rId9"/>
      <w:footerReference w:type="first" r:id="rId10"/>
      <w:pgSz w:w="11906" w:h="16838"/>
      <w:pgMar w:top="720" w:right="720" w:bottom="1985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329094934" name="Picture 132909493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225728909" name="Picture 1225728909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5310539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507F13"/>
    <w:multiLevelType w:val="hybridMultilevel"/>
    <w:tmpl w:val="7E5C012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3B72D28"/>
    <w:multiLevelType w:val="hybridMultilevel"/>
    <w:tmpl w:val="56381360"/>
    <w:lvl w:ilvl="0" w:tplc="94C0ECF2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3146743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34181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1B34"/>
    <w:rsid w:val="003A5DC5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B658E"/>
    <w:rsid w:val="005F0E79"/>
    <w:rsid w:val="00602EE5"/>
    <w:rsid w:val="006137E4"/>
    <w:rsid w:val="00635BDA"/>
    <w:rsid w:val="00635F7C"/>
    <w:rsid w:val="006564DF"/>
    <w:rsid w:val="00684641"/>
    <w:rsid w:val="006A5C3A"/>
    <w:rsid w:val="006C4048"/>
    <w:rsid w:val="006D5578"/>
    <w:rsid w:val="006F4A69"/>
    <w:rsid w:val="006F5A5D"/>
    <w:rsid w:val="0070401E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D079A"/>
    <w:rsid w:val="0090178A"/>
    <w:rsid w:val="00912B14"/>
    <w:rsid w:val="009269BD"/>
    <w:rsid w:val="00935368"/>
    <w:rsid w:val="00937E61"/>
    <w:rsid w:val="009574AC"/>
    <w:rsid w:val="0097092D"/>
    <w:rsid w:val="009735BC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3E6B"/>
    <w:rsid w:val="00A84640"/>
    <w:rsid w:val="00AA1431"/>
    <w:rsid w:val="00AB4D54"/>
    <w:rsid w:val="00AF0E8B"/>
    <w:rsid w:val="00AF691A"/>
    <w:rsid w:val="00B031C2"/>
    <w:rsid w:val="00B34966"/>
    <w:rsid w:val="00B570E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61DF"/>
    <w:rsid w:val="00D15865"/>
    <w:rsid w:val="00D231FB"/>
    <w:rsid w:val="00D62A67"/>
    <w:rsid w:val="00DB0091"/>
    <w:rsid w:val="00DB29A6"/>
    <w:rsid w:val="00DC0D5A"/>
    <w:rsid w:val="00DC47F3"/>
    <w:rsid w:val="00DC7FA9"/>
    <w:rsid w:val="00DD5E37"/>
    <w:rsid w:val="00DF2EA1"/>
    <w:rsid w:val="00E11F2D"/>
    <w:rsid w:val="00E23DBF"/>
    <w:rsid w:val="00E26720"/>
    <w:rsid w:val="00E545D8"/>
    <w:rsid w:val="00E817B3"/>
    <w:rsid w:val="00E90BC7"/>
    <w:rsid w:val="00EC6E0F"/>
    <w:rsid w:val="00EE0615"/>
    <w:rsid w:val="00F016A9"/>
    <w:rsid w:val="00F26B29"/>
    <w:rsid w:val="00F61600"/>
    <w:rsid w:val="00F84B2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A5C3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5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C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257</TotalTime>
  <Pages>1</Pages>
  <Words>202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34</cp:revision>
  <cp:lastPrinted>2019-03-26T11:11:00Z</cp:lastPrinted>
  <dcterms:created xsi:type="dcterms:W3CDTF">2021-09-13T07:38:00Z</dcterms:created>
  <dcterms:modified xsi:type="dcterms:W3CDTF">2025-10-09T10:09:00Z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6f4b44c5-75c5-4456-beb2-fbef062ab1eb</vt:lpwstr>
  </property>
</Properties>
</file>