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195C87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33B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25-G-012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195C87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33B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25-G-012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57E4DEA" w14:textId="708BB6DB" w:rsidR="008E33B7" w:rsidRP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Pleaes provide </w:t>
      </w:r>
      <w:r w:rsidRPr="008E33B7">
        <w:rPr>
          <w:rFonts w:ascii="Verdana" w:hAnsi="Verdana"/>
          <w:b/>
          <w:bCs/>
          <w:noProof/>
          <w:sz w:val="22"/>
          <w:szCs w:val="22"/>
        </w:rPr>
        <w:t>the following data for each calendar year from 2020 to 2025:</w:t>
      </w:r>
    </w:p>
    <w:p w14:paraId="797FC666" w14:textId="783CF5DF" w:rsidR="008E33B7" w:rsidRPr="008E33B7" w:rsidRDefault="008E33B7" w:rsidP="008E33B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E33B7">
        <w:rPr>
          <w:rFonts w:ascii="Verdana" w:hAnsi="Verdana"/>
          <w:b/>
          <w:bCs/>
          <w:noProof/>
          <w:sz w:val="22"/>
          <w:szCs w:val="22"/>
        </w:rPr>
        <w:t>The number of hospital beds in the organisation.</w:t>
      </w:r>
    </w:p>
    <w:tbl>
      <w:tblPr>
        <w:tblpPr w:leftFromText="180" w:rightFromText="180" w:vertAnchor="text" w:horzAnchor="margin" w:tblpXSpec="center" w:tblpY="295"/>
        <w:tblW w:w="6120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</w:tblGrid>
      <w:tr w:rsidR="008E33B7" w:rsidRPr="008E33B7" w14:paraId="6C85F3E4" w14:textId="77777777" w:rsidTr="008E33B7">
        <w:trPr>
          <w:trHeight w:val="290"/>
        </w:trPr>
        <w:tc>
          <w:tcPr>
            <w:tcW w:w="10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A6A6A6"/>
            </w:tcBorders>
            <w:shd w:val="clear" w:color="000000" w:fill="DCE6F1"/>
            <w:noWrap/>
            <w:vAlign w:val="bottom"/>
            <w:hideMark/>
          </w:tcPr>
          <w:p w14:paraId="772ADD69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0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DCE6F1"/>
            <w:noWrap/>
            <w:vAlign w:val="bottom"/>
            <w:hideMark/>
          </w:tcPr>
          <w:p w14:paraId="427CED38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DCE6F1"/>
            <w:noWrap/>
            <w:vAlign w:val="bottom"/>
            <w:hideMark/>
          </w:tcPr>
          <w:p w14:paraId="4DA562B9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DCE6F1"/>
            <w:noWrap/>
            <w:vAlign w:val="bottom"/>
            <w:hideMark/>
          </w:tcPr>
          <w:p w14:paraId="5CC923D4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DCE6F1"/>
            <w:noWrap/>
            <w:vAlign w:val="bottom"/>
            <w:hideMark/>
          </w:tcPr>
          <w:p w14:paraId="2B7066F1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229E6BF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2025</w:t>
            </w:r>
          </w:p>
        </w:tc>
      </w:tr>
      <w:tr w:rsidR="008E33B7" w:rsidRPr="008E33B7" w14:paraId="5E5D6514" w14:textId="77777777" w:rsidTr="008E33B7">
        <w:trPr>
          <w:trHeight w:val="290"/>
        </w:trPr>
        <w:tc>
          <w:tcPr>
            <w:tcW w:w="102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69EA6F1B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61B5539F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0455DB6C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6CCF7DD9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6F1BCFD6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19013510" w14:textId="77777777" w:rsidR="008E33B7" w:rsidRPr="008E33B7" w:rsidRDefault="008E33B7" w:rsidP="008E33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1379</w:t>
            </w:r>
          </w:p>
        </w:tc>
      </w:tr>
    </w:tbl>
    <w:p w14:paraId="79F2F20E" w14:textId="77777777" w:rsidR="008E33B7" w:rsidRDefault="008E33B7" w:rsidP="008E33B7">
      <w:pPr>
        <w:pStyle w:val="ListParagraph"/>
        <w:ind w:left="1435"/>
        <w:rPr>
          <w:rFonts w:ascii="Verdana" w:hAnsi="Verdana"/>
          <w:b/>
          <w:bCs/>
          <w:noProof/>
          <w:sz w:val="22"/>
          <w:szCs w:val="22"/>
        </w:rPr>
      </w:pPr>
    </w:p>
    <w:p w14:paraId="40666F0E" w14:textId="77777777" w:rsidR="008E33B7" w:rsidRDefault="008E33B7" w:rsidP="008E33B7">
      <w:pPr>
        <w:pStyle w:val="ListParagraph"/>
        <w:ind w:left="1435"/>
        <w:rPr>
          <w:rFonts w:ascii="Verdana" w:hAnsi="Verdana"/>
          <w:b/>
          <w:bCs/>
          <w:noProof/>
          <w:sz w:val="22"/>
          <w:szCs w:val="22"/>
        </w:rPr>
      </w:pPr>
    </w:p>
    <w:p w14:paraId="25E8096E" w14:textId="77777777" w:rsidR="008E33B7" w:rsidRDefault="008E33B7" w:rsidP="008E33B7">
      <w:pPr>
        <w:pStyle w:val="ListParagraph"/>
        <w:ind w:left="1435"/>
        <w:rPr>
          <w:rFonts w:ascii="Verdana" w:hAnsi="Verdana"/>
          <w:b/>
          <w:bCs/>
          <w:noProof/>
          <w:sz w:val="22"/>
          <w:szCs w:val="22"/>
        </w:rPr>
      </w:pPr>
    </w:p>
    <w:p w14:paraId="16FDCAE4" w14:textId="77777777" w:rsidR="008E33B7" w:rsidRDefault="008E33B7" w:rsidP="008E33B7">
      <w:pPr>
        <w:pStyle w:val="ListParagraph"/>
        <w:ind w:left="1435"/>
        <w:rPr>
          <w:rFonts w:ascii="Verdana" w:hAnsi="Verdana"/>
          <w:b/>
          <w:bCs/>
          <w:noProof/>
          <w:sz w:val="22"/>
          <w:szCs w:val="22"/>
        </w:rPr>
      </w:pPr>
    </w:p>
    <w:p w14:paraId="12D1B27E" w14:textId="7289C961" w:rsidR="008E33B7" w:rsidRPr="008E33B7" w:rsidRDefault="008E33B7" w:rsidP="008E33B7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  <w:r w:rsidRPr="006F66DC">
        <w:rPr>
          <w:rFonts w:ascii="Verdana" w:hAnsi="Verdana"/>
          <w:b/>
          <w:bCs/>
          <w:noProof/>
          <w:sz w:val="22"/>
          <w:szCs w:val="22"/>
        </w:rPr>
        <w:t>Please note: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8E33B7">
        <w:rPr>
          <w:rFonts w:ascii="Verdana" w:hAnsi="Verdana"/>
          <w:noProof/>
          <w:sz w:val="22"/>
          <w:szCs w:val="22"/>
        </w:rPr>
        <w:t>no daycase beds are included in these numbers.</w:t>
      </w:r>
    </w:p>
    <w:p w14:paraId="0B4C0576" w14:textId="77777777" w:rsidR="008E33B7" w:rsidRDefault="008E33B7" w:rsidP="008E33B7">
      <w:pPr>
        <w:pStyle w:val="ListParagraph"/>
        <w:ind w:left="1435"/>
        <w:rPr>
          <w:rFonts w:ascii="Verdana" w:hAnsi="Verdana"/>
          <w:b/>
          <w:bCs/>
          <w:noProof/>
          <w:sz w:val="22"/>
          <w:szCs w:val="22"/>
        </w:rPr>
      </w:pPr>
    </w:p>
    <w:p w14:paraId="36B49FDF" w14:textId="7907E4C3" w:rsidR="00C54E12" w:rsidRPr="007D0EF8" w:rsidRDefault="008E33B7" w:rsidP="009E64B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D0EF8">
        <w:rPr>
          <w:rFonts w:ascii="Verdana" w:hAnsi="Verdana"/>
          <w:b/>
          <w:bCs/>
          <w:noProof/>
          <w:sz w:val="22"/>
          <w:szCs w:val="22"/>
        </w:rPr>
        <w:t>The number of Datix incident reports submitted.</w:t>
      </w:r>
    </w:p>
    <w:tbl>
      <w:tblPr>
        <w:tblW w:w="0" w:type="auto"/>
        <w:tblInd w:w="2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3260"/>
      </w:tblGrid>
      <w:tr w:rsidR="00C54E12" w:rsidRPr="00C54E12" w14:paraId="10787BFB" w14:textId="77777777" w:rsidTr="00C54E12"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AABF8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C54E12">
              <w:rPr>
                <w:rFonts w:ascii="Verdana" w:hAnsi="Verdana" w:cs="Calibri"/>
                <w:b/>
                <w:bCs/>
                <w:sz w:val="22"/>
                <w:szCs w:val="22"/>
              </w:rPr>
              <w:t>Calendar Year (January to December)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233B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C54E12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Number of Incidents Submitted</w:t>
            </w:r>
          </w:p>
        </w:tc>
      </w:tr>
      <w:tr w:rsidR="00C54E12" w:rsidRPr="00C54E12" w14:paraId="57165A4B" w14:textId="77777777" w:rsidTr="00C54E12"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91516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2020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E315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19765</w:t>
            </w:r>
          </w:p>
        </w:tc>
      </w:tr>
      <w:tr w:rsidR="00C54E12" w:rsidRPr="00C54E12" w14:paraId="02FD7FB5" w14:textId="77777777" w:rsidTr="00C54E12"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2DBE5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2021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AA235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22711</w:t>
            </w:r>
          </w:p>
        </w:tc>
      </w:tr>
      <w:tr w:rsidR="00C54E12" w:rsidRPr="00C54E12" w14:paraId="5323F6E4" w14:textId="77777777" w:rsidTr="00C54E12"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FBEC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2022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57D48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24681</w:t>
            </w:r>
          </w:p>
        </w:tc>
      </w:tr>
      <w:tr w:rsidR="00C54E12" w:rsidRPr="00C54E12" w14:paraId="7D4548C3" w14:textId="77777777" w:rsidTr="00C54E12"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36A76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2023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7FE58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24918</w:t>
            </w:r>
          </w:p>
        </w:tc>
      </w:tr>
      <w:tr w:rsidR="00C54E12" w:rsidRPr="00C54E12" w14:paraId="34790F96" w14:textId="77777777" w:rsidTr="00C54E12"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55607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227AD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24851</w:t>
            </w:r>
          </w:p>
        </w:tc>
      </w:tr>
      <w:tr w:rsidR="00C54E12" w:rsidRPr="00C54E12" w14:paraId="4DE948B9" w14:textId="77777777" w:rsidTr="00C54E12"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7AB29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 xml:space="preserve">2025 (up to 7.7.25)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0A2D" w14:textId="77777777" w:rsidR="00C54E12" w:rsidRPr="00C54E12" w:rsidRDefault="00C54E12">
            <w:pPr>
              <w:spacing w:before="100" w:beforeAutospacing="1" w:after="100" w:afterAutospacing="1"/>
              <w:rPr>
                <w:rFonts w:ascii="Verdana" w:hAnsi="Verdana" w:cs="Calibri"/>
                <w:sz w:val="22"/>
                <w:szCs w:val="22"/>
              </w:rPr>
            </w:pPr>
            <w:r w:rsidRPr="00C54E12">
              <w:rPr>
                <w:rFonts w:ascii="Verdana" w:hAnsi="Verdana" w:cs="Calibri"/>
                <w:sz w:val="22"/>
                <w:szCs w:val="22"/>
              </w:rPr>
              <w:t>12906</w:t>
            </w:r>
          </w:p>
        </w:tc>
      </w:tr>
    </w:tbl>
    <w:p w14:paraId="716790BF" w14:textId="1580053B" w:rsidR="00C54E12" w:rsidRPr="00C54E12" w:rsidRDefault="007D0EF8" w:rsidP="00C54E12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  <w:t xml:space="preserve">Please note: </w:t>
      </w:r>
      <w:r w:rsidRPr="007D0EF8">
        <w:rPr>
          <w:rFonts w:ascii="Verdana" w:hAnsi="Verdana"/>
          <w:noProof/>
          <w:sz w:val="22"/>
          <w:szCs w:val="22"/>
        </w:rPr>
        <w:t>These do not include any ‘rejected’ incidents</w:t>
      </w:r>
    </w:p>
    <w:p w14:paraId="1844184D" w14:textId="77777777" w:rsid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  <w:r w:rsidRPr="008E33B7">
        <w:rPr>
          <w:rFonts w:ascii="Verdana" w:hAnsi="Verdana"/>
          <w:b/>
          <w:bCs/>
          <w:noProof/>
          <w:sz w:val="22"/>
          <w:szCs w:val="22"/>
        </w:rPr>
        <w:t>3.</w:t>
      </w:r>
      <w:r w:rsidRPr="008E33B7">
        <w:rPr>
          <w:rFonts w:ascii="Verdana" w:hAnsi="Verdana"/>
          <w:b/>
          <w:bCs/>
          <w:noProof/>
          <w:sz w:val="22"/>
          <w:szCs w:val="22"/>
        </w:rPr>
        <w:tab/>
        <w:t>The number of nurses employed by the organisation.</w:t>
      </w:r>
    </w:p>
    <w:tbl>
      <w:tblPr>
        <w:tblpPr w:leftFromText="180" w:rightFromText="180" w:vertAnchor="text" w:horzAnchor="page" w:tblpX="1927" w:tblpY="128"/>
        <w:tblW w:w="8500" w:type="dxa"/>
        <w:tblLook w:val="04A0" w:firstRow="1" w:lastRow="0" w:firstColumn="1" w:lastColumn="0" w:noHBand="0" w:noVBand="1"/>
      </w:tblPr>
      <w:tblGrid>
        <w:gridCol w:w="781"/>
        <w:gridCol w:w="2247"/>
        <w:gridCol w:w="1542"/>
        <w:gridCol w:w="2388"/>
        <w:gridCol w:w="1542"/>
      </w:tblGrid>
      <w:tr w:rsidR="00A223FC" w:rsidRPr="008E33B7" w14:paraId="37461DE6" w14:textId="77777777" w:rsidTr="00A223FC">
        <w:trPr>
          <w:trHeight w:val="42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CC"/>
            <w:hideMark/>
          </w:tcPr>
          <w:p w14:paraId="1158C751" w14:textId="77777777" w:rsidR="008E33B7" w:rsidRPr="008E33B7" w:rsidRDefault="008E33B7" w:rsidP="00A223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FFFFFF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FFFFFF"/>
                <w:sz w:val="22"/>
                <w:szCs w:val="22"/>
              </w:rPr>
              <w:t xml:space="preserve">Year 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CC"/>
            <w:hideMark/>
          </w:tcPr>
          <w:p w14:paraId="15E31EFB" w14:textId="77777777" w:rsidR="008E33B7" w:rsidRPr="008E33B7" w:rsidRDefault="008E33B7" w:rsidP="00A223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FFFFFF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FFFFFF"/>
                <w:sz w:val="22"/>
                <w:szCs w:val="22"/>
              </w:rPr>
              <w:t>Date Range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CC"/>
            <w:hideMark/>
          </w:tcPr>
          <w:p w14:paraId="452851A2" w14:textId="77777777" w:rsidR="008E33B7" w:rsidRPr="008E33B7" w:rsidRDefault="008E33B7" w:rsidP="00A223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FFFFFF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FFFFFF"/>
                <w:sz w:val="22"/>
                <w:szCs w:val="22"/>
              </w:rPr>
              <w:t>Average Headcount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CC"/>
            <w:hideMark/>
          </w:tcPr>
          <w:p w14:paraId="36D09483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FFFFFF"/>
                <w:sz w:val="22"/>
                <w:szCs w:val="22"/>
              </w:rPr>
              <w:t>Starters Headcount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CC"/>
            <w:hideMark/>
          </w:tcPr>
          <w:p w14:paraId="7ADE2533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b/>
                <w:bCs/>
                <w:color w:val="FFFFFF"/>
                <w:sz w:val="22"/>
                <w:szCs w:val="22"/>
              </w:rPr>
              <w:t>Leavers Headcount</w:t>
            </w:r>
          </w:p>
        </w:tc>
      </w:tr>
      <w:tr w:rsidR="00A223FC" w:rsidRPr="008E33B7" w14:paraId="394FE858" w14:textId="77777777" w:rsidTr="00A223FC">
        <w:trPr>
          <w:trHeight w:val="29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5CA83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6C1C8" w14:textId="77777777" w:rsidR="008E33B7" w:rsidRPr="008E33B7" w:rsidRDefault="008E33B7" w:rsidP="00A223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1/1/2020 - 31/12/2020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4E65B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3,978.00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5FC96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7E3EE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345</w:t>
            </w:r>
          </w:p>
        </w:tc>
      </w:tr>
      <w:tr w:rsidR="00A223FC" w:rsidRPr="008E33B7" w14:paraId="0855FB6F" w14:textId="77777777" w:rsidTr="00A223FC">
        <w:trPr>
          <w:trHeight w:val="29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14B5D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50EFE" w14:textId="77777777" w:rsidR="008E33B7" w:rsidRPr="008E33B7" w:rsidRDefault="008E33B7" w:rsidP="00A223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1/1/2021 - 31/12/2021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D08CD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4,039.00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79B34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A081B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454</w:t>
            </w:r>
          </w:p>
        </w:tc>
      </w:tr>
      <w:tr w:rsidR="00A223FC" w:rsidRPr="008E33B7" w14:paraId="25DC21A5" w14:textId="77777777" w:rsidTr="00A223FC">
        <w:trPr>
          <w:trHeight w:val="29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B7C1B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50D26" w14:textId="77777777" w:rsidR="008E33B7" w:rsidRPr="008E33B7" w:rsidRDefault="008E33B7" w:rsidP="00A223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1/1/2022 - 31/12/2022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62F84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4,104.50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9A415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89E42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418</w:t>
            </w:r>
          </w:p>
        </w:tc>
      </w:tr>
      <w:tr w:rsidR="00A223FC" w:rsidRPr="008E33B7" w14:paraId="71A79EA3" w14:textId="77777777" w:rsidTr="00A223FC">
        <w:trPr>
          <w:trHeight w:val="29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37E5A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2FA24" w14:textId="77777777" w:rsidR="008E33B7" w:rsidRPr="008E33B7" w:rsidRDefault="008E33B7" w:rsidP="00A223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1/1/2023 - 31/12/2023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320CE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4,357.50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E3DA0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F0535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383</w:t>
            </w:r>
          </w:p>
        </w:tc>
      </w:tr>
      <w:tr w:rsidR="00A223FC" w:rsidRPr="008E33B7" w14:paraId="053E4BD8" w14:textId="77777777" w:rsidTr="00A223FC">
        <w:trPr>
          <w:trHeight w:val="29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DD1FE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DE400" w14:textId="77777777" w:rsidR="008E33B7" w:rsidRPr="008E33B7" w:rsidRDefault="008E33B7" w:rsidP="00A223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1/1/2024 - 31/12/2024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0AEF7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4,661.50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500D7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DFA0A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315</w:t>
            </w:r>
          </w:p>
        </w:tc>
      </w:tr>
      <w:tr w:rsidR="00A223FC" w:rsidRPr="008E33B7" w14:paraId="2F7F33B3" w14:textId="77777777" w:rsidTr="00A223FC">
        <w:trPr>
          <w:trHeight w:val="29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05AD6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99484" w14:textId="77777777" w:rsidR="008E33B7" w:rsidRPr="008E33B7" w:rsidRDefault="008E33B7" w:rsidP="00A223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1/1/2025 - 30/06/2025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35E74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4,773.00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B3B18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6CEFA" w14:textId="77777777" w:rsidR="008E33B7" w:rsidRPr="008E33B7" w:rsidRDefault="008E33B7" w:rsidP="00A223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E33B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153</w:t>
            </w:r>
          </w:p>
        </w:tc>
      </w:tr>
    </w:tbl>
    <w:p w14:paraId="0F66C741" w14:textId="108BE253" w:rsid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</w:p>
    <w:p w14:paraId="73E69EDD" w14:textId="77777777" w:rsid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</w:p>
    <w:p w14:paraId="3F0EC71B" w14:textId="0CFD7E65" w:rsid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</w:p>
    <w:p w14:paraId="55C0CE01" w14:textId="77777777" w:rsid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</w:p>
    <w:p w14:paraId="3B25BBFC" w14:textId="77777777" w:rsid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</w:p>
    <w:p w14:paraId="386C9219" w14:textId="48269C8C" w:rsid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</w:p>
    <w:p w14:paraId="2FC1B362" w14:textId="77777777" w:rsidR="006F66DC" w:rsidRPr="008E33B7" w:rsidRDefault="006F66DC" w:rsidP="008E33B7">
      <w:pPr>
        <w:rPr>
          <w:rFonts w:ascii="Verdana" w:hAnsi="Verdana"/>
          <w:b/>
          <w:bCs/>
          <w:noProof/>
          <w:sz w:val="22"/>
          <w:szCs w:val="22"/>
        </w:rPr>
      </w:pPr>
    </w:p>
    <w:p w14:paraId="37752BBB" w14:textId="77777777" w:rsidR="006F66DC" w:rsidRDefault="006F66DC" w:rsidP="008E33B7">
      <w:pPr>
        <w:rPr>
          <w:rFonts w:ascii="Verdana" w:hAnsi="Verdana"/>
          <w:b/>
          <w:bCs/>
          <w:noProof/>
          <w:sz w:val="22"/>
          <w:szCs w:val="22"/>
        </w:rPr>
      </w:pPr>
    </w:p>
    <w:p w14:paraId="28BF89B8" w14:textId="77777777" w:rsidR="00A223FC" w:rsidRDefault="00A223FC" w:rsidP="008E33B7">
      <w:pPr>
        <w:rPr>
          <w:rFonts w:ascii="Verdana" w:hAnsi="Verdana"/>
          <w:b/>
          <w:bCs/>
          <w:noProof/>
          <w:sz w:val="22"/>
          <w:szCs w:val="22"/>
        </w:rPr>
      </w:pPr>
    </w:p>
    <w:p w14:paraId="223C9A62" w14:textId="77777777" w:rsidR="00A319AC" w:rsidRDefault="00A319AC" w:rsidP="008E33B7">
      <w:pPr>
        <w:rPr>
          <w:rFonts w:ascii="Verdana" w:hAnsi="Verdana"/>
          <w:b/>
          <w:bCs/>
          <w:noProof/>
          <w:sz w:val="22"/>
          <w:szCs w:val="22"/>
        </w:rPr>
      </w:pPr>
    </w:p>
    <w:p w14:paraId="0AF0565E" w14:textId="7EABDCA5" w:rsid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  <w:r w:rsidRPr="008E33B7">
        <w:rPr>
          <w:rFonts w:ascii="Verdana" w:hAnsi="Verdana"/>
          <w:b/>
          <w:bCs/>
          <w:noProof/>
          <w:sz w:val="22"/>
          <w:szCs w:val="22"/>
        </w:rPr>
        <w:lastRenderedPageBreak/>
        <w:t>4.</w:t>
      </w:r>
      <w:r w:rsidRPr="008E33B7">
        <w:rPr>
          <w:rFonts w:ascii="Verdana" w:hAnsi="Verdana"/>
          <w:b/>
          <w:bCs/>
          <w:noProof/>
          <w:sz w:val="22"/>
          <w:szCs w:val="22"/>
        </w:rPr>
        <w:tab/>
        <w:t>The number of nurses who have left the organisatio</w:t>
      </w:r>
      <w:r>
        <w:rPr>
          <w:rFonts w:ascii="Verdana" w:hAnsi="Verdana"/>
          <w:b/>
          <w:bCs/>
          <w:noProof/>
          <w:sz w:val="22"/>
          <w:szCs w:val="22"/>
        </w:rPr>
        <w:t>n</w:t>
      </w:r>
    </w:p>
    <w:p w14:paraId="0764F707" w14:textId="2106882F" w:rsid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            </w:t>
      </w:r>
      <w:r w:rsidRPr="008E33B7">
        <w:rPr>
          <w:rFonts w:ascii="Verdana" w:hAnsi="Verdana"/>
          <w:b/>
          <w:bCs/>
          <w:noProof/>
          <w:sz w:val="22"/>
          <w:szCs w:val="22"/>
        </w:rPr>
        <w:t>(voluntarily or otherwise)</w:t>
      </w:r>
    </w:p>
    <w:p w14:paraId="1BD6552F" w14:textId="7AEBF331" w:rsidR="008E33B7" w:rsidRPr="008E33B7" w:rsidRDefault="008E33B7" w:rsidP="008E33B7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8E33B7">
        <w:rPr>
          <w:rFonts w:ascii="Verdana" w:hAnsi="Verdana"/>
          <w:noProof/>
          <w:sz w:val="22"/>
          <w:szCs w:val="22"/>
        </w:rPr>
        <w:t>See above</w:t>
      </w:r>
    </w:p>
    <w:p w14:paraId="47656BBC" w14:textId="77777777" w:rsidR="008E33B7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  <w:r w:rsidRPr="008E33B7">
        <w:rPr>
          <w:rFonts w:ascii="Verdana" w:hAnsi="Verdana"/>
          <w:b/>
          <w:bCs/>
          <w:noProof/>
          <w:sz w:val="22"/>
          <w:szCs w:val="22"/>
        </w:rPr>
        <w:t>5.</w:t>
      </w:r>
      <w:r w:rsidRPr="008E33B7">
        <w:rPr>
          <w:rFonts w:ascii="Verdana" w:hAnsi="Verdana"/>
          <w:b/>
          <w:bCs/>
          <w:noProof/>
          <w:sz w:val="22"/>
          <w:szCs w:val="22"/>
        </w:rPr>
        <w:tab/>
        <w:t>The number of nurses who have reduced their contracted hours.</w:t>
      </w:r>
    </w:p>
    <w:tbl>
      <w:tblPr>
        <w:tblpPr w:leftFromText="180" w:rightFromText="180" w:vertAnchor="text" w:horzAnchor="page" w:tblpX="2531" w:tblpY="157"/>
        <w:tblW w:w="4555" w:type="dxa"/>
        <w:tblLook w:val="04A0" w:firstRow="1" w:lastRow="0" w:firstColumn="1" w:lastColumn="0" w:noHBand="0" w:noVBand="1"/>
      </w:tblPr>
      <w:tblGrid>
        <w:gridCol w:w="842"/>
        <w:gridCol w:w="842"/>
        <w:gridCol w:w="842"/>
        <w:gridCol w:w="842"/>
        <w:gridCol w:w="842"/>
        <w:gridCol w:w="1240"/>
      </w:tblGrid>
      <w:tr w:rsidR="006F66DC" w:rsidRPr="006F66DC" w14:paraId="2F543914" w14:textId="77777777" w:rsidTr="006F66DC">
        <w:trPr>
          <w:trHeight w:val="290"/>
        </w:trPr>
        <w:tc>
          <w:tcPr>
            <w:tcW w:w="663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27C23AEB" w14:textId="77777777" w:rsidR="006F66DC" w:rsidRPr="006F66DC" w:rsidRDefault="006F66DC" w:rsidP="006F66D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15B1E57" w14:textId="77777777" w:rsidR="006F66DC" w:rsidRPr="006F66DC" w:rsidRDefault="006F66DC" w:rsidP="006F66D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7FA7C8B1" w14:textId="77777777" w:rsidR="006F66DC" w:rsidRPr="006F66DC" w:rsidRDefault="006F66DC" w:rsidP="006F66D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2CB2D61" w14:textId="77777777" w:rsidR="006F66DC" w:rsidRPr="006F66DC" w:rsidRDefault="006F66DC" w:rsidP="006F66D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2798BE7A" w14:textId="77777777" w:rsidR="006F66DC" w:rsidRPr="006F66DC" w:rsidRDefault="006F66DC" w:rsidP="006F66D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29D018CD" w14:textId="288EB466" w:rsidR="006F66DC" w:rsidRPr="006F66DC" w:rsidRDefault="006F66DC" w:rsidP="006F66D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         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Pr="006F66D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6F66DC" w:rsidRPr="006F66DC" w14:paraId="46B399A8" w14:textId="77777777" w:rsidTr="006F66DC">
        <w:trPr>
          <w:trHeight w:val="290"/>
        </w:trPr>
        <w:tc>
          <w:tcPr>
            <w:tcW w:w="663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4D1E8E7B" w14:textId="77777777" w:rsidR="006F66DC" w:rsidRPr="006F66DC" w:rsidRDefault="006F66DC" w:rsidP="006F66D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663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284CD2D6" w14:textId="77777777" w:rsidR="006F66DC" w:rsidRPr="006F66DC" w:rsidRDefault="006F66DC" w:rsidP="006F66D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663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26412087" w14:textId="77777777" w:rsidR="006F66DC" w:rsidRPr="006F66DC" w:rsidRDefault="006F66DC" w:rsidP="006F66D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663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2B89AB25" w14:textId="77777777" w:rsidR="006F66DC" w:rsidRPr="006F66DC" w:rsidRDefault="006F66DC" w:rsidP="006F66D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663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5B776496" w14:textId="77777777" w:rsidR="006F66DC" w:rsidRPr="006F66DC" w:rsidRDefault="006F66DC" w:rsidP="006F66D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6F66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240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0E5AA689" w14:textId="05AB8267" w:rsidR="006F66DC" w:rsidRPr="006F66DC" w:rsidRDefault="006F66DC" w:rsidP="006F66D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6F66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1358</w:t>
            </w:r>
          </w:p>
        </w:tc>
      </w:tr>
    </w:tbl>
    <w:p w14:paraId="16D3BAAF" w14:textId="77777777" w:rsidR="006F66DC" w:rsidRDefault="006F66DC" w:rsidP="008E33B7">
      <w:pPr>
        <w:rPr>
          <w:rFonts w:ascii="Verdana" w:hAnsi="Verdana"/>
          <w:b/>
          <w:bCs/>
          <w:noProof/>
          <w:sz w:val="22"/>
          <w:szCs w:val="22"/>
        </w:rPr>
      </w:pPr>
    </w:p>
    <w:p w14:paraId="395A9CE3" w14:textId="77777777" w:rsidR="006F66DC" w:rsidRPr="008E33B7" w:rsidRDefault="006F66DC" w:rsidP="008E33B7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</w:p>
    <w:p w14:paraId="436E3632" w14:textId="6C1D412F" w:rsidR="006F66DC" w:rsidRDefault="006F66DC" w:rsidP="008E33B7">
      <w:pPr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18E2DAE0" w:rsidR="00873328" w:rsidRDefault="008E33B7" w:rsidP="008E33B7">
      <w:pPr>
        <w:rPr>
          <w:rFonts w:ascii="Verdana" w:hAnsi="Verdana"/>
          <w:b/>
          <w:bCs/>
          <w:noProof/>
          <w:sz w:val="22"/>
          <w:szCs w:val="22"/>
        </w:rPr>
      </w:pPr>
      <w:r w:rsidRPr="008E33B7">
        <w:rPr>
          <w:rFonts w:ascii="Verdana" w:hAnsi="Verdana"/>
          <w:b/>
          <w:bCs/>
          <w:noProof/>
          <w:sz w:val="22"/>
          <w:szCs w:val="22"/>
        </w:rPr>
        <w:t>6.</w:t>
      </w:r>
      <w:r w:rsidRPr="008E33B7">
        <w:rPr>
          <w:rFonts w:ascii="Verdana" w:hAnsi="Verdana"/>
          <w:b/>
          <w:bCs/>
          <w:noProof/>
          <w:sz w:val="22"/>
          <w:szCs w:val="22"/>
        </w:rPr>
        <w:tab/>
        <w:t>The number of formal patient complaints received.</w:t>
      </w:r>
    </w:p>
    <w:p w14:paraId="6907DB63" w14:textId="77777777" w:rsidR="00C54E12" w:rsidRDefault="00C54E12" w:rsidP="008E33B7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4993" w:type="dxa"/>
        <w:tblInd w:w="25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2421"/>
      </w:tblGrid>
      <w:tr w:rsidR="00B87270" w:rsidRPr="008E33B7" w14:paraId="071B6CA9" w14:textId="77777777" w:rsidTr="00A520F9">
        <w:trPr>
          <w:trHeight w:val="256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53EB31" w14:textId="432BE775" w:rsidR="00B87270" w:rsidRPr="008E33B7" w:rsidRDefault="00B87270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b/>
                <w:bCs/>
                <w:sz w:val="22"/>
                <w:szCs w:val="22"/>
              </w:rPr>
            </w:pPr>
            <w:r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728315" w14:textId="00A288EB" w:rsidR="00B87270" w:rsidRPr="000408FA" w:rsidRDefault="00B87270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b/>
                <w:bCs/>
                <w:sz w:val="22"/>
                <w:szCs w:val="22"/>
              </w:rPr>
            </w:pPr>
            <w:r w:rsidRPr="000408FA"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>No. of complaints</w:t>
            </w:r>
          </w:p>
        </w:tc>
      </w:tr>
      <w:tr w:rsidR="00C54E12" w:rsidRPr="008E33B7" w14:paraId="599D53C7" w14:textId="77777777" w:rsidTr="00A520F9">
        <w:trPr>
          <w:trHeight w:val="256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62F47C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b/>
                <w:bCs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4A2C97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sz w:val="22"/>
                <w:szCs w:val="22"/>
              </w:rPr>
              <w:t>1078</w:t>
            </w:r>
          </w:p>
        </w:tc>
      </w:tr>
      <w:tr w:rsidR="00C54E12" w:rsidRPr="008E33B7" w14:paraId="46C79E96" w14:textId="77777777" w:rsidTr="00A520F9">
        <w:trPr>
          <w:trHeight w:val="256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A3D89B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b/>
                <w:bCs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B96795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sz w:val="22"/>
                <w:szCs w:val="22"/>
              </w:rPr>
              <w:t>1445</w:t>
            </w:r>
          </w:p>
        </w:tc>
      </w:tr>
      <w:tr w:rsidR="00C54E12" w:rsidRPr="008E33B7" w14:paraId="535877A7" w14:textId="77777777" w:rsidTr="00A520F9">
        <w:trPr>
          <w:trHeight w:val="256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1BCA10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b/>
                <w:bCs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23C565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sz w:val="22"/>
                <w:szCs w:val="22"/>
              </w:rPr>
              <w:t>1680</w:t>
            </w:r>
          </w:p>
        </w:tc>
      </w:tr>
      <w:tr w:rsidR="00C54E12" w:rsidRPr="008E33B7" w14:paraId="6986C40C" w14:textId="77777777" w:rsidTr="00A520F9">
        <w:trPr>
          <w:trHeight w:val="256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F311D8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b/>
                <w:bCs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004C95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sz w:val="22"/>
                <w:szCs w:val="22"/>
              </w:rPr>
              <w:t>1901</w:t>
            </w:r>
          </w:p>
        </w:tc>
      </w:tr>
      <w:tr w:rsidR="00C54E12" w:rsidRPr="008E33B7" w14:paraId="171F95BF" w14:textId="77777777" w:rsidTr="00A520F9">
        <w:trPr>
          <w:trHeight w:val="256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0543C1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b/>
                <w:bCs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053DC5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sz w:val="22"/>
                <w:szCs w:val="22"/>
              </w:rPr>
              <w:t>1785</w:t>
            </w:r>
          </w:p>
        </w:tc>
      </w:tr>
      <w:tr w:rsidR="00C54E12" w:rsidRPr="008E33B7" w14:paraId="0523E9BA" w14:textId="77777777" w:rsidTr="00A520F9">
        <w:trPr>
          <w:trHeight w:val="256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C0786F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b/>
                <w:bCs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b/>
                <w:bCs/>
                <w:sz w:val="22"/>
                <w:szCs w:val="22"/>
              </w:rPr>
              <w:t>2025 (up to 4.7.25)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90F12" w14:textId="77777777" w:rsidR="00C54E12" w:rsidRPr="008E33B7" w:rsidRDefault="00C54E12" w:rsidP="00D43523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Aptos"/>
                <w:sz w:val="22"/>
                <w:szCs w:val="22"/>
              </w:rPr>
            </w:pPr>
            <w:r w:rsidRPr="008E33B7">
              <w:rPr>
                <w:rFonts w:ascii="Verdana" w:eastAsia="Aptos" w:hAnsi="Verdana" w:cs="Aptos"/>
                <w:sz w:val="22"/>
                <w:szCs w:val="22"/>
              </w:rPr>
              <w:t>1072</w:t>
            </w:r>
          </w:p>
        </w:tc>
      </w:tr>
    </w:tbl>
    <w:p w14:paraId="3569E767" w14:textId="77777777" w:rsidR="00AA25EC" w:rsidRDefault="00AA25EC" w:rsidP="00C54E12">
      <w:pPr>
        <w:ind w:left="1435"/>
        <w:rPr>
          <w:rFonts w:ascii="Verdana" w:hAnsi="Verdana"/>
          <w:b/>
          <w:bCs/>
          <w:noProof/>
          <w:sz w:val="22"/>
          <w:szCs w:val="22"/>
        </w:rPr>
      </w:pPr>
    </w:p>
    <w:p w14:paraId="4DCA4349" w14:textId="75B82B81" w:rsidR="00C54E12" w:rsidRDefault="00C54E12" w:rsidP="00C54E12">
      <w:pPr>
        <w:ind w:left="1435"/>
        <w:rPr>
          <w:rFonts w:ascii="Verdana" w:hAnsi="Verdana"/>
          <w:b/>
          <w:bCs/>
          <w:noProof/>
          <w:sz w:val="22"/>
          <w:szCs w:val="22"/>
        </w:rPr>
      </w:pPr>
      <w:r w:rsidRPr="006F66DC">
        <w:rPr>
          <w:rFonts w:ascii="Verdana" w:hAnsi="Verdana"/>
          <w:b/>
          <w:bCs/>
          <w:noProof/>
          <w:sz w:val="22"/>
          <w:szCs w:val="22"/>
        </w:rPr>
        <w:t>Please note:</w:t>
      </w:r>
      <w:r w:rsidRPr="006F66DC">
        <w:rPr>
          <w:rFonts w:ascii="Verdana" w:hAnsi="Verdana"/>
          <w:noProof/>
          <w:sz w:val="22"/>
          <w:szCs w:val="22"/>
        </w:rPr>
        <w:t xml:space="preserve"> th</w:t>
      </w:r>
      <w:r>
        <w:rPr>
          <w:rFonts w:ascii="Verdana" w:hAnsi="Verdana"/>
          <w:noProof/>
          <w:sz w:val="22"/>
          <w:szCs w:val="22"/>
        </w:rPr>
        <w:t xml:space="preserve">ese are </w:t>
      </w:r>
      <w:r w:rsidRPr="006F66DC">
        <w:rPr>
          <w:rFonts w:ascii="Verdana" w:hAnsi="Verdana"/>
          <w:noProof/>
          <w:sz w:val="22"/>
          <w:szCs w:val="22"/>
        </w:rPr>
        <w:t xml:space="preserve">all formal complaints recorded on our Datix system, these could be from patients, relatives, service users and will also include complaints such as facilities and those not specifically related to a patient. </w:t>
      </w:r>
    </w:p>
    <w:p w14:paraId="3D04E8DB" w14:textId="77777777" w:rsidR="00C54E12" w:rsidRDefault="00C54E12" w:rsidP="008E33B7">
      <w:pPr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728CBFB0" w:rsidR="004F001A" w:rsidRDefault="00421E7F" w:rsidP="00C54E12">
      <w:pPr>
        <w:ind w:left="720" w:firstLine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 </w:t>
      </w: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5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4B04A39"/>
    <w:multiLevelType w:val="hybridMultilevel"/>
    <w:tmpl w:val="643CB6A8"/>
    <w:lvl w:ilvl="0" w:tplc="974A6CE0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21209054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08FA"/>
    <w:rsid w:val="000734DC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6F66DC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0EF8"/>
    <w:rsid w:val="007D6A3E"/>
    <w:rsid w:val="007F192C"/>
    <w:rsid w:val="00816437"/>
    <w:rsid w:val="00824D19"/>
    <w:rsid w:val="00846C1D"/>
    <w:rsid w:val="00873328"/>
    <w:rsid w:val="0089261C"/>
    <w:rsid w:val="0089491A"/>
    <w:rsid w:val="008A2D60"/>
    <w:rsid w:val="008E33B7"/>
    <w:rsid w:val="0090178A"/>
    <w:rsid w:val="00912B14"/>
    <w:rsid w:val="00921381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23FC"/>
    <w:rsid w:val="00A319AC"/>
    <w:rsid w:val="00A520F9"/>
    <w:rsid w:val="00A56076"/>
    <w:rsid w:val="00A84640"/>
    <w:rsid w:val="00AA25EC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87270"/>
    <w:rsid w:val="00BB4931"/>
    <w:rsid w:val="00BC67E1"/>
    <w:rsid w:val="00C021A4"/>
    <w:rsid w:val="00C050BE"/>
    <w:rsid w:val="00C54E12"/>
    <w:rsid w:val="00C75A00"/>
    <w:rsid w:val="00CA07E3"/>
    <w:rsid w:val="00CB2BBE"/>
    <w:rsid w:val="00CE1516"/>
    <w:rsid w:val="00CE325E"/>
    <w:rsid w:val="00CE3DBC"/>
    <w:rsid w:val="00CE528B"/>
    <w:rsid w:val="00D15865"/>
    <w:rsid w:val="00D62A67"/>
    <w:rsid w:val="00DC0D5A"/>
    <w:rsid w:val="00DC47F3"/>
    <w:rsid w:val="00DC7FA9"/>
    <w:rsid w:val="00DD5E37"/>
    <w:rsid w:val="00DF2EA1"/>
    <w:rsid w:val="00E11F2D"/>
    <w:rsid w:val="00E20EB8"/>
    <w:rsid w:val="00E26720"/>
    <w:rsid w:val="00E545D8"/>
    <w:rsid w:val="00E817B3"/>
    <w:rsid w:val="00E90BC7"/>
    <w:rsid w:val="00EB779F"/>
    <w:rsid w:val="00EE0615"/>
    <w:rsid w:val="00F26B29"/>
    <w:rsid w:val="00F91A7E"/>
    <w:rsid w:val="00F96598"/>
    <w:rsid w:val="00FA0C91"/>
    <w:rsid w:val="00FA177F"/>
    <w:rsid w:val="00FB1E56"/>
    <w:rsid w:val="00FB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20E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0E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0E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E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EB8"/>
    <w:rPr>
      <w:b/>
      <w:bCs/>
    </w:rPr>
  </w:style>
  <w:style w:type="paragraph" w:styleId="Revision">
    <w:name w:val="Revision"/>
    <w:hidden/>
    <w:uiPriority w:val="99"/>
    <w:semiHidden/>
    <w:rsid w:val="00B872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104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33</cp:revision>
  <cp:lastPrinted>2019-03-26T11:11:00Z</cp:lastPrinted>
  <dcterms:created xsi:type="dcterms:W3CDTF">2021-09-13T07:38:00Z</dcterms:created>
  <dcterms:modified xsi:type="dcterms:W3CDTF">2025-07-31T13:26:00Z</dcterms:modified>
</cp:coreProperties>
</file>