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237A41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3B1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25-G-001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237A41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B3B1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25-G-001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F09057B" w14:textId="009AFD1F" w:rsidR="00E919EE" w:rsidRPr="00E919EE" w:rsidRDefault="00E919EE" w:rsidP="00E919EE">
      <w:p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I would like to request a re-run of a previous request ref 25-D-004 for the months April 2025 until the latest available full month.  I would like the response to include the same fields and to be either in csv or xlsx format if possible.</w:t>
      </w:r>
    </w:p>
    <w:p w14:paraId="1FF62D2F" w14:textId="676842BB" w:rsidR="00E919EE" w:rsidRPr="00E919EE" w:rsidRDefault="00E919EE" w:rsidP="00E919EE">
      <w:p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The fields are:</w:t>
      </w:r>
    </w:p>
    <w:p w14:paraId="42303020" w14:textId="77777777" w:rsidR="00E919EE" w:rsidRPr="00E919EE" w:rsidRDefault="00E919EE" w:rsidP="00E919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HB</w:t>
      </w:r>
    </w:p>
    <w:p w14:paraId="4DB3237A" w14:textId="77777777" w:rsidR="00E919EE" w:rsidRPr="00E919EE" w:rsidRDefault="00E919EE" w:rsidP="00E919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issue_date</w:t>
      </w:r>
    </w:p>
    <w:p w14:paraId="6C64CFB7" w14:textId="77777777" w:rsidR="00E919EE" w:rsidRPr="00E919EE" w:rsidRDefault="00E919EE" w:rsidP="00E919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location</w:t>
      </w:r>
    </w:p>
    <w:p w14:paraId="72819BDC" w14:textId="77777777" w:rsidR="00E919EE" w:rsidRPr="00E919EE" w:rsidRDefault="00E919EE" w:rsidP="00E919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lnkdid</w:t>
      </w:r>
    </w:p>
    <w:p w14:paraId="714534D7" w14:textId="77777777" w:rsidR="00E919EE" w:rsidRPr="00E919EE" w:rsidRDefault="00E919EE" w:rsidP="00E919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drugfull</w:t>
      </w:r>
    </w:p>
    <w:p w14:paraId="070907EE" w14:textId="77777777" w:rsidR="00E919EE" w:rsidRPr="00E919EE" w:rsidRDefault="00E919EE" w:rsidP="00E919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cont_qty</w:t>
      </w:r>
    </w:p>
    <w:p w14:paraId="0081F7A0" w14:textId="77777777" w:rsidR="00E919EE" w:rsidRPr="00E919EE" w:rsidRDefault="00E919EE" w:rsidP="00E919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doseunit_qnty</w:t>
      </w:r>
    </w:p>
    <w:p w14:paraId="15057784" w14:textId="77777777" w:rsidR="00E919EE" w:rsidRPr="00E919EE" w:rsidRDefault="00E919EE" w:rsidP="00E919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transaction_count</w:t>
      </w:r>
    </w:p>
    <w:p w14:paraId="0DC6B3E3" w14:textId="77777777" w:rsidR="00E919EE" w:rsidRPr="00E919EE" w:rsidRDefault="00E919EE" w:rsidP="00E919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doseunit_per_pack</w:t>
      </w:r>
    </w:p>
    <w:p w14:paraId="1AEFBB89" w14:textId="77777777" w:rsidR="00E919EE" w:rsidRPr="00E919EE" w:rsidRDefault="00E919EE" w:rsidP="00E919E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c_drugname</w:t>
      </w:r>
    </w:p>
    <w:p w14:paraId="79FA2B1B" w14:textId="77777777" w:rsidR="00E919EE" w:rsidRPr="00E919EE" w:rsidRDefault="00E919EE" w:rsidP="00E919EE">
      <w:pPr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0D549313" w:rsidR="00873328" w:rsidRDefault="00E919EE" w:rsidP="00E919EE">
      <w:pPr>
        <w:rPr>
          <w:rFonts w:ascii="Verdana" w:hAnsi="Verdana"/>
          <w:b/>
          <w:bCs/>
          <w:noProof/>
          <w:sz w:val="22"/>
          <w:szCs w:val="22"/>
        </w:rPr>
      </w:pPr>
      <w:r w:rsidRPr="00E919EE">
        <w:rPr>
          <w:rFonts w:ascii="Verdana" w:hAnsi="Verdana"/>
          <w:b/>
          <w:bCs/>
          <w:noProof/>
          <w:sz w:val="22"/>
          <w:szCs w:val="22"/>
        </w:rPr>
        <w:t>Can you please make sure that location is included in the response.</w:t>
      </w:r>
    </w:p>
    <w:p w14:paraId="2178A95B" w14:textId="6CDA5621" w:rsidR="00873328" w:rsidRPr="00E919EE" w:rsidRDefault="00E919EE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E919EE">
        <w:rPr>
          <w:rFonts w:ascii="Verdana" w:hAnsi="Verdana"/>
          <w:noProof/>
          <w:sz w:val="22"/>
          <w:szCs w:val="22"/>
        </w:rPr>
        <w:t>Please see attached</w:t>
      </w:r>
      <w:r>
        <w:rPr>
          <w:rFonts w:ascii="Verdana" w:hAnsi="Verdana"/>
          <w:noProof/>
          <w:sz w:val="22"/>
          <w:szCs w:val="22"/>
        </w:rPr>
        <w:t xml:space="preserve"> breakdown as requested.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1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1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43A452D"/>
    <w:multiLevelType w:val="hybridMultilevel"/>
    <w:tmpl w:val="24A42C5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788706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B3B19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45D7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12C5C"/>
    <w:rsid w:val="00B34966"/>
    <w:rsid w:val="00B61DE2"/>
    <w:rsid w:val="00B73D24"/>
    <w:rsid w:val="00B82C9E"/>
    <w:rsid w:val="00B84423"/>
    <w:rsid w:val="00B8458F"/>
    <w:rsid w:val="00BB4931"/>
    <w:rsid w:val="00BC67E1"/>
    <w:rsid w:val="00C021A4"/>
    <w:rsid w:val="00C050BE"/>
    <w:rsid w:val="00C12BE2"/>
    <w:rsid w:val="00C75A00"/>
    <w:rsid w:val="00CA07E3"/>
    <w:rsid w:val="00CB2BBE"/>
    <w:rsid w:val="00CE1516"/>
    <w:rsid w:val="00CE325E"/>
    <w:rsid w:val="00CE3DBC"/>
    <w:rsid w:val="00D15865"/>
    <w:rsid w:val="00D62A67"/>
    <w:rsid w:val="00DA4D1B"/>
    <w:rsid w:val="00DC0D5A"/>
    <w:rsid w:val="00DC47F3"/>
    <w:rsid w:val="00DC7FA9"/>
    <w:rsid w:val="00DD434C"/>
    <w:rsid w:val="00DD5E37"/>
    <w:rsid w:val="00DF2EA1"/>
    <w:rsid w:val="00E11F2D"/>
    <w:rsid w:val="00E26720"/>
    <w:rsid w:val="00E545D8"/>
    <w:rsid w:val="00E817B3"/>
    <w:rsid w:val="00E90BC7"/>
    <w:rsid w:val="00E919EE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0B3B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79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2025-07-18T10:41:00Z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df3a94d8-037b-44b7-86dd-1b6b182ade1a</vt:lpwstr>
  </property>
</Properties>
</file>