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969E22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3023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25-A-044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969E22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3023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25-A-044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FF6CDB9" w14:textId="77777777" w:rsidR="000543F3" w:rsidRPr="00FC3B42" w:rsidRDefault="000543F3" w:rsidP="000543F3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635CAE49" w14:textId="5DCA73CF" w:rsidR="00DC0D5A" w:rsidRPr="000543F3" w:rsidRDefault="000543F3" w:rsidP="000543F3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  <w:r>
        <w:rPr>
          <w:rFonts w:ascii="Verdana" w:hAnsi="Verdana"/>
          <w:sz w:val="22"/>
        </w:rPr>
        <w:br/>
      </w:r>
      <w:r>
        <w:rPr>
          <w:rFonts w:ascii="Verdana" w:hAnsi="Verdana"/>
          <w:sz w:val="22"/>
        </w:rPr>
        <w:br/>
      </w:r>
      <w:r w:rsidR="00530236">
        <w:rPr>
          <w:rFonts w:ascii="Verdana" w:hAnsi="Verdana"/>
          <w:sz w:val="22"/>
        </w:rPr>
        <w:t>Plea</w:t>
      </w:r>
      <w:r>
        <w:rPr>
          <w:rFonts w:ascii="Verdana" w:hAnsi="Verdana"/>
          <w:sz w:val="22"/>
        </w:rPr>
        <w:t>s</w:t>
      </w:r>
      <w:r w:rsidR="00530236">
        <w:rPr>
          <w:rFonts w:ascii="Verdana" w:hAnsi="Verdana"/>
          <w:sz w:val="22"/>
        </w:rPr>
        <w:t>e note that we have provided this information for the period 23.12.24 to 22.01.25.</w:t>
      </w:r>
      <w:r w:rsidR="00530236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102E65B9" w14:textId="46BE4C5F" w:rsidR="00530236" w:rsidRPr="00530236" w:rsidRDefault="00530236" w:rsidP="00530236">
      <w:pPr>
        <w:rPr>
          <w:rFonts w:ascii="Verdana" w:hAnsi="Verdana"/>
          <w:b/>
          <w:sz w:val="22"/>
        </w:rPr>
      </w:pPr>
      <w:r w:rsidRPr="00530236">
        <w:rPr>
          <w:rFonts w:ascii="Verdana" w:hAnsi="Verdana"/>
          <w:b/>
          <w:sz w:val="22"/>
        </w:rPr>
        <w:t>Please can you provide me with the Information below?</w:t>
      </w:r>
    </w:p>
    <w:p w14:paraId="4B4C582F" w14:textId="5D0722D2" w:rsidR="00530236" w:rsidRPr="00530236" w:rsidRDefault="00530236" w:rsidP="00530236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236">
        <w:rPr>
          <w:rFonts w:ascii="Verdana" w:hAnsi="Verdana"/>
          <w:b/>
          <w:sz w:val="22"/>
        </w:rPr>
        <w:t xml:space="preserve">Please can you confirm how many shifts have been released/allocated to ON framework agencies within the last 30 days? </w:t>
      </w:r>
    </w:p>
    <w:p w14:paraId="0C2E001E" w14:textId="4B503A34" w:rsidR="00530236" w:rsidRPr="00530236" w:rsidRDefault="00530236" w:rsidP="00530236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236">
        <w:rPr>
          <w:rFonts w:ascii="Verdana" w:hAnsi="Verdana"/>
          <w:b/>
          <w:sz w:val="22"/>
        </w:rPr>
        <w:t>In the last 30 days which wards, or departments were these ON framework requests for?</w:t>
      </w:r>
    </w:p>
    <w:tbl>
      <w:tblPr>
        <w:tblW w:w="5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960"/>
      </w:tblGrid>
      <w:tr w:rsidR="00530236" w:rsidRPr="002C30AF" w14:paraId="12AA45EB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5BC72902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7D0EB7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1501</w:t>
            </w:r>
          </w:p>
        </w:tc>
      </w:tr>
      <w:tr w:rsidR="00530236" w:rsidRPr="002C30AF" w14:paraId="6487E4DF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29490E22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ITU -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AFFCF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26</w:t>
            </w:r>
          </w:p>
        </w:tc>
      </w:tr>
      <w:tr w:rsidR="00530236" w:rsidRPr="002C30AF" w14:paraId="69B8845A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C641CBF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Theatres -  Neath PT Hosp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AFAE2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</w:t>
            </w:r>
          </w:p>
        </w:tc>
      </w:tr>
      <w:tr w:rsidR="00530236" w:rsidRPr="002C30AF" w14:paraId="0B38A5F7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6BA5266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Theatres Singleton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F80DDD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</w:t>
            </w:r>
          </w:p>
        </w:tc>
      </w:tr>
      <w:tr w:rsidR="00530236" w:rsidRPr="002C30AF" w14:paraId="6A9F0303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7439D92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Haematology Day Unit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009D4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</w:t>
            </w:r>
          </w:p>
        </w:tc>
      </w:tr>
      <w:tr w:rsidR="00530236" w:rsidRPr="002C30AF" w14:paraId="36D27D6F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1436FD7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Chemotherapy Day Unit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267E92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</w:t>
            </w:r>
          </w:p>
        </w:tc>
      </w:tr>
      <w:tr w:rsidR="00530236" w:rsidRPr="002C30AF" w14:paraId="0AB61EAC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422CF5C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12 Singleton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79D39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26</w:t>
            </w:r>
          </w:p>
        </w:tc>
      </w:tr>
      <w:tr w:rsidR="00530236" w:rsidRPr="002C30AF" w14:paraId="3242E71D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07C35A6B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Acute Oncology Service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707B9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17</w:t>
            </w:r>
          </w:p>
        </w:tc>
      </w:tr>
      <w:tr w:rsidR="00530236" w:rsidRPr="002C30AF" w14:paraId="379F8690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BA91C7A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Ty Olwen -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B63F1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</w:tr>
      <w:tr w:rsidR="00530236" w:rsidRPr="002C30AF" w14:paraId="0CF38415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DFA0C0A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Coronary Care Unit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ACD1A4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</w:t>
            </w:r>
          </w:p>
        </w:tc>
      </w:tr>
      <w:tr w:rsidR="00530236" w:rsidRPr="002C30AF" w14:paraId="57C73278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51EC4B6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Radiology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6D64F7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530236" w:rsidRPr="002C30AF" w14:paraId="06B505E4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0FE7FE2A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A Neath PT Hosp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0E3932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</w:t>
            </w:r>
          </w:p>
        </w:tc>
      </w:tr>
      <w:tr w:rsidR="00530236" w:rsidRPr="002C30AF" w14:paraId="7460815B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9AF9D52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K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33340D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17</w:t>
            </w:r>
          </w:p>
        </w:tc>
      </w:tr>
      <w:tr w:rsidR="00530236" w:rsidRPr="002C30AF" w14:paraId="4EE3CEAB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354F6776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AMU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40E6D2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91</w:t>
            </w:r>
          </w:p>
        </w:tc>
      </w:tr>
      <w:tr w:rsidR="00530236" w:rsidRPr="002C30AF" w14:paraId="2E786500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47C61CC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ED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C0834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74</w:t>
            </w:r>
          </w:p>
        </w:tc>
      </w:tr>
      <w:tr w:rsidR="00530236" w:rsidRPr="002C30AF" w14:paraId="40E34FC7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5BC78BAA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Older Person Unit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45E15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</w:tr>
      <w:tr w:rsidR="00530236" w:rsidRPr="002C30AF" w14:paraId="63768860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B785876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lastRenderedPageBreak/>
              <w:t>Ward D Neath PT Hosp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E6988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</w:t>
            </w:r>
          </w:p>
        </w:tc>
      </w:tr>
      <w:tr w:rsidR="00530236" w:rsidRPr="002C30AF" w14:paraId="67F6854E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555AA517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B Stroke Neath PT Hosp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7C488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</w:t>
            </w:r>
          </w:p>
        </w:tc>
      </w:tr>
      <w:tr w:rsidR="00530236" w:rsidRPr="002C30AF" w14:paraId="3B806B50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764F89E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L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A2CC3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</w:t>
            </w:r>
          </w:p>
        </w:tc>
      </w:tr>
      <w:tr w:rsidR="00530236" w:rsidRPr="002C30AF" w14:paraId="72D559FD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8A1AB1D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Gower Ward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2E4336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</w:tr>
      <w:tr w:rsidR="00530236" w:rsidRPr="002C30AF" w14:paraId="5B6CA72B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DEA23FC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Neuro Rehab Unit Neath PT Hosp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737C1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57</w:t>
            </w:r>
          </w:p>
        </w:tc>
      </w:tr>
      <w:tr w:rsidR="00530236" w:rsidRPr="002C30AF" w14:paraId="619A3A5E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255FF86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J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38AEE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</w:tr>
      <w:tr w:rsidR="00530236" w:rsidRPr="002C30AF" w14:paraId="0DC5B835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4BE044F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Labour Ward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B8349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</w:t>
            </w:r>
          </w:p>
        </w:tc>
      </w:tr>
      <w:tr w:rsidR="00530236" w:rsidRPr="002C30AF" w14:paraId="595E029A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53883B2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C Rehab Neath PT Hosp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21379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26</w:t>
            </w:r>
          </w:p>
        </w:tc>
      </w:tr>
      <w:tr w:rsidR="00530236" w:rsidRPr="002C30AF" w14:paraId="70CD60A0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0696C5FC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Afan Cluster DN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360792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25</w:t>
            </w:r>
          </w:p>
        </w:tc>
      </w:tr>
      <w:tr w:rsidR="00530236" w:rsidRPr="002C30AF" w14:paraId="26A91941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200CC3E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Bay Cluster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A8329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17</w:t>
            </w:r>
          </w:p>
        </w:tc>
      </w:tr>
      <w:tr w:rsidR="00530236" w:rsidRPr="002C30AF" w14:paraId="3D1B79BB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03AA303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City Cluster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8C801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</w:t>
            </w:r>
          </w:p>
        </w:tc>
      </w:tr>
      <w:tr w:rsidR="00530236" w:rsidRPr="002C30AF" w14:paraId="72D5DE2E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219C051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Llwchwr</w:t>
            </w:r>
            <w:proofErr w:type="spellEnd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Cluster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F3C4E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</w:t>
            </w:r>
          </w:p>
        </w:tc>
      </w:tr>
      <w:tr w:rsidR="00530236" w:rsidRPr="002C30AF" w14:paraId="5710DEB8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1B98C1E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Penderry Cluster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4102B0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</w:t>
            </w:r>
          </w:p>
        </w:tc>
      </w:tr>
      <w:tr w:rsidR="00530236" w:rsidRPr="002C30AF" w14:paraId="6A366D82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3D3D2F4E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Gorseinon West Ward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4CA3D7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41</w:t>
            </w:r>
          </w:p>
        </w:tc>
      </w:tr>
      <w:tr w:rsidR="00530236" w:rsidRPr="002C30AF" w14:paraId="016F052C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513FE8D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Home First Nursing Team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193766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23</w:t>
            </w:r>
          </w:p>
        </w:tc>
      </w:tr>
      <w:tr w:rsidR="00530236" w:rsidRPr="002C30AF" w14:paraId="4C1361A9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B26168B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F Morriston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3B96C2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60</w:t>
            </w:r>
          </w:p>
        </w:tc>
      </w:tr>
      <w:tr w:rsidR="00530236" w:rsidRPr="002C30AF" w14:paraId="2D73D7B3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E96760A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3 Singleton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3B0D24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</w:t>
            </w:r>
          </w:p>
        </w:tc>
      </w:tr>
      <w:tr w:rsidR="00530236" w:rsidRPr="002C30AF" w14:paraId="23A2F401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5026BBA7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Cedar Ward -Taith Newydd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F9D666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</w:tr>
      <w:tr w:rsidR="00530236" w:rsidRPr="002C30AF" w14:paraId="065E3F90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3D778209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Rowan Ward Taith Newydd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C46B8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150</w:t>
            </w:r>
          </w:p>
        </w:tc>
      </w:tr>
      <w:tr w:rsidR="00530236" w:rsidRPr="002C30AF" w14:paraId="7AE5FBCE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8B93427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F Neath PT Hosp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12A8E4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65</w:t>
            </w:r>
          </w:p>
        </w:tc>
      </w:tr>
      <w:tr w:rsidR="00530236" w:rsidRPr="002C30AF" w14:paraId="05727531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3FA0AE4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Fendrod Cefn Coed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80ACD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28</w:t>
            </w:r>
          </w:p>
        </w:tc>
      </w:tr>
      <w:tr w:rsidR="00530236" w:rsidRPr="002C30AF" w14:paraId="48D02990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306932C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Clyne Cefn Coed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48C590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28</w:t>
            </w:r>
          </w:p>
        </w:tc>
      </w:tr>
      <w:tr w:rsidR="00530236" w:rsidRPr="002C30AF" w14:paraId="1BB86C05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4D743B7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Community MH Team 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4DAB7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17</w:t>
            </w:r>
          </w:p>
        </w:tc>
      </w:tr>
      <w:tr w:rsidR="00530236" w:rsidRPr="002C30AF" w14:paraId="54B5F988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0D14C999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Gwelfor Cefn Coed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86A006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</w:t>
            </w:r>
          </w:p>
        </w:tc>
      </w:tr>
      <w:tr w:rsidR="00530236" w:rsidRPr="002C30AF" w14:paraId="4F0165AF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432B57D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Tonna Suite 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696982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52</w:t>
            </w:r>
          </w:p>
        </w:tc>
      </w:tr>
      <w:tr w:rsidR="00530236" w:rsidRPr="002C30AF" w14:paraId="6F7FAEC7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03A6D307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Onnen</w:t>
            </w:r>
            <w:proofErr w:type="spellEnd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Cefn Coed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FA6EF6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72</w:t>
            </w:r>
          </w:p>
        </w:tc>
      </w:tr>
      <w:tr w:rsidR="00530236" w:rsidRPr="002C30AF" w14:paraId="46F179C4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060F937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Derwen</w:t>
            </w:r>
            <w:proofErr w:type="spellEnd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Cefn Coed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455C4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36</w:t>
            </w:r>
          </w:p>
        </w:tc>
      </w:tr>
      <w:tr w:rsidR="00530236" w:rsidRPr="002C30AF" w14:paraId="007070D2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38D91EC2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Celyn Ward Cefn Coed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7DC80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61</w:t>
            </w:r>
          </w:p>
        </w:tc>
      </w:tr>
      <w:tr w:rsidR="00530236" w:rsidRPr="002C30AF" w14:paraId="4F7ECDB4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4A4D086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Uned Gobaith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E09346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</w:tr>
      <w:tr w:rsidR="00530236" w:rsidRPr="002C30AF" w14:paraId="0CDACE9D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EA6542C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CAMHS Assessment &amp; Treatment Team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F7F76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55</w:t>
            </w:r>
          </w:p>
        </w:tc>
      </w:tr>
      <w:tr w:rsidR="00530236" w:rsidRPr="002C30AF" w14:paraId="12BD8FB6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135063F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Penarth Ward Caswell Clinic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3D74F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49</w:t>
            </w:r>
          </w:p>
        </w:tc>
      </w:tr>
      <w:tr w:rsidR="00530236" w:rsidRPr="002C30AF" w14:paraId="70ECA419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0D3EFA62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Ogmore</w:t>
            </w:r>
            <w:proofErr w:type="spellEnd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Ward Caswell Clinic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183D18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530236" w:rsidRPr="002C30AF" w14:paraId="472CB482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1603FE1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Newton Ward Caswell Clinic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7F6AB0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53</w:t>
            </w:r>
          </w:p>
        </w:tc>
      </w:tr>
      <w:tr w:rsidR="00530236" w:rsidRPr="002C30AF" w14:paraId="05DAFAD3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915BF83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Cardigan - Caswell Clinic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60C7B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35</w:t>
            </w:r>
          </w:p>
        </w:tc>
      </w:tr>
      <w:tr w:rsidR="00530236" w:rsidRPr="002C30AF" w14:paraId="658FA996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3CD51272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Swansea CLDT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31762E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</w:t>
            </w:r>
          </w:p>
        </w:tc>
      </w:tr>
      <w:tr w:rsidR="00530236" w:rsidRPr="002C30AF" w14:paraId="665EF5A2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5369C864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Dan-y-</w:t>
            </w:r>
            <w:proofErr w:type="spellStart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Bont</w:t>
            </w:r>
            <w:proofErr w:type="spellEnd"/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MH &amp; LD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39898F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</w:t>
            </w:r>
          </w:p>
        </w:tc>
      </w:tr>
      <w:tr w:rsidR="00530236" w:rsidRPr="002C30AF" w14:paraId="1F677CE5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4023B04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Ty Garth Newydd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9EE94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</w:t>
            </w:r>
          </w:p>
        </w:tc>
      </w:tr>
      <w:tr w:rsidR="00530236" w:rsidRPr="002C30AF" w14:paraId="7265783E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02F1097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Bryn Afon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9C61ED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</w:t>
            </w:r>
          </w:p>
        </w:tc>
      </w:tr>
      <w:tr w:rsidR="00530236" w:rsidRPr="002C30AF" w14:paraId="70029446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39C2D6BD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Swn-y-Afon MH &amp; LD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B4E00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23</w:t>
            </w:r>
          </w:p>
        </w:tc>
      </w:tr>
      <w:tr w:rsidR="00530236" w:rsidRPr="002C30AF" w14:paraId="13DDF1D7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2DFF42AF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Lletty Newydd MH &amp; LD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AE0AB8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</w:t>
            </w:r>
          </w:p>
        </w:tc>
      </w:tr>
      <w:tr w:rsidR="00530236" w:rsidRPr="002C30AF" w14:paraId="0D749EF5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4937309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Laurels &amp; Briary MH &amp; LD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B1075E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</w:t>
            </w:r>
          </w:p>
        </w:tc>
      </w:tr>
      <w:tr w:rsidR="00530236" w:rsidRPr="002C30AF" w14:paraId="0326ABE0" w14:textId="77777777" w:rsidTr="00530236">
        <w:trPr>
          <w:trHeight w:val="30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E02CF81" w14:textId="77777777" w:rsidR="00530236" w:rsidRPr="00121892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Wound Care Clinics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DF720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</w:tr>
    </w:tbl>
    <w:p w14:paraId="07508406" w14:textId="05AB000F" w:rsidR="00530236" w:rsidRPr="002C30AF" w:rsidRDefault="00530236" w:rsidP="00530236">
      <w:pPr>
        <w:rPr>
          <w:rFonts w:ascii="Verdana" w:hAnsi="Verdana"/>
          <w:b/>
          <w:sz w:val="22"/>
          <w:szCs w:val="22"/>
        </w:rPr>
      </w:pPr>
    </w:p>
    <w:p w14:paraId="1DD1AAB7" w14:textId="66E6028F" w:rsidR="00530236" w:rsidRPr="00530236" w:rsidRDefault="00530236" w:rsidP="00530236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236">
        <w:rPr>
          <w:rFonts w:ascii="Verdana" w:hAnsi="Verdana"/>
          <w:b/>
          <w:sz w:val="22"/>
        </w:rPr>
        <w:lastRenderedPageBreak/>
        <w:t>Please can you confirm how many shifts have been filled by ON framework agencies within the last 30 days?</w:t>
      </w:r>
      <w:r>
        <w:rPr>
          <w:rFonts w:ascii="Verdana" w:hAnsi="Verdana"/>
          <w:b/>
          <w:sz w:val="22"/>
        </w:rPr>
        <w:br/>
      </w:r>
      <w:r w:rsidRPr="00530236">
        <w:rPr>
          <w:rFonts w:ascii="Verdana" w:hAnsi="Verdana"/>
          <w:bCs/>
          <w:sz w:val="22"/>
        </w:rPr>
        <w:t>1347 shifts</w:t>
      </w:r>
      <w:r>
        <w:rPr>
          <w:rFonts w:ascii="Verdana" w:hAnsi="Verdana"/>
          <w:b/>
          <w:sz w:val="22"/>
        </w:rPr>
        <w:br/>
      </w:r>
    </w:p>
    <w:p w14:paraId="3BC7C908" w14:textId="49540751" w:rsidR="00530236" w:rsidRPr="00530236" w:rsidRDefault="00530236" w:rsidP="00530236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236">
        <w:rPr>
          <w:rFonts w:ascii="Verdana" w:hAnsi="Verdana"/>
          <w:b/>
          <w:sz w:val="22"/>
        </w:rPr>
        <w:t xml:space="preserve">Which on framework agencies are the </w:t>
      </w:r>
      <w:r>
        <w:rPr>
          <w:rFonts w:ascii="Verdana" w:hAnsi="Verdana"/>
          <w:b/>
          <w:sz w:val="22"/>
        </w:rPr>
        <w:t>health board</w:t>
      </w:r>
      <w:r w:rsidRPr="00530236">
        <w:rPr>
          <w:rFonts w:ascii="Verdana" w:hAnsi="Verdana"/>
          <w:b/>
          <w:sz w:val="22"/>
        </w:rPr>
        <w:t xml:space="preserve"> currently utili</w:t>
      </w:r>
      <w:r w:rsidR="002C30AF">
        <w:rPr>
          <w:rFonts w:ascii="Verdana" w:hAnsi="Verdana"/>
          <w:b/>
          <w:sz w:val="22"/>
        </w:rPr>
        <w:t>s</w:t>
      </w:r>
      <w:r w:rsidRPr="00530236">
        <w:rPr>
          <w:rFonts w:ascii="Verdana" w:hAnsi="Verdana"/>
          <w:b/>
          <w:sz w:val="22"/>
        </w:rPr>
        <w:t>ing for nursing vacancies and what is the current spend on these agencies year to date?</w:t>
      </w:r>
      <w:r>
        <w:rPr>
          <w:rFonts w:ascii="Verdana" w:hAnsi="Verdana"/>
          <w:b/>
          <w:sz w:val="22"/>
        </w:rPr>
        <w:br/>
      </w:r>
      <w:r w:rsidRPr="00530236">
        <w:rPr>
          <w:rFonts w:ascii="Verdana" w:hAnsi="Verdana"/>
          <w:bCs/>
          <w:sz w:val="22"/>
        </w:rPr>
        <w:t>For FY 2024/25 to 31.01.25;</w:t>
      </w:r>
    </w:p>
    <w:tbl>
      <w:tblPr>
        <w:tblW w:w="5460" w:type="dxa"/>
        <w:jc w:val="center"/>
        <w:tblLook w:val="04A0" w:firstRow="1" w:lastRow="0" w:firstColumn="1" w:lastColumn="0" w:noHBand="0" w:noVBand="1"/>
      </w:tblPr>
      <w:tblGrid>
        <w:gridCol w:w="2960"/>
        <w:gridCol w:w="2500"/>
      </w:tblGrid>
      <w:tr w:rsidR="00530236" w:rsidRPr="002C30AF" w14:paraId="19AF7DBF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13E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Agency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FA4E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Spend to Date Apr24-Jan25</w:t>
            </w:r>
          </w:p>
        </w:tc>
      </w:tr>
      <w:tr w:rsidR="00530236" w:rsidRPr="002C30AF" w14:paraId="1F86F55C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C227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Ability Recruitment Group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541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£559,427.76</w:t>
            </w:r>
          </w:p>
        </w:tc>
      </w:tr>
      <w:tr w:rsidR="00530236" w:rsidRPr="002C30AF" w14:paraId="1B87C127" w14:textId="77777777" w:rsidTr="00530236">
        <w:trPr>
          <w:trHeight w:val="6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9FB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Allied and Clinical Recruitments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17E7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£21,344.26</w:t>
            </w:r>
          </w:p>
        </w:tc>
      </w:tr>
      <w:tr w:rsidR="00530236" w:rsidRPr="002C30AF" w14:paraId="435449BD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AC8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ASA Medical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0CE4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£94,569.01</w:t>
            </w:r>
          </w:p>
        </w:tc>
      </w:tr>
      <w:tr w:rsidR="00530236" w:rsidRPr="002C30AF" w14:paraId="5211D8E5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B95F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Bleep360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1F98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£198,734.27</w:t>
            </w:r>
          </w:p>
        </w:tc>
      </w:tr>
      <w:tr w:rsidR="00530236" w:rsidRPr="002C30AF" w14:paraId="2BA4B9AF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986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Bluestones Medical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0DF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£18,194.45</w:t>
            </w:r>
          </w:p>
        </w:tc>
      </w:tr>
      <w:tr w:rsidR="00530236" w:rsidRPr="002C30AF" w14:paraId="0595A6B3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2DF6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CAMHS Professionals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29D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£50,083.50</w:t>
            </w:r>
          </w:p>
        </w:tc>
      </w:tr>
      <w:tr w:rsidR="00530236" w:rsidRPr="002C30AF" w14:paraId="303A952A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DE18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Capital Staffing Services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19F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£11,300.57</w:t>
            </w:r>
          </w:p>
        </w:tc>
      </w:tr>
      <w:tr w:rsidR="00530236" w:rsidRPr="002C30AF" w14:paraId="4806E074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441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CastleRock</w:t>
            </w:r>
            <w:proofErr w:type="spellEnd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 xml:space="preserve"> Care Services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6240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£190,403.30</w:t>
            </w:r>
          </w:p>
        </w:tc>
      </w:tr>
      <w:tr w:rsidR="00530236" w:rsidRPr="002C30AF" w14:paraId="225127AD" w14:textId="77777777" w:rsidTr="00530236">
        <w:trPr>
          <w:trHeight w:val="6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AC9D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Daytime Healthcare Recruitment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E12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£120,850.56</w:t>
            </w:r>
          </w:p>
        </w:tc>
      </w:tr>
      <w:tr w:rsidR="00530236" w:rsidRPr="002C30AF" w14:paraId="7359B59A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EC8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Eleventh Hour Medical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678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£14,803.90</w:t>
            </w:r>
          </w:p>
        </w:tc>
      </w:tr>
      <w:tr w:rsidR="00530236" w:rsidRPr="002C30AF" w14:paraId="3EDACC45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D60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Enferm</w:t>
            </w:r>
            <w:proofErr w:type="spellEnd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 xml:space="preserve"> Medical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6300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£133,582.59</w:t>
            </w:r>
          </w:p>
        </w:tc>
      </w:tr>
      <w:tr w:rsidR="00530236" w:rsidRPr="002C30AF" w14:paraId="6FA12B6E" w14:textId="77777777" w:rsidTr="00530236">
        <w:trPr>
          <w:trHeight w:val="6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41A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Gold Staff Recruitment Limited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055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£6,570.68</w:t>
            </w:r>
          </w:p>
        </w:tc>
      </w:tr>
      <w:tr w:rsidR="00530236" w:rsidRPr="002C30AF" w14:paraId="06EA9D96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FDC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ID Medical Group Limited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1EB4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£230,629.56</w:t>
            </w:r>
          </w:p>
        </w:tc>
      </w:tr>
      <w:tr w:rsidR="00530236" w:rsidRPr="002C30AF" w14:paraId="081A56EF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2DD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Just Nurses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E98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£499,155.97</w:t>
            </w:r>
          </w:p>
        </w:tc>
      </w:tr>
      <w:tr w:rsidR="00530236" w:rsidRPr="002C30AF" w14:paraId="5443800D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D5C7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MedicsPro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340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£311,383.14</w:t>
            </w:r>
          </w:p>
        </w:tc>
      </w:tr>
      <w:tr w:rsidR="00530236" w:rsidRPr="002C30AF" w14:paraId="10ABF660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639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Medicure</w:t>
            </w:r>
            <w:proofErr w:type="spellEnd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 xml:space="preserve"> Professional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7A4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£202,902.30</w:t>
            </w:r>
          </w:p>
        </w:tc>
      </w:tr>
      <w:tr w:rsidR="00530236" w:rsidRPr="002C30AF" w14:paraId="4762D298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68A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MedPure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068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£22,908.77</w:t>
            </w:r>
          </w:p>
        </w:tc>
      </w:tr>
      <w:tr w:rsidR="00530236" w:rsidRPr="002C30AF" w14:paraId="6D5FFEEB" w14:textId="77777777" w:rsidTr="00530236">
        <w:trPr>
          <w:trHeight w:val="6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F1B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Medsol</w:t>
            </w:r>
            <w:proofErr w:type="spellEnd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 xml:space="preserve"> Healthcare Services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449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£71,941.21</w:t>
            </w:r>
          </w:p>
        </w:tc>
      </w:tr>
      <w:tr w:rsidR="00530236" w:rsidRPr="002C30AF" w14:paraId="54348C37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6D18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MedTeam</w:t>
            </w:r>
            <w:proofErr w:type="spellEnd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 xml:space="preserve"> Primary Care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DE9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£358,554.88</w:t>
            </w:r>
          </w:p>
        </w:tc>
      </w:tr>
      <w:tr w:rsidR="00530236" w:rsidRPr="002C30AF" w14:paraId="7C38820B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04C0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MPS Healthcare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33B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£408,822.16</w:t>
            </w:r>
          </w:p>
        </w:tc>
      </w:tr>
      <w:tr w:rsidR="00530236" w:rsidRPr="002C30AF" w14:paraId="6F8F4108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DC9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MyLocum</w:t>
            </w:r>
            <w:proofErr w:type="spellEnd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 xml:space="preserve">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DC7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£507,407.55</w:t>
            </w:r>
          </w:p>
        </w:tc>
      </w:tr>
      <w:tr w:rsidR="00530236" w:rsidRPr="002C30AF" w14:paraId="1E3F23F4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D4C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National Locums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CBE6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£137,931.37</w:t>
            </w:r>
          </w:p>
        </w:tc>
      </w:tr>
      <w:tr w:rsidR="00530236" w:rsidRPr="002C30AF" w14:paraId="4E443AA5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029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Next Step Nursing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F2A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£72,582.70</w:t>
            </w:r>
          </w:p>
        </w:tc>
      </w:tr>
      <w:tr w:rsidR="00530236" w:rsidRPr="002C30AF" w14:paraId="60873AD3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A73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NISI Enterprises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58DF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£4,901.35</w:t>
            </w:r>
          </w:p>
        </w:tc>
      </w:tr>
      <w:tr w:rsidR="00530236" w:rsidRPr="002C30AF" w14:paraId="66FD4662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AC5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PRO Nursing Healthcare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1AFD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£633,575.36</w:t>
            </w:r>
          </w:p>
        </w:tc>
      </w:tr>
      <w:tr w:rsidR="00530236" w:rsidRPr="002C30AF" w14:paraId="42D13F41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FBC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Pulse Nursing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343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£914.95</w:t>
            </w:r>
          </w:p>
        </w:tc>
      </w:tr>
      <w:tr w:rsidR="00530236" w:rsidRPr="002C30AF" w14:paraId="675E2D44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849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Randstad Care Limited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945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£67,747.27</w:t>
            </w:r>
          </w:p>
        </w:tc>
      </w:tr>
      <w:tr w:rsidR="00530236" w:rsidRPr="002C30AF" w14:paraId="63301AF7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6B1D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Richmond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F01C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£696,477.49</w:t>
            </w:r>
          </w:p>
        </w:tc>
      </w:tr>
      <w:tr w:rsidR="00530236" w:rsidRPr="002C30AF" w14:paraId="6103963D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69C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lastRenderedPageBreak/>
              <w:t>Seven Resourcing Limited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787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£79,390.91</w:t>
            </w:r>
          </w:p>
        </w:tc>
      </w:tr>
      <w:tr w:rsidR="00530236" w:rsidRPr="002C30AF" w14:paraId="171B506D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806B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Springday</w:t>
            </w:r>
            <w:proofErr w:type="spellEnd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 xml:space="preserve"> Healthcare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760A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£192,332.72</w:t>
            </w:r>
          </w:p>
        </w:tc>
      </w:tr>
      <w:tr w:rsidR="00530236" w:rsidRPr="002C30AF" w14:paraId="3C0B2C7C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2391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Total Assist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2D78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£66,718.04</w:t>
            </w:r>
          </w:p>
        </w:tc>
      </w:tr>
      <w:tr w:rsidR="00530236" w:rsidRPr="002C30AF" w14:paraId="6268B67F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6D5D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TXM Healthcare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33DE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£14,607.14</w:t>
            </w:r>
          </w:p>
        </w:tc>
      </w:tr>
      <w:tr w:rsidR="00530236" w:rsidRPr="002C30AF" w14:paraId="32343D12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00B9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Vetro</w:t>
            </w:r>
            <w:proofErr w:type="spellEnd"/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 xml:space="preserve"> Recruitment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AA34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£50,225.26</w:t>
            </w:r>
          </w:p>
        </w:tc>
      </w:tr>
      <w:tr w:rsidR="00530236" w:rsidRPr="002C30AF" w14:paraId="07D82485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AD83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Your Nurse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497D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£38,991.57</w:t>
            </w:r>
          </w:p>
        </w:tc>
      </w:tr>
      <w:tr w:rsidR="00530236" w:rsidRPr="002C30AF" w14:paraId="387EAAA1" w14:textId="77777777" w:rsidTr="00530236">
        <w:trPr>
          <w:trHeight w:val="300"/>
          <w:jc w:val="center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A93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sz w:val="22"/>
                <w:szCs w:val="22"/>
              </w:rPr>
              <w:t>Your World Nursing Ltd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1425" w14:textId="77777777" w:rsidR="00530236" w:rsidRPr="00121892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2189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£757,951.38</w:t>
            </w:r>
          </w:p>
        </w:tc>
      </w:tr>
    </w:tbl>
    <w:p w14:paraId="7BFA3212" w14:textId="77777777" w:rsidR="00530236" w:rsidRPr="002C30AF" w:rsidRDefault="00530236" w:rsidP="00530236">
      <w:pPr>
        <w:ind w:left="0"/>
        <w:rPr>
          <w:rFonts w:ascii="Verdana" w:hAnsi="Verdana"/>
          <w:b/>
          <w:sz w:val="22"/>
          <w:szCs w:val="22"/>
        </w:rPr>
      </w:pPr>
      <w:r w:rsidRPr="002C30AF">
        <w:rPr>
          <w:rFonts w:ascii="Verdana" w:hAnsi="Verdana"/>
          <w:b/>
          <w:sz w:val="22"/>
          <w:szCs w:val="22"/>
        </w:rPr>
        <w:t xml:space="preserve"> </w:t>
      </w:r>
    </w:p>
    <w:p w14:paraId="215F0E4B" w14:textId="3817DFCA" w:rsidR="00530236" w:rsidRPr="00530236" w:rsidRDefault="00530236" w:rsidP="00530236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236">
        <w:rPr>
          <w:rFonts w:ascii="Verdana" w:hAnsi="Verdana"/>
          <w:b/>
          <w:sz w:val="22"/>
        </w:rPr>
        <w:t>Please can you confirm how many shifts have been released to OFF Framework agencies within the last 30 days?</w:t>
      </w:r>
      <w:r>
        <w:rPr>
          <w:rFonts w:ascii="Verdana" w:hAnsi="Verdana"/>
          <w:b/>
          <w:sz w:val="22"/>
        </w:rPr>
        <w:br/>
      </w:r>
      <w:r w:rsidRPr="00530236">
        <w:rPr>
          <w:rFonts w:ascii="Verdana" w:hAnsi="Verdana"/>
          <w:bCs/>
          <w:sz w:val="22"/>
        </w:rPr>
        <w:t>1 shift</w:t>
      </w:r>
      <w:r>
        <w:rPr>
          <w:rFonts w:ascii="Verdana" w:hAnsi="Verdana"/>
          <w:b/>
          <w:sz w:val="22"/>
        </w:rPr>
        <w:br/>
      </w:r>
    </w:p>
    <w:p w14:paraId="56B406F2" w14:textId="4EFC86C5" w:rsidR="00530236" w:rsidRPr="00530236" w:rsidRDefault="00530236" w:rsidP="00530236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236">
        <w:rPr>
          <w:rFonts w:ascii="Verdana" w:hAnsi="Verdana"/>
          <w:b/>
          <w:sz w:val="22"/>
        </w:rPr>
        <w:t>What is the average charge for registered nurses, RMNs from ON framework agencies?</w:t>
      </w:r>
    </w:p>
    <w:p w14:paraId="3308D3B3" w14:textId="77777777" w:rsidR="00530236" w:rsidRPr="00530236" w:rsidRDefault="00530236" w:rsidP="00530236">
      <w:pPr>
        <w:rPr>
          <w:rFonts w:ascii="Verdana" w:hAnsi="Verdana"/>
          <w:b/>
          <w:sz w:val="22"/>
        </w:rPr>
      </w:pPr>
      <w:r w:rsidRPr="00530236">
        <w:rPr>
          <w:rFonts w:ascii="Verdana" w:hAnsi="Verdana"/>
          <w:b/>
          <w:sz w:val="22"/>
        </w:rPr>
        <w:t xml:space="preserve"> </w:t>
      </w:r>
    </w:p>
    <w:tbl>
      <w:tblPr>
        <w:tblW w:w="9300" w:type="dxa"/>
        <w:jc w:val="center"/>
        <w:tblLook w:val="04A0" w:firstRow="1" w:lastRow="0" w:firstColumn="1" w:lastColumn="0" w:noHBand="0" w:noVBand="1"/>
      </w:tblPr>
      <w:tblGrid>
        <w:gridCol w:w="2591"/>
        <w:gridCol w:w="1657"/>
        <w:gridCol w:w="1496"/>
        <w:gridCol w:w="1208"/>
        <w:gridCol w:w="1065"/>
        <w:gridCol w:w="1283"/>
      </w:tblGrid>
      <w:tr w:rsidR="00530236" w:rsidRPr="00530236" w14:paraId="5D644DDF" w14:textId="77777777" w:rsidTr="000543F3">
        <w:trPr>
          <w:trHeight w:val="300"/>
          <w:jc w:val="center"/>
        </w:trPr>
        <w:tc>
          <w:tcPr>
            <w:tcW w:w="9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4AE4A46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TOTAL HOURLY CHARGES TO NHS WALES INCLUSIVE OF COMMISSION 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530236" w:rsidRPr="00530236" w14:paraId="30F1F4B9" w14:textId="77777777" w:rsidTr="000543F3">
        <w:trPr>
          <w:trHeight w:val="300"/>
          <w:jc w:val="center"/>
        </w:trPr>
        <w:tc>
          <w:tcPr>
            <w:tcW w:w="9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C0C5A52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(prices shown excluding  VAT)  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530236" w:rsidRPr="00530236" w14:paraId="3CC63603" w14:textId="77777777" w:rsidTr="000543F3">
        <w:trPr>
          <w:trHeight w:val="675"/>
          <w:jc w:val="center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3DA4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SHIFTS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8DA7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MON-FRI DAYS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07AD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MON-FRI NIGHTS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40AE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S</w:t>
            </w: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ATURDAY</w:t>
            </w: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1BF7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SUNDAY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BAE1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BANK HOLIDAYS </w:t>
            </w:r>
          </w:p>
        </w:tc>
      </w:tr>
      <w:tr w:rsidR="00530236" w:rsidRPr="00530236" w14:paraId="1A3BEFB5" w14:textId="77777777" w:rsidTr="000543F3">
        <w:trPr>
          <w:trHeight w:val="300"/>
          <w:jc w:val="center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D6A0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812E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£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9F5F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£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DB4C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£ 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E000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£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67B2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£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530236" w:rsidRPr="00530236" w14:paraId="4EAFFFB9" w14:textId="77777777" w:rsidTr="000543F3">
        <w:trPr>
          <w:trHeight w:val="300"/>
          <w:jc w:val="center"/>
        </w:trPr>
        <w:tc>
          <w:tcPr>
            <w:tcW w:w="2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B6A5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Registered Staff / ODP   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7AC9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3640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2F29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FFC0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4A02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530236" w:rsidRPr="00530236" w14:paraId="0FE48BC8" w14:textId="77777777" w:rsidTr="000543F3">
        <w:trPr>
          <w:trHeight w:val="300"/>
          <w:jc w:val="center"/>
        </w:trPr>
        <w:tc>
          <w:tcPr>
            <w:tcW w:w="2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439B" w14:textId="77777777" w:rsidR="00530236" w:rsidRPr="00530236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849F" w14:textId="4D6D9D69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30.3</w:t>
            </w:r>
            <w:r w:rsidR="009C5DD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B682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39.39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5EB0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39.39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4806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48.47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EFF7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48.47</w:t>
            </w:r>
          </w:p>
        </w:tc>
      </w:tr>
      <w:tr w:rsidR="00530236" w:rsidRPr="00530236" w14:paraId="40C14A6B" w14:textId="77777777" w:rsidTr="000543F3">
        <w:trPr>
          <w:trHeight w:val="300"/>
          <w:jc w:val="center"/>
        </w:trPr>
        <w:tc>
          <w:tcPr>
            <w:tcW w:w="2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4236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Registered Staff / Specialist   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F832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6330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1E27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7F5B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A0F1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53023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530236" w:rsidRPr="00530236" w14:paraId="25FE4586" w14:textId="77777777" w:rsidTr="000543F3">
        <w:trPr>
          <w:trHeight w:val="300"/>
          <w:jc w:val="center"/>
        </w:trPr>
        <w:tc>
          <w:tcPr>
            <w:tcW w:w="2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B0EE" w14:textId="77777777" w:rsidR="00530236" w:rsidRPr="00530236" w:rsidRDefault="00530236" w:rsidP="0053023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6DED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37.46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2AA3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48.69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8DB3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48.69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E7BC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59.93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2417" w14:textId="77777777" w:rsidR="00530236" w:rsidRPr="00530236" w:rsidRDefault="00530236" w:rsidP="0053023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3023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59.93</w:t>
            </w:r>
          </w:p>
        </w:tc>
      </w:tr>
    </w:tbl>
    <w:p w14:paraId="537B587D" w14:textId="4D1829CF" w:rsidR="00530236" w:rsidRPr="00530236" w:rsidRDefault="00530236" w:rsidP="00530236">
      <w:pPr>
        <w:rPr>
          <w:rFonts w:ascii="Verdana" w:hAnsi="Verdana"/>
          <w:b/>
          <w:sz w:val="22"/>
        </w:rPr>
      </w:pPr>
    </w:p>
    <w:p w14:paraId="23DF621B" w14:textId="45B92436" w:rsidR="00873328" w:rsidRPr="00530236" w:rsidRDefault="00530236" w:rsidP="0053023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30236">
        <w:rPr>
          <w:rFonts w:ascii="Verdana" w:hAnsi="Verdana"/>
          <w:b/>
          <w:sz w:val="22"/>
        </w:rPr>
        <w:t>Who at temporary staffing is responsible for onboarding ON framework agencies and could you provide me with their name and contact details such as their email?</w:t>
      </w:r>
      <w:r w:rsidR="000543F3">
        <w:rPr>
          <w:rFonts w:ascii="Verdana" w:hAnsi="Verdana"/>
          <w:b/>
          <w:sz w:val="22"/>
        </w:rPr>
        <w:br/>
      </w:r>
      <w:r w:rsidR="000543F3" w:rsidRPr="000543F3">
        <w:rPr>
          <w:rFonts w:ascii="Verdana" w:hAnsi="Verdana"/>
          <w:bCs/>
          <w:sz w:val="22"/>
        </w:rPr>
        <w:t>Staff Bank Manager</w:t>
      </w:r>
      <w:r w:rsidR="000543F3" w:rsidRPr="000543F3">
        <w:rPr>
          <w:rFonts w:ascii="Verdana" w:hAnsi="Verdana"/>
          <w:bCs/>
          <w:sz w:val="22"/>
        </w:rPr>
        <w:br/>
      </w:r>
      <w:hyperlink r:id="rId8" w:history="1">
        <w:r w:rsidR="000543F3" w:rsidRPr="00094411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sbu.nursebank@wales.nhs.uk</w:t>
        </w:r>
      </w:hyperlink>
      <w:r w:rsidR="000543F3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3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3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3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3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D718BA"/>
    <w:multiLevelType w:val="hybridMultilevel"/>
    <w:tmpl w:val="B6B0253A"/>
    <w:lvl w:ilvl="0" w:tplc="ACB060F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43F3"/>
    <w:rsid w:val="00095DF5"/>
    <w:rsid w:val="000C00ED"/>
    <w:rsid w:val="000F6539"/>
    <w:rsid w:val="00111757"/>
    <w:rsid w:val="00121892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30AF"/>
    <w:rsid w:val="002D32B6"/>
    <w:rsid w:val="002D7C16"/>
    <w:rsid w:val="002E02A9"/>
    <w:rsid w:val="00304A21"/>
    <w:rsid w:val="0035435D"/>
    <w:rsid w:val="00355B9A"/>
    <w:rsid w:val="003648A8"/>
    <w:rsid w:val="0039422D"/>
    <w:rsid w:val="003B09B5"/>
    <w:rsid w:val="003D5792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0236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43CB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172F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C5DD0"/>
    <w:rsid w:val="009D50E8"/>
    <w:rsid w:val="009F7815"/>
    <w:rsid w:val="00A10460"/>
    <w:rsid w:val="00A17614"/>
    <w:rsid w:val="00A360BE"/>
    <w:rsid w:val="00A56076"/>
    <w:rsid w:val="00A71B3C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66D2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543F3"/>
    <w:rPr>
      <w:color w:val="605E5C"/>
      <w:shd w:val="clear" w:color="auto" w:fill="E1DFDD"/>
    </w:rPr>
  </w:style>
  <w:style w:type="paragraph" w:customStyle="1" w:styleId="Default">
    <w:name w:val="Default"/>
    <w:rsid w:val="000543F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C30A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C3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0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0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.nursebank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171</TotalTime>
  <Pages>5</Pages>
  <Words>745</Words>
  <Characters>4274</Characters>
  <Application>Microsoft Office Word</Application>
  <DocSecurity>0</DocSecurity>
  <Lines>147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30</cp:revision>
  <cp:lastPrinted>2019-03-26T11:11:00Z</cp:lastPrinted>
  <dcterms:created xsi:type="dcterms:W3CDTF">2021-09-13T07:38:00Z</dcterms:created>
  <dcterms:modified xsi:type="dcterms:W3CDTF">2025-02-06T14:42:00Z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d90a6995e2084a0dcc84b3f233b0fadd9f07886eb36562a25e294148f3261f19</vt:lpwstr>
  </property>
</Properties>
</file>