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311A3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040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1311A3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6040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493EEF2" w14:textId="23C9F15E" w:rsidR="0046040C" w:rsidRPr="0046040C" w:rsidRDefault="0046040C" w:rsidP="0046040C">
      <w:pPr>
        <w:rPr>
          <w:rFonts w:ascii="Verdana" w:hAnsi="Verdana"/>
          <w:b/>
          <w:sz w:val="22"/>
        </w:rPr>
      </w:pPr>
      <w:r w:rsidRPr="0046040C">
        <w:rPr>
          <w:rFonts w:ascii="Verdana" w:hAnsi="Verdana"/>
          <w:b/>
          <w:sz w:val="22"/>
        </w:rPr>
        <w:t>I would like to request the below data:</w:t>
      </w:r>
    </w:p>
    <w:p w14:paraId="23DF621B" w14:textId="70364701" w:rsidR="00873328" w:rsidRPr="0046040C" w:rsidRDefault="0046040C" w:rsidP="0046040C">
      <w:pPr>
        <w:rPr>
          <w:rFonts w:ascii="Verdana" w:hAnsi="Verdana"/>
          <w:b/>
          <w:sz w:val="22"/>
        </w:rPr>
      </w:pPr>
      <w:r w:rsidRPr="0046040C">
        <w:rPr>
          <w:rFonts w:ascii="Verdana" w:hAnsi="Verdana"/>
          <w:b/>
          <w:sz w:val="22"/>
        </w:rPr>
        <w:t>The number of 18-25 year olds sectioned under the Mental Health Act.</w:t>
      </w:r>
      <w:r>
        <w:rPr>
          <w:rFonts w:ascii="Verdana" w:hAnsi="Verdana"/>
          <w:b/>
          <w:sz w:val="22"/>
        </w:rPr>
        <w:br/>
      </w:r>
      <w:r w:rsidRPr="0046040C">
        <w:rPr>
          <w:rFonts w:ascii="Verdana" w:hAnsi="Verdana"/>
          <w:b/>
          <w:sz w:val="22"/>
        </w:rPr>
        <w:t>I would like this data quarterly, going back to the start of 2019.</w:t>
      </w:r>
    </w:p>
    <w:p w14:paraId="0F05D404" w14:textId="76109045" w:rsidR="00250289" w:rsidRPr="0046040C" w:rsidRDefault="002D5536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You clarified on 22</w:t>
      </w:r>
      <w:r w:rsidRPr="002D5536">
        <w:rPr>
          <w:rFonts w:ascii="Verdana" w:hAnsi="Verdana"/>
          <w:noProof/>
          <w:sz w:val="22"/>
          <w:szCs w:val="22"/>
          <w:vertAlign w:val="superscript"/>
        </w:rPr>
        <w:t>nd</w:t>
      </w:r>
      <w:r>
        <w:rPr>
          <w:rFonts w:ascii="Verdana" w:hAnsi="Verdana"/>
          <w:noProof/>
          <w:sz w:val="22"/>
          <w:szCs w:val="22"/>
        </w:rPr>
        <w:t xml:space="preserve"> January 2025 that you would like the i</w:t>
      </w:r>
      <w:r w:rsidR="00410030">
        <w:rPr>
          <w:rFonts w:ascii="Verdana" w:hAnsi="Verdana"/>
          <w:noProof/>
          <w:sz w:val="22"/>
          <w:szCs w:val="22"/>
        </w:rPr>
        <w:t>nf</w:t>
      </w:r>
      <w:r>
        <w:rPr>
          <w:rFonts w:ascii="Verdana" w:hAnsi="Verdana"/>
          <w:noProof/>
          <w:sz w:val="22"/>
          <w:szCs w:val="22"/>
        </w:rPr>
        <w:t xml:space="preserve">romation broken down by </w:t>
      </w:r>
      <w:r w:rsidRPr="002D5536">
        <w:rPr>
          <w:rFonts w:ascii="Verdana" w:hAnsi="Verdana"/>
          <w:noProof/>
          <w:sz w:val="22"/>
          <w:szCs w:val="22"/>
        </w:rPr>
        <w:t>Mental Health, Forensic</w:t>
      </w:r>
      <w:r>
        <w:rPr>
          <w:rFonts w:ascii="Verdana" w:hAnsi="Verdana"/>
          <w:noProof/>
          <w:sz w:val="22"/>
          <w:szCs w:val="22"/>
        </w:rPr>
        <w:t xml:space="preserve"> and</w:t>
      </w:r>
      <w:r w:rsidRPr="002D5536">
        <w:rPr>
          <w:rFonts w:ascii="Verdana" w:hAnsi="Verdana"/>
          <w:noProof/>
          <w:sz w:val="22"/>
          <w:szCs w:val="22"/>
        </w:rPr>
        <w:t xml:space="preserve"> Learning Disabilities.</w:t>
      </w:r>
      <w:r>
        <w:rPr>
          <w:rFonts w:ascii="Verdana" w:hAnsi="Verdana"/>
          <w:noProof/>
          <w:sz w:val="22"/>
          <w:szCs w:val="22"/>
        </w:rPr>
        <w:br/>
      </w:r>
    </w:p>
    <w:tbl>
      <w:tblPr>
        <w:tblW w:w="5554" w:type="dxa"/>
        <w:jc w:val="center"/>
        <w:tblLook w:val="04A0" w:firstRow="1" w:lastRow="0" w:firstColumn="1" w:lastColumn="0" w:noHBand="0" w:noVBand="1"/>
      </w:tblPr>
      <w:tblGrid>
        <w:gridCol w:w="2268"/>
        <w:gridCol w:w="551"/>
        <w:gridCol w:w="547"/>
        <w:gridCol w:w="547"/>
        <w:gridCol w:w="547"/>
        <w:gridCol w:w="547"/>
        <w:gridCol w:w="547"/>
      </w:tblGrid>
      <w:tr w:rsidR="00250289" w:rsidRPr="00956A3E" w14:paraId="0D998C33" w14:textId="77777777" w:rsidTr="00250289">
        <w:trPr>
          <w:trHeight w:val="24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0C976D73" w14:textId="77777777" w:rsidR="00250289" w:rsidRPr="00956A3E" w:rsidRDefault="00250289" w:rsidP="00DD63F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Learning </w:t>
            </w: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Disabilities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</w:tcPr>
          <w:p w14:paraId="284E7E11" w14:textId="09305AD0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</w:tcPr>
          <w:p w14:paraId="664708DF" w14:textId="4D1DBEDF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4E2C43C7" w14:textId="77777777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1331114C" w14:textId="77777777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5C714894" w14:textId="77777777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00FA49E9" w14:textId="77777777" w:rsidR="00250289" w:rsidRPr="00250289" w:rsidRDefault="00250289" w:rsidP="00DD63F0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50289" w:rsidRPr="00956A3E" w14:paraId="1EFF1DB6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444D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0FE7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815D8" w14:textId="7131C7A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BBF0" w14:textId="1DC64876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8B010" w14:textId="5AD6A03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759C2" w14:textId="76CD7DE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62BB" w14:textId="4462EC0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17346290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849E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36F66" w14:textId="1EAC254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7944" w14:textId="317BEA1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FE0B" w14:textId="22062A9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CBC2" w14:textId="619D302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8A33" w14:textId="664D630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8D42" w14:textId="41DD882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14EDAB50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E9BB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48659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CEE3" w14:textId="4945EF76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AA09" w14:textId="6ABCC38A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317BA" w14:textId="66A665A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092B" w14:textId="18961C9F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A536" w14:textId="51D4C3A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41A9DFEB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E5F0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2C24" w14:textId="0928306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0F9D" w14:textId="7A20E586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5CC" w14:textId="6A62808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13995" w14:textId="5FE8E6D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E4FE" w14:textId="04EC003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B246" w14:textId="6CD06C4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682E94D1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1A22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4312" w14:textId="23DA0BE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F6A2" w14:textId="6504986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90AC" w14:textId="12D7ECF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8FEF0" w14:textId="00AB7B1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F8C1" w14:textId="4D9E827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ED77" w14:textId="54FEF56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250F243D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0B56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D449" w14:textId="5419593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B988" w14:textId="2B6C8E0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550C" w14:textId="6B817DC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8182" w14:textId="61C34ED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0B06" w14:textId="1CB3E78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EB39" w14:textId="3CC59E4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14E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36398CD2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50EE0017" w14:textId="77777777" w:rsidR="00250289" w:rsidRPr="00956A3E" w:rsidRDefault="00250289" w:rsidP="00DD63F0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Adult MH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55865A94" w14:textId="51E1586F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1E4DD302" w14:textId="4D4B03E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2AA4B524" w14:textId="4AF2524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0BC5EF83" w14:textId="66C5BD0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4382285E" w14:textId="0F3E5EC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</w:tcPr>
          <w:p w14:paraId="73536554" w14:textId="1F18A35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50289" w:rsidRPr="00956A3E" w14:paraId="6FA792D3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18EC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4FE43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B12BA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A40DE" w14:textId="0454DB4A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42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2936" w14:textId="466D57C9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42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EF0A" w14:textId="6BCD92CF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42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04C2" w14:textId="4885F26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642F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3493CE73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9693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4ADC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C25F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E984C" w14:textId="55B1462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550A8" w14:textId="0CDC9C1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2DF3" w14:textId="065BC22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92EC" w14:textId="24D70E9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50289" w:rsidRPr="00956A3E" w14:paraId="497EE8F8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E15A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0FCB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F86E8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759E7" w14:textId="0933BEF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FB23" w14:textId="2132B69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F503E" w14:textId="3192BD8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27CA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5541" w14:textId="657DD09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739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44C0C44F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524E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E3680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C73C" w14:textId="1A158DD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1082" w14:textId="1B8BF3B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F82E" w14:textId="26B8F87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577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FC4F" w14:textId="211FE5F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577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6FCB" w14:textId="5FC6D3B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739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7813CF50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7EEE1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401F6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F423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BE48" w14:textId="69B4947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8248" w14:textId="4FB00DD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577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BF1DA" w14:textId="300FD9E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577C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0F0A" w14:textId="6B285DB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739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28A55AC6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15AB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0048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CF14" w14:textId="777777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1519" w14:textId="06A0490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729F6" w14:textId="7E6214B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9FF5" w14:textId="68E0094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22876" w14:textId="4E1DEAF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9739E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36729D1E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6A983991" w14:textId="77777777" w:rsidR="00250289" w:rsidRPr="00956A3E" w:rsidRDefault="00250289" w:rsidP="002502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Forensic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6CE54F22" w14:textId="6CCB7DEF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3419B4ED" w14:textId="55AB3E39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593EBF63" w14:textId="257EE90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57412A41" w14:textId="10BF511F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79FEF207" w14:textId="1697CAF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4497DE65" w14:textId="4D0A77E9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50289" w:rsidRPr="00956A3E" w14:paraId="3D197387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4736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CF1E" w14:textId="5852EC4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65F9" w14:textId="003F4B9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4E484" w14:textId="1744AE7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F5FD8" w14:textId="40E6ACD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844F" w14:textId="6C812AC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B64D" w14:textId="736C675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50289" w:rsidRPr="00956A3E" w14:paraId="0AA0CACD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CBA0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7AD6" w14:textId="3253A1B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490B" w14:textId="4D708A0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1B04" w14:textId="716C1B7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A3136" w14:textId="5B67684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A667" w14:textId="2918F604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2A9B1" w14:textId="2FF6C45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50289" w:rsidRPr="00956A3E" w14:paraId="5376BA58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0D1C5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4E5B" w14:textId="3DA2B91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6C017" w14:textId="26A385B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13AF" w14:textId="6A4CA51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1EE8" w14:textId="1965B893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675A" w14:textId="6E669DB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A2F30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9C98" w14:textId="755C9CB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</w:tr>
      <w:tr w:rsidR="00250289" w:rsidRPr="00956A3E" w14:paraId="734B8DBC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bottom"/>
            <w:hideMark/>
          </w:tcPr>
          <w:p w14:paraId="0CD79751" w14:textId="77777777" w:rsidR="00250289" w:rsidRPr="00956A3E" w:rsidRDefault="00250289" w:rsidP="0025028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Perinatal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45D4ADA1" w14:textId="25A6FA77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0B15E3F7" w14:textId="71BE60A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61D7327A" w14:textId="2F8EF6C2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17B8518F" w14:textId="1A9D2F5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151D8942" w14:textId="1B2E05A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E8ED"/>
            <w:noWrap/>
            <w:vAlign w:val="center"/>
            <w:hideMark/>
          </w:tcPr>
          <w:p w14:paraId="29276632" w14:textId="4F9BCAD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50289" w:rsidRPr="00956A3E" w14:paraId="1641D1ED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643A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6D386" w14:textId="321F6C5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75F9" w14:textId="26C12E30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B770" w14:textId="5C15B4F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FF68" w14:textId="47CD27AD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309B5" w14:textId="2477E28E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82A49" w14:textId="263B18BC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250289" w:rsidRPr="00956A3E" w14:paraId="50DE3ED7" w14:textId="77777777" w:rsidTr="00250289">
        <w:trPr>
          <w:trHeight w:val="300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2D7D" w14:textId="77777777" w:rsidR="00250289" w:rsidRPr="00956A3E" w:rsidRDefault="00250289" w:rsidP="00250289">
            <w:pPr>
              <w:spacing w:before="0" w:after="0" w:line="240" w:lineRule="auto"/>
              <w:ind w:left="0" w:right="0"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956A3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FDB0" w14:textId="1181E141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5028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045A" w14:textId="4430B226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F27A" w14:textId="1B2F2B15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2D683" w14:textId="7B947ED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2F29" w14:textId="0AD329D8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A3459" w14:textId="61F9033B" w:rsidR="00250289" w:rsidRPr="00250289" w:rsidRDefault="00250289" w:rsidP="0025028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7B327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14:paraId="2178A95B" w14:textId="26B90522" w:rsidR="00873328" w:rsidRPr="0046040C" w:rsidRDefault="00250289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br/>
        <w:t>*</w:t>
      </w:r>
      <w:r w:rsidRPr="00250289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</w:t>
      </w:r>
      <w:r>
        <w:rPr>
          <w:rFonts w:ascii="Verdana" w:hAnsi="Verdana"/>
          <w:sz w:val="22"/>
          <w:szCs w:val="22"/>
        </w:rPr>
        <w:t>We are also unable to provide a breakdown by quarter for this same reason.</w:t>
      </w:r>
      <w:r w:rsidRPr="00FC3B42">
        <w:rPr>
          <w:rFonts w:ascii="Verdana" w:hAnsi="Verdana"/>
          <w:sz w:val="22"/>
          <w:szCs w:val="22"/>
        </w:rPr>
        <w:t xml:space="preserve">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</w:t>
      </w:r>
      <w:r w:rsidRPr="00FC3B42">
        <w:rPr>
          <w:rFonts w:ascii="Verdana" w:hAnsi="Verdana"/>
          <w:iCs/>
          <w:sz w:val="22"/>
          <w:szCs w:val="22"/>
        </w:rPr>
        <w:lastRenderedPageBreak/>
        <w:t xml:space="preserve">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0289"/>
    <w:rsid w:val="00257A6E"/>
    <w:rsid w:val="002677FD"/>
    <w:rsid w:val="00286642"/>
    <w:rsid w:val="00296FDA"/>
    <w:rsid w:val="002B74C8"/>
    <w:rsid w:val="002C252B"/>
    <w:rsid w:val="002D32B6"/>
    <w:rsid w:val="002D553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0030"/>
    <w:rsid w:val="00421E7F"/>
    <w:rsid w:val="00442A3A"/>
    <w:rsid w:val="00453C57"/>
    <w:rsid w:val="0046040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2025-02-05T15:11:00Z</dcterms:modified>
</cp:coreProperties>
</file>