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C3686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0DB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C3686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A0DB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1274D5" w14:textId="77777777" w:rsidR="007A0DB3" w:rsidRDefault="007A0DB3" w:rsidP="00DC0D5A">
      <w:pPr>
        <w:spacing w:before="280"/>
        <w:rPr>
          <w:rFonts w:ascii="Verdana" w:hAnsi="Verdana"/>
          <w:b/>
          <w:sz w:val="22"/>
        </w:rPr>
      </w:pPr>
    </w:p>
    <w:p w14:paraId="635CAE49" w14:textId="27190CD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84212AF" w14:textId="0532FB1C" w:rsidR="007A0DB3" w:rsidRDefault="007A0DB3" w:rsidP="007A0DB3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 xml:space="preserve">How many secondary school aged pupils have arrived at </w:t>
      </w:r>
      <w:r w:rsidR="00AF5503">
        <w:rPr>
          <w:rFonts w:ascii="Verdana" w:hAnsi="Verdana"/>
          <w:b/>
          <w:bCs/>
        </w:rPr>
        <w:t xml:space="preserve">Swansea Bay University Health Board </w:t>
      </w:r>
      <w:r w:rsidRPr="007A0DB3">
        <w:rPr>
          <w:rFonts w:ascii="Verdana" w:hAnsi="Verdana"/>
          <w:b/>
          <w:bCs/>
        </w:rPr>
        <w:t xml:space="preserve">A&amp;E by ambulance as a result </w:t>
      </w:r>
      <w:proofErr w:type="gramStart"/>
      <w:r w:rsidRPr="007A0DB3">
        <w:rPr>
          <w:rFonts w:ascii="Verdana" w:hAnsi="Verdana"/>
          <w:b/>
          <w:bCs/>
        </w:rPr>
        <w:t>of  vaping</w:t>
      </w:r>
      <w:proofErr w:type="gramEnd"/>
      <w:r w:rsidRPr="007A0DB3">
        <w:rPr>
          <w:rFonts w:ascii="Verdana" w:hAnsi="Verdana"/>
          <w:b/>
          <w:bCs/>
        </w:rPr>
        <w:t xml:space="preserve"> recorded during the years 2022, 2023 and 2024?</w:t>
      </w:r>
    </w:p>
    <w:p w14:paraId="0527A228" w14:textId="372B7ECF" w:rsidR="007A0DB3" w:rsidRDefault="007A0DB3" w:rsidP="007A0DB3">
      <w:pPr>
        <w:pStyle w:val="PlainText"/>
        <w:ind w:left="865"/>
        <w:rPr>
          <w:rFonts w:ascii="Verdana" w:hAnsi="Verdana"/>
          <w:b/>
          <w:bCs/>
        </w:rPr>
      </w:pPr>
    </w:p>
    <w:p w14:paraId="1AAC9A67" w14:textId="6765C800" w:rsidR="007A0DB3" w:rsidRPr="007A0DB3" w:rsidRDefault="007A0DB3" w:rsidP="007A0DB3">
      <w:pPr>
        <w:pStyle w:val="PlainText"/>
        <w:ind w:left="865"/>
        <w:rPr>
          <w:rFonts w:ascii="Verdana" w:hAnsi="Verdana"/>
        </w:rPr>
      </w:pPr>
      <w:r w:rsidRPr="007A0DB3">
        <w:rPr>
          <w:rFonts w:ascii="Verdana" w:hAnsi="Verdana"/>
        </w:rPr>
        <w:t>&lt;5*</w:t>
      </w:r>
    </w:p>
    <w:p w14:paraId="79D3A846" w14:textId="243730C6" w:rsidR="007A0DB3" w:rsidRDefault="007A0DB3" w:rsidP="007A0DB3">
      <w:pPr>
        <w:pStyle w:val="PlainText"/>
        <w:rPr>
          <w:rFonts w:ascii="Verdana" w:hAnsi="Verdana"/>
          <w:b/>
          <w:bCs/>
        </w:rPr>
      </w:pPr>
    </w:p>
    <w:p w14:paraId="58749F6A" w14:textId="77777777" w:rsidR="007A0DB3" w:rsidRDefault="007A0DB3" w:rsidP="007A0DB3">
      <w:pPr>
        <w:pStyle w:val="PlainText"/>
        <w:ind w:left="505"/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 xml:space="preserve">2) How many secondary school aged pupils have needed to be admitted to </w:t>
      </w:r>
    </w:p>
    <w:p w14:paraId="1AF84C7D" w14:textId="77777777" w:rsidR="007A0DB3" w:rsidRDefault="007A0DB3" w:rsidP="007A0DB3">
      <w:pPr>
        <w:pStyle w:val="PlainText"/>
        <w:ind w:left="72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</w:t>
      </w:r>
      <w:r w:rsidRPr="007A0DB3">
        <w:rPr>
          <w:rFonts w:ascii="Verdana" w:hAnsi="Verdana"/>
          <w:b/>
          <w:bCs/>
        </w:rPr>
        <w:t xml:space="preserve">hospital as a result of vaping recorded during the years 2022, 2023 and </w:t>
      </w:r>
    </w:p>
    <w:p w14:paraId="565DD8DE" w14:textId="429B1EF8" w:rsidR="007A0DB3" w:rsidRDefault="007A0DB3" w:rsidP="007A0DB3">
      <w:pPr>
        <w:pStyle w:val="PlainText"/>
        <w:ind w:left="72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</w:t>
      </w:r>
      <w:r w:rsidRPr="007A0DB3">
        <w:rPr>
          <w:rFonts w:ascii="Verdana" w:hAnsi="Verdana"/>
          <w:b/>
          <w:bCs/>
        </w:rPr>
        <w:t>2024?</w:t>
      </w:r>
    </w:p>
    <w:p w14:paraId="53FFD57A" w14:textId="18AD8ACE" w:rsidR="007A0DB3" w:rsidRDefault="007A0DB3" w:rsidP="007A0DB3">
      <w:pPr>
        <w:pStyle w:val="PlainText"/>
        <w:ind w:left="720"/>
        <w:rPr>
          <w:rFonts w:ascii="Verdana" w:hAnsi="Verdana"/>
          <w:b/>
          <w:bCs/>
        </w:rPr>
      </w:pPr>
    </w:p>
    <w:p w14:paraId="54B2C060" w14:textId="2CCE3043" w:rsidR="007A0DB3" w:rsidRPr="007A0DB3" w:rsidRDefault="007A0DB3" w:rsidP="007A0DB3">
      <w:pPr>
        <w:pStyle w:val="PlainText"/>
        <w:ind w:left="720" w:firstLine="145"/>
        <w:rPr>
          <w:rFonts w:ascii="Verdana" w:hAnsi="Verdana"/>
        </w:rPr>
      </w:pPr>
      <w:r>
        <w:rPr>
          <w:rFonts w:ascii="Verdana" w:hAnsi="Verdana"/>
        </w:rPr>
        <w:t xml:space="preserve">Nil </w:t>
      </w:r>
    </w:p>
    <w:p w14:paraId="322A6153" w14:textId="77777777" w:rsidR="007A0DB3" w:rsidRPr="007A0DB3" w:rsidRDefault="007A0DB3" w:rsidP="007A0DB3">
      <w:pPr>
        <w:pStyle w:val="PlainText"/>
        <w:rPr>
          <w:rFonts w:ascii="Verdana" w:hAnsi="Verdana"/>
          <w:b/>
          <w:bCs/>
        </w:rPr>
      </w:pPr>
    </w:p>
    <w:p w14:paraId="1EE46BF2" w14:textId="770AFB3E" w:rsidR="007A0DB3" w:rsidRDefault="007A0DB3" w:rsidP="007A0DB3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 xml:space="preserve">Of those admitted to hospital, please list the number of admissions according to age during the years 2022, 2023 and </w:t>
      </w:r>
      <w:proofErr w:type="gramStart"/>
      <w:r w:rsidRPr="007A0DB3">
        <w:rPr>
          <w:rFonts w:ascii="Verdana" w:hAnsi="Verdana"/>
          <w:b/>
          <w:bCs/>
        </w:rPr>
        <w:t>2024?:</w:t>
      </w:r>
      <w:proofErr w:type="gramEnd"/>
    </w:p>
    <w:p w14:paraId="2E61BFE2" w14:textId="77777777" w:rsidR="007A0DB3" w:rsidRPr="007A0DB3" w:rsidRDefault="007A0DB3" w:rsidP="007A0DB3">
      <w:pPr>
        <w:pStyle w:val="PlainText"/>
        <w:ind w:left="865"/>
        <w:rPr>
          <w:rFonts w:ascii="Verdana" w:hAnsi="Verdana"/>
          <w:b/>
          <w:bCs/>
        </w:rPr>
      </w:pPr>
    </w:p>
    <w:p w14:paraId="3404DDD4" w14:textId="39BEDC2B" w:rsidR="007A0DB3" w:rsidRPr="007A0DB3" w:rsidRDefault="007A0DB3" w:rsidP="007A0DB3">
      <w:pPr>
        <w:pStyle w:val="PlainText"/>
        <w:ind w:left="145" w:firstLine="720"/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>*11 to 12 years old</w:t>
      </w:r>
    </w:p>
    <w:p w14:paraId="7B22BDC5" w14:textId="77777777" w:rsidR="007A0DB3" w:rsidRPr="007A0DB3" w:rsidRDefault="007A0DB3" w:rsidP="007A0DB3">
      <w:pPr>
        <w:pStyle w:val="PlainText"/>
        <w:ind w:left="145" w:firstLine="720"/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>*13 to 15 years old</w:t>
      </w:r>
    </w:p>
    <w:p w14:paraId="7ED7355C" w14:textId="77777777" w:rsidR="007A0DB3" w:rsidRPr="007A0DB3" w:rsidRDefault="007A0DB3" w:rsidP="007A0DB3">
      <w:pPr>
        <w:pStyle w:val="PlainText"/>
        <w:ind w:left="145" w:firstLine="720"/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>*16 years old</w:t>
      </w:r>
    </w:p>
    <w:p w14:paraId="212701EF" w14:textId="7FB08744" w:rsidR="007A0DB3" w:rsidRDefault="007A0DB3" w:rsidP="007A0DB3">
      <w:pPr>
        <w:pStyle w:val="PlainText"/>
        <w:ind w:left="145" w:firstLine="720"/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>*17 to 18 years old</w:t>
      </w:r>
    </w:p>
    <w:p w14:paraId="58C68C6C" w14:textId="257B7231" w:rsidR="007A0DB3" w:rsidRDefault="007A0DB3" w:rsidP="007A0DB3">
      <w:pPr>
        <w:pStyle w:val="PlainText"/>
        <w:rPr>
          <w:rFonts w:ascii="Verdana" w:hAnsi="Verdana"/>
          <w:b/>
          <w:bCs/>
        </w:rPr>
      </w:pPr>
    </w:p>
    <w:p w14:paraId="0BD89653" w14:textId="0BBAD678" w:rsidR="007A0DB3" w:rsidRPr="007A0DB3" w:rsidRDefault="007A0DB3" w:rsidP="007A0DB3">
      <w:pPr>
        <w:pStyle w:val="PlainText"/>
        <w:ind w:left="145" w:firstLine="720"/>
        <w:rPr>
          <w:rFonts w:ascii="Verdana" w:hAnsi="Verdana"/>
        </w:rPr>
      </w:pPr>
      <w:r>
        <w:rPr>
          <w:rFonts w:ascii="Verdana" w:hAnsi="Verdana"/>
        </w:rPr>
        <w:t>Not applicable.</w:t>
      </w:r>
    </w:p>
    <w:p w14:paraId="7081FCDF" w14:textId="77777777" w:rsidR="007A0DB3" w:rsidRPr="007A0DB3" w:rsidRDefault="007A0DB3" w:rsidP="007A0DB3">
      <w:pPr>
        <w:pStyle w:val="PlainText"/>
        <w:rPr>
          <w:rFonts w:ascii="Verdana" w:hAnsi="Verdana"/>
          <w:b/>
          <w:bCs/>
        </w:rPr>
      </w:pPr>
    </w:p>
    <w:p w14:paraId="45CEE90D" w14:textId="63FE647B" w:rsidR="007A0DB3" w:rsidRDefault="007A0DB3" w:rsidP="007A0DB3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7A0DB3">
        <w:rPr>
          <w:rFonts w:ascii="Verdana" w:hAnsi="Verdana"/>
          <w:b/>
          <w:bCs/>
        </w:rPr>
        <w:t>How many of those vaping incidents with secondary school pupils recorded during the years 2022, 2023 and 2024, contained the following substances:</w:t>
      </w:r>
    </w:p>
    <w:p w14:paraId="18E6A96C" w14:textId="77777777" w:rsidR="007A0DB3" w:rsidRPr="007A0DB3" w:rsidRDefault="007A0DB3" w:rsidP="007A0DB3">
      <w:pPr>
        <w:pStyle w:val="PlainText"/>
        <w:ind w:left="865"/>
        <w:rPr>
          <w:rFonts w:ascii="Verdana" w:hAnsi="Verdana"/>
          <w:b/>
          <w:bCs/>
        </w:rPr>
      </w:pPr>
    </w:p>
    <w:p w14:paraId="2DCF833F" w14:textId="432D7A15" w:rsidR="007A0DB3" w:rsidRPr="007A0DB3" w:rsidRDefault="007A0DB3" w:rsidP="007A0DB3">
      <w:pPr>
        <w:pStyle w:val="PlainText"/>
        <w:ind w:left="145" w:firstLine="720"/>
        <w:rPr>
          <w:rFonts w:ascii="Verdana" w:hAnsi="Verdana"/>
        </w:rPr>
      </w:pPr>
      <w:r w:rsidRPr="007A0DB3">
        <w:rPr>
          <w:rFonts w:ascii="Verdana" w:hAnsi="Verdana"/>
          <w:b/>
          <w:bCs/>
        </w:rPr>
        <w:t>THC;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 xml:space="preserve">Nil </w:t>
      </w:r>
    </w:p>
    <w:p w14:paraId="0CEAD478" w14:textId="43EC9E37" w:rsidR="007A0DB3" w:rsidRPr="007A0DB3" w:rsidRDefault="007A0DB3" w:rsidP="007A0DB3">
      <w:pPr>
        <w:pStyle w:val="PlainText"/>
        <w:ind w:left="145" w:firstLine="720"/>
        <w:rPr>
          <w:rFonts w:ascii="Verdana" w:hAnsi="Verdana"/>
        </w:rPr>
      </w:pPr>
      <w:r w:rsidRPr="007A0DB3">
        <w:rPr>
          <w:rFonts w:ascii="Verdana" w:hAnsi="Verdana"/>
          <w:b/>
          <w:bCs/>
        </w:rPr>
        <w:t>Spice;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&lt;5*</w:t>
      </w:r>
    </w:p>
    <w:p w14:paraId="27E5A522" w14:textId="78D7D4C8" w:rsidR="007A0DB3" w:rsidRDefault="007A0DB3" w:rsidP="007A0DB3">
      <w:pPr>
        <w:pStyle w:val="PlainText"/>
        <w:ind w:left="145" w:firstLine="720"/>
        <w:rPr>
          <w:rFonts w:ascii="Verdana" w:hAnsi="Verdana"/>
        </w:rPr>
      </w:pPr>
      <w:r w:rsidRPr="007A0DB3">
        <w:rPr>
          <w:rFonts w:ascii="Verdana" w:hAnsi="Verdana"/>
          <w:b/>
          <w:bCs/>
        </w:rPr>
        <w:t>THC &amp; Spice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Nil</w:t>
      </w:r>
    </w:p>
    <w:p w14:paraId="10289388" w14:textId="77777777" w:rsidR="007A0DB3" w:rsidRPr="007A0DB3" w:rsidRDefault="007A0DB3" w:rsidP="007A0DB3">
      <w:pPr>
        <w:pStyle w:val="PlainText"/>
        <w:ind w:left="145" w:firstLine="720"/>
        <w:rPr>
          <w:rFonts w:ascii="Verdana" w:hAnsi="Verdana"/>
        </w:rPr>
      </w:pPr>
    </w:p>
    <w:p w14:paraId="75970B72" w14:textId="3B06866A" w:rsidR="00A10460" w:rsidRDefault="007A0DB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7A0DB3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3A756C7"/>
    <w:multiLevelType w:val="hybridMultilevel"/>
    <w:tmpl w:val="548013F4"/>
    <w:lvl w:ilvl="0" w:tplc="A550946A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0DB3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5503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5378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0DB3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0DB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2025-01-21T13:51:00Z</dcterms:modified>
</cp:coreProperties>
</file>