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412E1A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311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412E1A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3311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F049CEC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D911E99" w14:textId="797F3860" w:rsidR="00D63291" w:rsidRPr="00C15FE8" w:rsidRDefault="00D63291" w:rsidP="00D63291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C15FE8">
        <w:rPr>
          <w:rFonts w:ascii="Verdana" w:hAnsi="Verdana"/>
          <w:sz w:val="22"/>
          <w:szCs w:val="22"/>
        </w:rPr>
        <w:t>Can you please provide figures for the number of Speech and Language Therapy referrals from 2018 to 2024 for both adult and paediatric patients.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1D8DCB65" w:rsidR="00873328" w:rsidRDefault="00D63291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D63291">
        <w:rPr>
          <w:noProof/>
        </w:rPr>
        <w:drawing>
          <wp:inline distT="0" distB="0" distL="0" distR="0" wp14:anchorId="76382838" wp14:editId="78B2AC0C">
            <wp:extent cx="6134100" cy="7213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0B72" w14:textId="7EBFDE8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</w:t>
      </w:r>
      <w:bookmarkStart w:id="0" w:name="_Hlk192594309"/>
      <w:r>
        <w:rPr>
          <w:rFonts w:ascii="Verdana" w:hAnsi="Verdana"/>
          <w:b/>
          <w:bCs/>
          <w:noProof/>
          <w:sz w:val="22"/>
          <w:szCs w:val="22"/>
        </w:rPr>
        <w:t>_________</w:t>
      </w:r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09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09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09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09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3817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3115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4952"/>
    <w:rsid w:val="00846C1D"/>
    <w:rsid w:val="00873328"/>
    <w:rsid w:val="0089491A"/>
    <w:rsid w:val="008A2D60"/>
    <w:rsid w:val="008F2744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3ACB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5FE8"/>
    <w:rsid w:val="00C75A00"/>
    <w:rsid w:val="00CA07E3"/>
    <w:rsid w:val="00CB2BBE"/>
    <w:rsid w:val="00CE1516"/>
    <w:rsid w:val="00CE325E"/>
    <w:rsid w:val="00CE3DBC"/>
    <w:rsid w:val="00D15865"/>
    <w:rsid w:val="00D62A67"/>
    <w:rsid w:val="00D6329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8F27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1</Pages>
  <Words>29</Words>
  <Characters>235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eaa4a514d20b9686bb03fcd3d76ac81d8e62e28e6246e0132e0cdcaca7f96691</vt:lpwstr>
  </property>
</Properties>
</file>