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ECE0C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2F3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ECE0C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82F3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584AF79" w14:textId="77777777" w:rsidR="00B82F3C" w:rsidRPr="00FC3B42" w:rsidRDefault="00B82F3C" w:rsidP="00B82F3C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92B4EEF" w14:textId="78EDABA8" w:rsidR="00B82F3C" w:rsidRPr="00B82F3C" w:rsidRDefault="00B82F3C" w:rsidP="00B82F3C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sz w:val="22"/>
          <w:szCs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420BB8DF" w14:textId="542ACF42" w:rsidR="008973FA" w:rsidRPr="00224749" w:rsidRDefault="00B82F3C" w:rsidP="00224749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>Please confirm how many shifts were sent out for agencies to fill (per month), for Band 5 Nurses between July 2024 – Jan 2025? Please can this be broken down, by specialities, RGN/RMN/Theatres/Paediatrics etc.</w:t>
      </w:r>
      <w:r w:rsidRPr="00224749">
        <w:rPr>
          <w:rFonts w:ascii="Verdana" w:hAnsi="Verdana"/>
          <w:b/>
          <w:sz w:val="22"/>
        </w:rPr>
        <w:br/>
      </w:r>
    </w:p>
    <w:tbl>
      <w:tblPr>
        <w:tblW w:w="4480" w:type="dxa"/>
        <w:jc w:val="center"/>
        <w:tblLook w:val="04A0" w:firstRow="1" w:lastRow="0" w:firstColumn="1" w:lastColumn="0" w:noHBand="0" w:noVBand="1"/>
      </w:tblPr>
      <w:tblGrid>
        <w:gridCol w:w="1261"/>
        <w:gridCol w:w="2312"/>
        <w:gridCol w:w="917"/>
      </w:tblGrid>
      <w:tr w:rsidR="008973FA" w:rsidRPr="008973FA" w14:paraId="221CF482" w14:textId="77777777" w:rsidTr="008973FA">
        <w:trPr>
          <w:trHeight w:val="300"/>
          <w:jc w:val="center"/>
        </w:trPr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161B" w14:textId="77777777" w:rsidR="008973FA" w:rsidRPr="008973FA" w:rsidRDefault="008973FA" w:rsidP="008973FA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Theatres</w:t>
            </w:r>
          </w:p>
        </w:tc>
      </w:tr>
      <w:tr w:rsidR="008973FA" w:rsidRPr="008973FA" w14:paraId="449F3D52" w14:textId="77777777" w:rsidTr="008973FA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EBE1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E99B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Requests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DB77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Unfilled</w:t>
            </w:r>
          </w:p>
        </w:tc>
      </w:tr>
      <w:tr w:rsidR="008973FA" w:rsidRPr="008973FA" w14:paraId="7146CFB3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4B81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July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701A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5FEC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973FA" w:rsidRPr="008973FA" w14:paraId="32C3BDDC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06AE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1668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5B6B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973FA" w:rsidRPr="008973FA" w14:paraId="1F86B2F1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7E49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766F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57D7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973FA" w:rsidRPr="008973FA" w14:paraId="66602BC9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873E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1823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BC8D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973FA" w:rsidRPr="008973FA" w14:paraId="6ED38872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B190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983C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151B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973FA" w:rsidRPr="008973FA" w14:paraId="69930ADB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5CDF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C0BD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D173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973FA" w:rsidRPr="008973FA" w14:paraId="43438E48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6AD8" w14:textId="77777777" w:rsidR="008973FA" w:rsidRPr="008973FA" w:rsidRDefault="008973FA" w:rsidP="008973FA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January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C0E7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2EFE" w14:textId="77777777" w:rsidR="008973FA" w:rsidRPr="008973FA" w:rsidRDefault="008973FA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973F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020F847F" w14:textId="77777777" w:rsidR="00224749" w:rsidRDefault="00224749" w:rsidP="00224749">
      <w:pPr>
        <w:ind w:left="0"/>
        <w:rPr>
          <w:rFonts w:ascii="Verdana" w:hAnsi="Verdana"/>
          <w:b/>
          <w:sz w:val="22"/>
        </w:rPr>
      </w:pPr>
    </w:p>
    <w:tbl>
      <w:tblPr>
        <w:tblW w:w="4490" w:type="dxa"/>
        <w:jc w:val="center"/>
        <w:tblLook w:val="04A0" w:firstRow="1" w:lastRow="0" w:firstColumn="1" w:lastColumn="0" w:noHBand="0" w:noVBand="1"/>
      </w:tblPr>
      <w:tblGrid>
        <w:gridCol w:w="1261"/>
        <w:gridCol w:w="2312"/>
        <w:gridCol w:w="917"/>
      </w:tblGrid>
      <w:tr w:rsidR="00224749" w:rsidRPr="00224749" w14:paraId="231F01C3" w14:textId="77777777" w:rsidTr="00224749">
        <w:trPr>
          <w:trHeight w:val="300"/>
          <w:jc w:val="center"/>
        </w:trPr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B49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Paeds</w:t>
            </w:r>
          </w:p>
        </w:tc>
      </w:tr>
      <w:tr w:rsidR="00224749" w:rsidRPr="00224749" w14:paraId="356E54A8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67CF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6576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Requests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440D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Unfilled</w:t>
            </w:r>
          </w:p>
        </w:tc>
      </w:tr>
      <w:tr w:rsidR="00224749" w:rsidRPr="00224749" w14:paraId="63183607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71C4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July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6A02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A79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4749" w:rsidRPr="00224749" w14:paraId="226D199C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325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BBC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544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24749" w:rsidRPr="00224749" w14:paraId="1548080A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4C23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1CC16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14A6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24749" w:rsidRPr="00224749" w14:paraId="316ABA9D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120C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027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7516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4749" w:rsidRPr="00224749" w14:paraId="74844F01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E8E8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FE3F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9B4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24749" w:rsidRPr="00224749" w14:paraId="464836F0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D380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8BF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B52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24749" w:rsidRPr="00224749" w14:paraId="46BE3D93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8055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335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711E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0C3433FE" w14:textId="4AD8546C" w:rsidR="00224749" w:rsidRPr="00224749" w:rsidRDefault="00224749" w:rsidP="00224749">
      <w:pPr>
        <w:ind w:left="0"/>
        <w:rPr>
          <w:rFonts w:ascii="Verdana" w:hAnsi="Verdana"/>
          <w:b/>
          <w:sz w:val="22"/>
        </w:rPr>
      </w:pPr>
    </w:p>
    <w:tbl>
      <w:tblPr>
        <w:tblW w:w="4480" w:type="dxa"/>
        <w:jc w:val="center"/>
        <w:tblLook w:val="04A0" w:firstRow="1" w:lastRow="0" w:firstColumn="1" w:lastColumn="0" w:noHBand="0" w:noVBand="1"/>
      </w:tblPr>
      <w:tblGrid>
        <w:gridCol w:w="1261"/>
        <w:gridCol w:w="2312"/>
        <w:gridCol w:w="917"/>
      </w:tblGrid>
      <w:tr w:rsidR="00224749" w:rsidRPr="00224749" w14:paraId="334061A1" w14:textId="77777777" w:rsidTr="00224749">
        <w:trPr>
          <w:trHeight w:val="300"/>
          <w:jc w:val="center"/>
        </w:trPr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B5889" w14:textId="52725720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General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Medicine</w:t>
            </w:r>
          </w:p>
        </w:tc>
      </w:tr>
      <w:tr w:rsidR="00224749" w:rsidRPr="00224749" w14:paraId="42A53F8A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1981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56AA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Requests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6158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Unfilled</w:t>
            </w:r>
          </w:p>
        </w:tc>
      </w:tr>
      <w:tr w:rsidR="00224749" w:rsidRPr="00224749" w14:paraId="2F2ECBE7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716A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July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D902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F1FA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349</w:t>
            </w:r>
          </w:p>
        </w:tc>
      </w:tr>
      <w:tr w:rsidR="00224749" w:rsidRPr="00224749" w14:paraId="3F7EE238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2CB8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537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57D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448</w:t>
            </w:r>
          </w:p>
        </w:tc>
      </w:tr>
      <w:tr w:rsidR="00224749" w:rsidRPr="00224749" w14:paraId="24E3BD09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55CA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D8E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4046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436</w:t>
            </w:r>
          </w:p>
        </w:tc>
      </w:tr>
      <w:tr w:rsidR="00224749" w:rsidRPr="00224749" w14:paraId="6313E334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C2A2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9BD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680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472</w:t>
            </w:r>
          </w:p>
        </w:tc>
      </w:tr>
      <w:tr w:rsidR="00224749" w:rsidRPr="00224749" w14:paraId="5CC035D9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3C1A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6EBC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127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534</w:t>
            </w:r>
          </w:p>
        </w:tc>
      </w:tr>
      <w:tr w:rsidR="00224749" w:rsidRPr="00224749" w14:paraId="6E74F799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9EC5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DCB4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F03C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596</w:t>
            </w:r>
          </w:p>
        </w:tc>
      </w:tr>
      <w:tr w:rsidR="00224749" w:rsidRPr="00224749" w14:paraId="675E16CE" w14:textId="77777777" w:rsidTr="00224749">
        <w:trPr>
          <w:trHeight w:val="300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A591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5E4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E65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672</w:t>
            </w:r>
          </w:p>
        </w:tc>
      </w:tr>
    </w:tbl>
    <w:p w14:paraId="5AC75E56" w14:textId="77777777" w:rsidR="00224749" w:rsidRDefault="008973FA" w:rsidP="008973FA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tbl>
      <w:tblPr>
        <w:tblW w:w="4560" w:type="dxa"/>
        <w:jc w:val="center"/>
        <w:tblLook w:val="04A0" w:firstRow="1" w:lastRow="0" w:firstColumn="1" w:lastColumn="0" w:noHBand="0" w:noVBand="1"/>
      </w:tblPr>
      <w:tblGrid>
        <w:gridCol w:w="1284"/>
        <w:gridCol w:w="2353"/>
        <w:gridCol w:w="923"/>
      </w:tblGrid>
      <w:tr w:rsidR="00224749" w:rsidRPr="00224749" w14:paraId="5DE7F3FD" w14:textId="77777777" w:rsidTr="00224749">
        <w:trPr>
          <w:trHeight w:val="300"/>
          <w:jc w:val="center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ADFC9" w14:textId="66AF4F49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ITU &amp;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Emergency Deparment</w:t>
            </w:r>
          </w:p>
        </w:tc>
      </w:tr>
      <w:tr w:rsidR="00224749" w:rsidRPr="00224749" w14:paraId="72961B8F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262D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4A17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Requests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19B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Unfilled</w:t>
            </w:r>
          </w:p>
        </w:tc>
      </w:tr>
      <w:tr w:rsidR="00224749" w:rsidRPr="00224749" w14:paraId="63B2934F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3EA7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July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5055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812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24749" w:rsidRPr="00224749" w14:paraId="6D42AB78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271F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BFE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F37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4749" w:rsidRPr="00224749" w14:paraId="75CA9B9F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091D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September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746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74B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224749" w:rsidRPr="00224749" w14:paraId="68088A50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085D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BD5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84B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224749" w:rsidRPr="00224749" w14:paraId="17BBBBE0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FD40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401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82E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224749" w:rsidRPr="00224749" w14:paraId="4D270EE5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3FB1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2F70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8FC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224749" w:rsidRPr="00224749" w14:paraId="5C806E23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5F9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590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D0F0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</w:tbl>
    <w:p w14:paraId="60CC4C91" w14:textId="54285847" w:rsidR="00224749" w:rsidRDefault="00224749" w:rsidP="008973FA">
      <w:pPr>
        <w:pStyle w:val="ListParagraph"/>
        <w:ind w:left="865"/>
        <w:rPr>
          <w:rFonts w:ascii="Verdana" w:hAnsi="Verdana"/>
          <w:b/>
          <w:sz w:val="22"/>
        </w:rPr>
      </w:pPr>
    </w:p>
    <w:tbl>
      <w:tblPr>
        <w:tblW w:w="4560" w:type="dxa"/>
        <w:jc w:val="center"/>
        <w:tblLook w:val="04A0" w:firstRow="1" w:lastRow="0" w:firstColumn="1" w:lastColumn="0" w:noHBand="0" w:noVBand="1"/>
      </w:tblPr>
      <w:tblGrid>
        <w:gridCol w:w="1284"/>
        <w:gridCol w:w="2353"/>
        <w:gridCol w:w="923"/>
      </w:tblGrid>
      <w:tr w:rsidR="00224749" w:rsidRPr="00224749" w14:paraId="243CC652" w14:textId="77777777" w:rsidTr="00224749">
        <w:trPr>
          <w:trHeight w:val="300"/>
          <w:jc w:val="center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44F9" w14:textId="7911F363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Mental Health and Learning Disabilities</w:t>
            </w:r>
          </w:p>
        </w:tc>
      </w:tr>
      <w:tr w:rsidR="00224749" w:rsidRPr="00224749" w14:paraId="79E928AA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04AA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D589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Number of Requests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B233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Unfilled</w:t>
            </w:r>
          </w:p>
        </w:tc>
      </w:tr>
      <w:tr w:rsidR="00224749" w:rsidRPr="00224749" w14:paraId="78BC5229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EF4F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July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4C64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75FE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224749" w:rsidRPr="00224749" w14:paraId="7A719042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D445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522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8797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224749" w:rsidRPr="00224749" w14:paraId="17ECFBD0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1D19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424A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F49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224749" w:rsidRPr="00224749" w14:paraId="6FC59DFF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6B1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B3FA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6B70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224749" w:rsidRPr="00224749" w14:paraId="3C62C93A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38A6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F944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920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224749" w:rsidRPr="00224749" w14:paraId="2F83AABB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7B01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B365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285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224749" w:rsidRPr="00224749" w14:paraId="71F71BB5" w14:textId="77777777" w:rsidTr="00224749">
        <w:trPr>
          <w:trHeight w:val="300"/>
          <w:jc w:val="center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92B6" w14:textId="77777777" w:rsidR="00224749" w:rsidRPr="00224749" w:rsidRDefault="00224749" w:rsidP="0022474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98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9B4F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</w:tr>
    </w:tbl>
    <w:p w14:paraId="07A75A16" w14:textId="1F541343" w:rsidR="00224749" w:rsidRDefault="008973FA" w:rsidP="008973FA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p w14:paraId="79F40A58" w14:textId="5FFED8F0" w:rsidR="00381719" w:rsidRDefault="00224749" w:rsidP="00224749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>Please confirm how many of these shifts were filled by agencies per month for the same timespan as detailed in Q1. (Please can this be broken down per agency).</w:t>
      </w:r>
      <w:r w:rsidR="00381719">
        <w:rPr>
          <w:rFonts w:ascii="Verdana" w:hAnsi="Verdana"/>
          <w:b/>
          <w:sz w:val="22"/>
        </w:rPr>
        <w:br/>
      </w:r>
    </w:p>
    <w:tbl>
      <w:tblPr>
        <w:tblW w:w="3020" w:type="dxa"/>
        <w:jc w:val="center"/>
        <w:tblLook w:val="04A0" w:firstRow="1" w:lastRow="0" w:firstColumn="1" w:lastColumn="0" w:noHBand="0" w:noVBand="1"/>
      </w:tblPr>
      <w:tblGrid>
        <w:gridCol w:w="2060"/>
        <w:gridCol w:w="960"/>
      </w:tblGrid>
      <w:tr w:rsidR="00381719" w:rsidRPr="00381719" w14:paraId="07DC61B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3DBEB1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Seven Resourcing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C9555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7B9CBB6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ABA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2CE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12491B5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694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1F5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39E628F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222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4A2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058F82B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614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8B1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25AE4FA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D976BE4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Ability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1304D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644</w:t>
            </w:r>
          </w:p>
        </w:tc>
      </w:tr>
      <w:tr w:rsidR="00381719" w:rsidRPr="00381719" w14:paraId="10274B2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8A7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E38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381719" w:rsidRPr="00381719" w14:paraId="0B885CA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49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3E2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381719" w:rsidRPr="00381719" w14:paraId="35DF058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3D5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893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381719" w:rsidRPr="00381719" w14:paraId="15953EA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35D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F6C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381719" w:rsidRPr="00381719" w14:paraId="2BFE9C6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915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90E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381719" w:rsidRPr="00381719" w14:paraId="44D20E0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001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8F6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381719" w:rsidRPr="00381719" w14:paraId="3CD4ABC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F17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602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381719" w:rsidRPr="00381719" w14:paraId="76976B6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FBE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4D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2A25FF7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9FFB744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ASA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22680B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108</w:t>
            </w:r>
          </w:p>
        </w:tc>
      </w:tr>
      <w:tr w:rsidR="00381719" w:rsidRPr="00381719" w14:paraId="082C6A9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8D0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625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3EE3CBB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F0A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F8E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81719" w:rsidRPr="00381719" w14:paraId="79E4C17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95C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F32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81719" w:rsidRPr="00381719" w14:paraId="255BFD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6D2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A41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489AF73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570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3EE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81719" w:rsidRPr="00381719" w14:paraId="281B63F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926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832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81719" w:rsidRPr="00381719" w14:paraId="11FF364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BB1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3C9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69D210A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68A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E29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1EEB2DC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D66635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Bleep360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E1BE34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281</w:t>
            </w:r>
          </w:p>
        </w:tc>
      </w:tr>
      <w:tr w:rsidR="00381719" w:rsidRPr="00381719" w14:paraId="0DDB9D7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F9D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D4A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81719" w:rsidRPr="00381719" w14:paraId="0CD1ABD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1B9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B07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81719" w:rsidRPr="00381719" w14:paraId="7F0EA96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F13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0D6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81719" w:rsidRPr="00381719" w14:paraId="523B7EF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6F4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9E9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81719" w:rsidRPr="00381719" w14:paraId="6527908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870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E11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381719" w:rsidRPr="00381719" w14:paraId="456A131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A50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BB2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81719" w:rsidRPr="00381719" w14:paraId="22AE157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767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68E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81719" w:rsidRPr="00381719" w14:paraId="40728CA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D65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865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D829AB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8BC276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Bluestones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AFD4C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381719" w:rsidRPr="00381719" w14:paraId="3819A24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BF0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A4D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51BA032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2D1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FCF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0DB69B2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8E9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2E5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19B9B42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DF5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AF5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0B36F78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A0C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86C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77FBC84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EC4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77D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7A547A1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13F1CB8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3D78E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430A89F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3FA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191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754624B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6C9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00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11C149F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1B1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0B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81719" w:rsidRPr="00381719" w14:paraId="03ED413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28E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AA1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08767C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EAC7AC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Daytime HR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FAE74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199</w:t>
            </w:r>
          </w:p>
        </w:tc>
      </w:tr>
      <w:tr w:rsidR="00381719" w:rsidRPr="00381719" w14:paraId="43CF648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41F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C14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81719" w:rsidRPr="00381719" w14:paraId="18559E5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A7E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EB0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381719" w:rsidRPr="00381719" w14:paraId="4660D28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528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628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381719" w:rsidRPr="00381719" w14:paraId="1CDC568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283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9A4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81719" w:rsidRPr="00381719" w14:paraId="675B05D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76D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3BB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1F101B5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CB5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B85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52DE738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0A7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F30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16C3EC4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613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B27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782DA78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4D3B15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Diret</w:t>
            </w:r>
            <w:proofErr w:type="spellEnd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Nursing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E0912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59</w:t>
            </w:r>
          </w:p>
        </w:tc>
      </w:tr>
      <w:tr w:rsidR="00381719" w:rsidRPr="00381719" w14:paraId="0084AAA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243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5C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381719" w:rsidRPr="00381719" w14:paraId="2D353F3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DE4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FFB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E69ADF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C7A607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Eleventh Hour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39547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02D64CE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F0F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321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81719" w:rsidRPr="00381719" w14:paraId="5D148D0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2F0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F5F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75C1FC9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2BA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08F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29741C4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24C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124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7E9EE4D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66DD9BC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Enferm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46EA8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  <w:tr w:rsidR="00381719" w:rsidRPr="00381719" w14:paraId="380A81A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3DF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150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1DAF1C4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00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5EB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0EBB054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A7C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5A8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4ACAA6E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120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1D3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81719" w:rsidRPr="00381719" w14:paraId="35DDBED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65A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A12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81719" w:rsidRPr="00381719" w14:paraId="43383BF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391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1D8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81719" w:rsidRPr="00381719" w14:paraId="4449680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C1C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BE3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781B097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92E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808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F8D8A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460473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2585D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09AE2A3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916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B18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336C734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52F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50F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11BEA4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9EC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D0F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530DDF6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06B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95D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131E6F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64155F4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Just Nurses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38B471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381719" w:rsidRPr="00381719" w14:paraId="5E39C85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37E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510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81719" w:rsidRPr="00381719" w14:paraId="648B790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BE6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0E2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5E9D7DE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0EB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17B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81719" w:rsidRPr="00381719" w14:paraId="51960DA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F6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1F7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1C08BA7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3EB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FEA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381719" w:rsidRPr="00381719" w14:paraId="49BAC7C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156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4C9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26A90C3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EAB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344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4C738C9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68F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43B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4A7380F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7E6214E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MedicsPro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985EA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368</w:t>
            </w:r>
          </w:p>
        </w:tc>
      </w:tr>
      <w:tr w:rsidR="00381719" w:rsidRPr="00381719" w14:paraId="6F76A2C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215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89C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381719" w:rsidRPr="00381719" w14:paraId="6D8C979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C14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B82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381719" w:rsidRPr="00381719" w14:paraId="725B123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8F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40B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81719" w:rsidRPr="00381719" w14:paraId="6607B5A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780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CF3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381719" w:rsidRPr="00381719" w14:paraId="2D14CA3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0D7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D4E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381719" w:rsidRPr="00381719" w14:paraId="4E453AA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2BB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05B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381719" w:rsidRPr="00381719" w14:paraId="6B4F09C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397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828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81719" w:rsidRPr="00381719" w14:paraId="1FC77B1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D0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F72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61574DE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2C8F8FE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Medicure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304FC7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64459AC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98D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6EF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81719" w:rsidRPr="00381719" w14:paraId="4E34F3C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7BB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EB6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05F45C6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53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F01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22124C7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A8A92C0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MedPure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2C785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57</w:t>
            </w:r>
          </w:p>
        </w:tc>
      </w:tr>
      <w:tr w:rsidR="00381719" w:rsidRPr="00381719" w14:paraId="335706B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6D4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B9D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81719" w:rsidRPr="00381719" w14:paraId="0BA6087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27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39A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81719" w:rsidRPr="00381719" w14:paraId="3DD9267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316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AEB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0083B0D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FBA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AC8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5EC8A6B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AEC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C22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4CD14EE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607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B8F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0510A1A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64E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384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FA20FE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A16B95E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Medsol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D2375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85</w:t>
            </w:r>
          </w:p>
        </w:tc>
      </w:tr>
      <w:tr w:rsidR="00381719" w:rsidRPr="00381719" w14:paraId="4AD469A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B7B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5E3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7217C75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074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1AC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2707783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6C0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583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7203052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E8C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347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381719" w:rsidRPr="00381719" w14:paraId="0461CAF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A02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E31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5DCBB0A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196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BDC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495FC83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A4546E4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MedTeam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BD908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669</w:t>
            </w:r>
          </w:p>
        </w:tc>
      </w:tr>
      <w:tr w:rsidR="00381719" w:rsidRPr="00381719" w14:paraId="47F7CF6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DE9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F1B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381719" w:rsidRPr="00381719" w14:paraId="22788B8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494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5FD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381719" w:rsidRPr="00381719" w14:paraId="7882862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63A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102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381719" w:rsidRPr="00381719" w14:paraId="1B5970A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714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DA8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381719" w:rsidRPr="00381719" w14:paraId="15537A4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EF8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8E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</w:tr>
      <w:tr w:rsidR="00381719" w:rsidRPr="00381719" w14:paraId="0BE79AB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DF3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56B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381719" w:rsidRPr="00381719" w14:paraId="0F57619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8F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684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381719" w:rsidRPr="00381719" w14:paraId="5994883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7F6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80A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6323E7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3BCE73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6BEB6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423</w:t>
            </w:r>
          </w:p>
        </w:tc>
      </w:tr>
      <w:tr w:rsidR="00381719" w:rsidRPr="00381719" w14:paraId="0E19B69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F44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551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381719" w:rsidRPr="00381719" w14:paraId="43513C9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559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2A3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381719" w:rsidRPr="00381719" w14:paraId="0EC3DDA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916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CB6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</w:tr>
      <w:tr w:rsidR="00381719" w:rsidRPr="00381719" w14:paraId="583CB18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073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6E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381719" w:rsidRPr="00381719" w14:paraId="36902B0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E9A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67C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381719" w:rsidRPr="00381719" w14:paraId="37F133B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8E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B1D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381719" w:rsidRPr="00381719" w14:paraId="681BE62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CC4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7C5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381719" w:rsidRPr="00381719" w14:paraId="095EA4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703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D15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126C70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DB02E0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MyLocum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09FC7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405</w:t>
            </w:r>
          </w:p>
        </w:tc>
      </w:tr>
      <w:tr w:rsidR="00381719" w:rsidRPr="00381719" w14:paraId="089EA12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5B8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966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381719" w:rsidRPr="00381719" w14:paraId="1754040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9C4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34D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381719" w:rsidRPr="00381719" w14:paraId="5D76FF7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7E4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155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381719" w:rsidRPr="00381719" w14:paraId="2CD1C9E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A0A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807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381719" w:rsidRPr="00381719" w14:paraId="2A75453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05C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639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381719" w:rsidRPr="00381719" w14:paraId="0F84F07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3E3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ECF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381719" w:rsidRPr="00381719" w14:paraId="072620B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B1C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9B8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381719" w:rsidRPr="00381719" w14:paraId="126C3DF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0D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2FC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53C166D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D92D213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National Locums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92187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158</w:t>
            </w:r>
          </w:p>
        </w:tc>
      </w:tr>
      <w:tr w:rsidR="00381719" w:rsidRPr="00381719" w14:paraId="536B5E5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4F9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865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81719" w:rsidRPr="00381719" w14:paraId="709078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2C4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CFF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3A75D2F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291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156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81719" w:rsidRPr="00381719" w14:paraId="01C474B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E5F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F51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7DA0FF6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24A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0F8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1DEFD1A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464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DC8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381719" w:rsidRPr="00381719" w14:paraId="6370EB6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9B2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1CC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81719" w:rsidRPr="00381719" w14:paraId="39740D4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46E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0BD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E1ECB3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2F3204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NextStep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9EA4A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</w:tr>
      <w:tr w:rsidR="00381719" w:rsidRPr="00381719" w14:paraId="348E581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F50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99F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22FD6C0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444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E3B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2930123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F0C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F0E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4D14BDA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14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E06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53E0D5E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1D9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125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81719" w:rsidRPr="00381719" w14:paraId="5193298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8BC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40F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81719" w:rsidRPr="00381719" w14:paraId="242EFFE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270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BD0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81719" w:rsidRPr="00381719" w14:paraId="4D09A43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CBE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5E3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AA8410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EDBC15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552CE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381719" w:rsidRPr="00381719" w14:paraId="5DFCF51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A2B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A23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023DCDA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514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A7F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81719" w:rsidRPr="00381719" w14:paraId="7FAC638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3D6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8C4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64094B4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028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51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5AD9249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98CC69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Nutrix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E6C32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79</w:t>
            </w:r>
          </w:p>
        </w:tc>
      </w:tr>
      <w:tr w:rsidR="00381719" w:rsidRPr="00381719" w14:paraId="50A8A8E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10B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53F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81719" w:rsidRPr="00381719" w14:paraId="4FCF3A9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A4E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0D3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1E5BBE0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35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995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343DE6D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D2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875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81719" w:rsidRPr="00381719" w14:paraId="12F0CA7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E40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C30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39C6520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33A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FBB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E4E81D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449349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D2FD5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6013C4B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29F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A5A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01FFD56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D61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AF0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6CD5FA8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577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268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62A6B87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673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1A3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55E72B0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DE6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EA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17AABDF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700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972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AB0EC6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C471CBB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PRO Nursing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F25DD8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381719" w:rsidRPr="00381719" w14:paraId="4F3982A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C2C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D95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81719" w:rsidRPr="00381719" w14:paraId="55E9791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020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EF4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81719" w:rsidRPr="00381719" w14:paraId="4D398C5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62A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D30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2EA1959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C2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FE3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127F379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2B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FF6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81719" w:rsidRPr="00381719" w14:paraId="203844A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4FA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7AD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20EE15E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3C6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CF1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81719" w:rsidRPr="00381719" w14:paraId="62969AB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C88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2CB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4D3E50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6B94327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Randstad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C521A9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381719" w:rsidRPr="00381719" w14:paraId="57D32B0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4DC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984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0463194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2F0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AD7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5CF51CE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B19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4D1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74719D5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0C8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A65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1F86B09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F9E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BE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2F07751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30B838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Richmond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17F46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1223</w:t>
            </w:r>
          </w:p>
        </w:tc>
      </w:tr>
      <w:tr w:rsidR="00381719" w:rsidRPr="00381719" w14:paraId="6DEFE8A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E1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171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381719" w:rsidRPr="00381719" w14:paraId="61A7BBD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23B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DD4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381719" w:rsidRPr="00381719" w14:paraId="08A60AB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F30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76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156</w:t>
            </w:r>
          </w:p>
        </w:tc>
      </w:tr>
      <w:tr w:rsidR="00381719" w:rsidRPr="00381719" w14:paraId="0D37280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D5F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232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186</w:t>
            </w:r>
          </w:p>
        </w:tc>
      </w:tr>
      <w:tr w:rsidR="00381719" w:rsidRPr="00381719" w14:paraId="5B7E38D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138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DA3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231</w:t>
            </w:r>
          </w:p>
        </w:tc>
      </w:tr>
      <w:tr w:rsidR="00381719" w:rsidRPr="00381719" w14:paraId="4A51238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726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0BF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</w:t>
            </w:r>
          </w:p>
        </w:tc>
      </w:tr>
      <w:tr w:rsidR="00381719" w:rsidRPr="00381719" w14:paraId="2A431E4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C46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FBB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381719" w:rsidRPr="00381719" w14:paraId="6F588AA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72B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8F4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3E77F9B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CC61BE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Spring Day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5CE82A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6D659C2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DDA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8F3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2B060AE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711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89C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3463E15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6DA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423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3C44F1A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AAA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F58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2754623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C92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67B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66BD711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49171F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Thornbury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08E81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381719" w:rsidRPr="00381719" w14:paraId="11EB303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16A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17A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65FB2B5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D58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2ED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7D51F06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D4F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18C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81719" w:rsidRPr="00381719" w14:paraId="1D14FB9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4BE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990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81719" w:rsidRPr="00381719" w14:paraId="3CCA3F7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72F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81B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78ACFD1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E80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53A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5D2544D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7649E1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Assist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FCED3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381719" w:rsidRPr="00381719" w14:paraId="3BB8E5D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376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C9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7E243FE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47B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074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81719" w:rsidRPr="00381719" w14:paraId="53B7AAD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A761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0BD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06299BF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F5D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BBE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3CD03D5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D65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239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3FB29ED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911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1E2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81719" w:rsidRPr="00381719" w14:paraId="66C7CAF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10B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68E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590F9E4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70C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FAA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159AB16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737D9D1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TXM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AC007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250C6D3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333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1E9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2A0A05C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ED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5AC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3F7C433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087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E27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5A6AE37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D2AF66A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VRecruitment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3BEFC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138</w:t>
            </w:r>
          </w:p>
        </w:tc>
      </w:tr>
      <w:tr w:rsidR="00381719" w:rsidRPr="00381719" w14:paraId="6EC1C6C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FFD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542B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71BDE11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428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935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81719" w:rsidRPr="00381719" w14:paraId="0F36538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50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081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81719" w:rsidRPr="00381719" w14:paraId="54F69DF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E40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7C90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2755412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FE1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D81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5E8CB2C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C2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73C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81719" w:rsidRPr="00381719" w14:paraId="1BB0D2C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DD00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3F3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381719" w:rsidRPr="00381719" w14:paraId="10C61A1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673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9EA6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228263E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E32797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7299C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06F26F6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4B03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B7D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81719" w:rsidRPr="00381719" w14:paraId="67099C6F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648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E7F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81719" w:rsidRPr="00381719" w14:paraId="0FD1AF0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46E1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2FE8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0BDA239B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A34478D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Your Nurse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A9EC4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</w:tr>
      <w:tr w:rsidR="00381719" w:rsidRPr="00381719" w14:paraId="5D58D026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B38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CB3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81719" w:rsidRPr="00381719" w14:paraId="524B9BA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337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717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81719" w:rsidRPr="00381719" w14:paraId="20EDD502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4E4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CAB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381719" w:rsidRPr="00381719" w14:paraId="2527D2E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7C7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2A7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81719" w:rsidRPr="00381719" w14:paraId="5A944417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CB6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D077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81719" w:rsidRPr="00381719" w14:paraId="1D27848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FE8D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12AF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81719" w:rsidRPr="00381719" w14:paraId="4A541B5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681E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136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81719" w:rsidRPr="00381719" w14:paraId="55C05451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29B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C332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4A345D7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6F8AB5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YourWorld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290F15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486</w:t>
            </w:r>
          </w:p>
        </w:tc>
      </w:tr>
      <w:tr w:rsidR="00381719" w:rsidRPr="00381719" w14:paraId="20117F2C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5B7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33B4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</w:t>
            </w:r>
          </w:p>
        </w:tc>
      </w:tr>
      <w:tr w:rsidR="00381719" w:rsidRPr="00381719" w14:paraId="01998AB8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7B59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E04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381719" w:rsidRPr="00381719" w14:paraId="5271DFC5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76C7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AA82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381719" w:rsidRPr="00381719" w14:paraId="6170C15D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584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F2E9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381719" w:rsidRPr="00381719" w14:paraId="134AE10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FC34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348D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381719" w:rsidRPr="00381719" w14:paraId="24D83C30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F71F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419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381719" w:rsidRPr="00381719" w14:paraId="06CB54D4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BA5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0263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381719" w:rsidRPr="00381719" w14:paraId="242183DA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F9B8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E43B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719" w:rsidRPr="00381719" w14:paraId="1CFB921E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CC028F" w14:textId="77777777" w:rsidR="00381719" w:rsidRPr="00381719" w:rsidRDefault="00381719" w:rsidP="0038171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YourWorld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8B02EA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381719" w:rsidRPr="00381719" w14:paraId="5235A93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4AD5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C796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81719" w:rsidRPr="00381719" w14:paraId="581C1B19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C07A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012E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81719" w:rsidRPr="00381719" w14:paraId="41AD0C23" w14:textId="77777777" w:rsidTr="00381719">
        <w:trPr>
          <w:trHeight w:val="300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82AC" w14:textId="77777777" w:rsidR="00381719" w:rsidRPr="00381719" w:rsidRDefault="00381719" w:rsidP="00381719">
            <w:pPr>
              <w:spacing w:before="0" w:after="0" w:line="240" w:lineRule="auto"/>
              <w:ind w:left="0" w:right="0"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CC3C" w14:textId="77777777" w:rsidR="00381719" w:rsidRPr="00381719" w:rsidRDefault="00381719" w:rsidP="0038171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17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</w:tbl>
    <w:p w14:paraId="56929D2E" w14:textId="77777777" w:rsidR="00224749" w:rsidRPr="00DF05B4" w:rsidRDefault="00224749" w:rsidP="00DF05B4">
      <w:pPr>
        <w:rPr>
          <w:rFonts w:ascii="Verdana" w:hAnsi="Verdana"/>
          <w:b/>
          <w:sz w:val="22"/>
        </w:rPr>
      </w:pPr>
    </w:p>
    <w:p w14:paraId="5ECFE122" w14:textId="72D6A7CD" w:rsidR="00B82F3C" w:rsidRPr="00B82F3C" w:rsidRDefault="00B82F3C" w:rsidP="00B82F3C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>Please could you confirm how many Band 5 agency nurse shifts which were approved to go out to agency, were unfilled from July 2024 – Jan 2025?</w:t>
      </w:r>
      <w:r w:rsidR="00224749">
        <w:rPr>
          <w:rFonts w:ascii="Verdana" w:hAnsi="Verdana"/>
          <w:b/>
          <w:sz w:val="22"/>
        </w:rPr>
        <w:br/>
      </w:r>
      <w:r w:rsidR="00224749" w:rsidRPr="00224749">
        <w:rPr>
          <w:rFonts w:ascii="Verdana" w:hAnsi="Verdana"/>
          <w:bCs/>
          <w:sz w:val="22"/>
        </w:rPr>
        <w:t>Please see Q1.</w:t>
      </w:r>
      <w:r>
        <w:rPr>
          <w:rFonts w:ascii="Verdana" w:hAnsi="Verdana"/>
          <w:b/>
          <w:sz w:val="22"/>
        </w:rPr>
        <w:br/>
      </w:r>
    </w:p>
    <w:p w14:paraId="3786BAC0" w14:textId="7E3B20E5" w:rsidR="00224749" w:rsidRDefault="00B82F3C" w:rsidP="00B82F3C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>Please confirm how many hours throughout the timescale detailed in Q1 were filled by off-framework agencies for Band 5 agency nurses? Can this also be broken down per month.</w:t>
      </w:r>
    </w:p>
    <w:tbl>
      <w:tblPr>
        <w:tblW w:w="2820" w:type="dxa"/>
        <w:jc w:val="center"/>
        <w:tblLook w:val="04A0" w:firstRow="1" w:lastRow="0" w:firstColumn="1" w:lastColumn="0" w:noHBand="0" w:noVBand="1"/>
      </w:tblPr>
      <w:tblGrid>
        <w:gridCol w:w="1446"/>
        <w:gridCol w:w="1374"/>
      </w:tblGrid>
      <w:tr w:rsidR="00224749" w:rsidRPr="00224749" w14:paraId="7B9D4F0B" w14:textId="77777777" w:rsidTr="00224749">
        <w:trPr>
          <w:trHeight w:val="300"/>
          <w:jc w:val="center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7289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Hours by off contract</w:t>
            </w:r>
          </w:p>
        </w:tc>
      </w:tr>
      <w:tr w:rsidR="00224749" w:rsidRPr="00224749" w14:paraId="1BD57792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548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934B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34.49</w:t>
            </w:r>
          </w:p>
        </w:tc>
      </w:tr>
      <w:tr w:rsidR="00224749" w:rsidRPr="00224749" w14:paraId="010CA065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CEEA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CDA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20.75</w:t>
            </w:r>
          </w:p>
        </w:tc>
      </w:tr>
      <w:tr w:rsidR="00224749" w:rsidRPr="00224749" w14:paraId="0F7EF66C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E78E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1A84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973.67</w:t>
            </w:r>
          </w:p>
        </w:tc>
      </w:tr>
      <w:tr w:rsidR="00224749" w:rsidRPr="00224749" w14:paraId="32956715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571E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D11F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854.25</w:t>
            </w:r>
          </w:p>
        </w:tc>
      </w:tr>
      <w:tr w:rsidR="00224749" w:rsidRPr="00224749" w14:paraId="0401AA87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5BC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E89D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712.75</w:t>
            </w:r>
          </w:p>
        </w:tc>
      </w:tr>
      <w:tr w:rsidR="00224749" w:rsidRPr="00224749" w14:paraId="2F536C70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A83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9E59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209.25</w:t>
            </w:r>
          </w:p>
        </w:tc>
      </w:tr>
      <w:tr w:rsidR="00224749" w:rsidRPr="00224749" w14:paraId="395B0985" w14:textId="77777777" w:rsidTr="00224749">
        <w:trPr>
          <w:trHeight w:val="300"/>
          <w:jc w:val="center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CFB1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8C53" w14:textId="77777777" w:rsidR="00224749" w:rsidRPr="00224749" w:rsidRDefault="00224749" w:rsidP="0022474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2474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35.00</w:t>
            </w:r>
          </w:p>
        </w:tc>
      </w:tr>
    </w:tbl>
    <w:p w14:paraId="67FCBC60" w14:textId="2CC909B9" w:rsidR="00B82F3C" w:rsidRPr="00B82F3C" w:rsidRDefault="00B82F3C" w:rsidP="00224749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lastRenderedPageBreak/>
        <w:br/>
      </w:r>
    </w:p>
    <w:p w14:paraId="0C6E8EA1" w14:textId="11708770" w:rsidR="00604B1D" w:rsidRDefault="00B82F3C" w:rsidP="00B82F3C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 xml:space="preserve">Between July 2024 – Jan 2025, what was the </w:t>
      </w:r>
      <w:r w:rsidR="00604B1D">
        <w:rPr>
          <w:rFonts w:ascii="Verdana" w:hAnsi="Verdana"/>
          <w:b/>
          <w:sz w:val="22"/>
        </w:rPr>
        <w:t>Health Board</w:t>
      </w:r>
      <w:r w:rsidRPr="00B82F3C">
        <w:rPr>
          <w:rFonts w:ascii="Verdana" w:hAnsi="Verdana"/>
          <w:b/>
          <w:sz w:val="22"/>
        </w:rPr>
        <w:t xml:space="preserve"> spend per month, for each agency supplier?</w:t>
      </w:r>
      <w:r>
        <w:rPr>
          <w:rFonts w:ascii="Verdana" w:hAnsi="Verdana"/>
          <w:b/>
          <w:sz w:val="22"/>
        </w:rPr>
        <w:br/>
      </w:r>
      <w:r w:rsidR="00604B1D" w:rsidRPr="00604B1D">
        <w:rPr>
          <w:rFonts w:ascii="Verdana" w:hAnsi="Verdana"/>
          <w:bCs/>
          <w:sz w:val="22"/>
        </w:rPr>
        <w:t>Please note that this information covers both qualified nurses and health care assistants.</w:t>
      </w:r>
    </w:p>
    <w:tbl>
      <w:tblPr>
        <w:tblW w:w="149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1219"/>
        <w:gridCol w:w="1140"/>
        <w:gridCol w:w="1140"/>
        <w:gridCol w:w="1140"/>
        <w:gridCol w:w="1140"/>
        <w:gridCol w:w="1140"/>
        <w:gridCol w:w="1140"/>
      </w:tblGrid>
      <w:tr w:rsidR="00604B1D" w:rsidRPr="00604B1D" w14:paraId="544E573F" w14:textId="77777777" w:rsidTr="00604B1D">
        <w:trPr>
          <w:trHeight w:val="290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27BF3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Nurse Agency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9DB5D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16091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27616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91AE9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A2C39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F3670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83537" w14:textId="777777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Jan-25</w:t>
            </w:r>
          </w:p>
        </w:tc>
      </w:tr>
      <w:tr w:rsidR="00604B1D" w:rsidRPr="00604B1D" w14:paraId="39CF8BE0" w14:textId="77777777" w:rsidTr="00604B1D">
        <w:trPr>
          <w:trHeight w:val="290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B91C2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6CF6" w14:textId="6A35DA8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7EDA8" w14:textId="23B4D49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19FE" w14:textId="6B4BD16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2D9DF" w14:textId="56AC8F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2D7B" w14:textId="3508B39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B00F" w14:textId="29DEFFF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D0A44" w14:textId="6B0DE16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456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</w:tr>
      <w:tr w:rsidR="00604B1D" w:rsidRPr="00604B1D" w14:paraId="29DF2BD7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75E4AD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ABILITY RECRUITMENT GROUP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2A40E" w14:textId="0E8DC56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48,193.67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C7371" w14:textId="6FDAB9E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15,348.12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5A565" w14:textId="351A1F8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66,088.00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EA89" w14:textId="4637F41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52,035.16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5140" w14:textId="6B9B770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88,134.30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9E908" w14:textId="463270F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61,860.24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D9738" w14:textId="1824350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87,299.46</w:t>
            </w:r>
          </w:p>
        </w:tc>
      </w:tr>
      <w:tr w:rsidR="00604B1D" w:rsidRPr="00604B1D" w14:paraId="5D39EB4F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1B18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ALLIED &amp; CLINICAL RECRUITMENTS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5048D" w14:textId="4012449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957.12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7429" w14:textId="17DD93B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491.04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101B1" w14:textId="2A79BFC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1,178.23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B100" w14:textId="1BBF3AB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1,586.51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534B3" w14:textId="123D51C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1,664.61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39FDA" w14:textId="557644E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1,735.52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84C75" w14:textId="353F6D4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2,085.06</w:t>
            </w:r>
          </w:p>
        </w:tc>
      </w:tr>
      <w:tr w:rsidR="00604B1D" w:rsidRPr="00604B1D" w14:paraId="6D944212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5287E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ASA MEDICAL SOLUTIONS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F27BD" w14:textId="5D4FF83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10,661.93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45FD0" w14:textId="5FF20B0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4,663.70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CACF8" w14:textId="639DFC7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6,452.05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46A0E" w14:textId="3EEB0A7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2,171.07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56B42" w14:textId="59FC672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11,193.49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0AA74" w14:textId="430DC4F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8,481.19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F80F" w14:textId="024A1F5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7,792.73</w:t>
            </w:r>
          </w:p>
        </w:tc>
      </w:tr>
      <w:tr w:rsidR="00604B1D" w:rsidRPr="00604B1D" w14:paraId="43A6D615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798A9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BLEEP 360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8696D" w14:textId="70A1C7E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15,844.29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1794E" w14:textId="097F3E6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21,484.19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75ECF" w14:textId="71895FC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33,221.89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AE3" w14:textId="3E2BA91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35,097.01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BEF70" w14:textId="2C02848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18,497.53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D87E3" w14:textId="77A369E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16,104.20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2CE07" w14:textId="5323104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31,180.53</w:t>
            </w:r>
          </w:p>
        </w:tc>
      </w:tr>
      <w:tr w:rsidR="00604B1D" w:rsidRPr="00604B1D" w14:paraId="75977797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FC0E9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BLUESTONES MEDICAL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8B051" w14:textId="033508C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805.99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0EF10" w14:textId="249F8E7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2,708.73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01845" w14:textId="18295DF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719.63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FF8A4" w14:textId="078D74B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282CC" w14:textId="2F6BDE0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1,381.65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09012" w14:textId="5830A4B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1,322.54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3D2B7" w14:textId="58C3BB1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1086A793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3D623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CAMHS PROFESSIONALS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E757" w14:textId="660729E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3,126.60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9BA4B" w14:textId="3BDED69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5,558.40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C7FDF" w14:textId="6EDA17C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11,464.20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289CC" w14:textId="3FCEC90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4,933.08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D0D48" w14:textId="7B02806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3,705.60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36982" w14:textId="2A0418F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5,708.94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37EDC" w14:textId="7A3E0B1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3,612.96</w:t>
            </w:r>
          </w:p>
        </w:tc>
      </w:tr>
      <w:tr w:rsidR="00604B1D" w:rsidRPr="00604B1D" w14:paraId="2B768ACD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76A60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CAPITAL STAFFING SERVICES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8B2A7" w14:textId="65C38FD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A78FA" w14:textId="1A721F1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FCD29" w14:textId="271FBC7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E7C87" w14:textId="19FE19C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C30B1" w14:textId="1ECB0A4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2,539.58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4D47D" w14:textId="6E56887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2,253.06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87F3F" w14:textId="67ED520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0C3EA711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79823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CRG HEALTHCARE &amp; MEDICAL STAFFING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4635D" w14:textId="7378AA2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9,929.85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4A8F2" w14:textId="7725954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2,189.55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234AA" w14:textId="77DDAF1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227.25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B350C" w14:textId="4430016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EFEA7" w14:textId="1671776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C18B8" w14:textId="271D4FC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1,606.87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32B2" w14:textId="2A8AA2B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2,861.62</w:t>
            </w:r>
          </w:p>
        </w:tc>
      </w:tr>
      <w:tr w:rsidR="00604B1D" w:rsidRPr="00604B1D" w14:paraId="74909F55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BE6D4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DAYTIME HEALTHCARE RECRUITMENT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340F0" w14:textId="2391386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3,862.00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EFC91" w14:textId="152C71F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15,075.71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C4E84" w14:textId="651C3E2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20,274.07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D2A4B" w14:textId="07897E4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19,362.78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C6154" w14:textId="40BEBD1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7,152.58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EA471" w14:textId="7068FDE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7,782.03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73D1E" w14:textId="06E0C1D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27,316.22</w:t>
            </w:r>
          </w:p>
        </w:tc>
      </w:tr>
      <w:tr w:rsidR="00604B1D" w:rsidRPr="00604B1D" w14:paraId="29E3EEA0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D6E65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DIRECT NURSING SERVICES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115E6" w14:textId="7778F69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47,189.40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1E01D" w14:textId="76992CD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7,557.37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F7DEB" w14:textId="00B3581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E81DA" w14:textId="31885DA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248.53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86E2B" w14:textId="144C5BE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76FFE" w14:textId="0F50AED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02D3B" w14:textId="484161C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3008A349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640D3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DRC LOCUMS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1AA2F" w14:textId="1B03398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A8425" w14:textId="254D0D3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557.41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C6CB1" w14:textId="7B4630C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26F56" w14:textId="6424FAA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5F017" w14:textId="506F97F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86A05" w14:textId="25504AA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8343C" w14:textId="01F5A82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644D74F5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CF7E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ELEVENTH HOUR GROUP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FC864" w14:textId="04A4E39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3,660.18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76BE3" w14:textId="44BBC88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1,964.70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2A8D8" w14:textId="7309F25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955.91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46E50" w14:textId="79AFB28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8D90B" w14:textId="6461B0A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B36A4" w14:textId="12C3B49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BFB87" w14:textId="3FE6527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21958333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CD238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ENFERM MEDICAL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96172" w14:textId="0C8DED9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12,825.24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C279D" w14:textId="3BDFEC0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3,567.16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8534E" w14:textId="186DC6C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6,801.07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A3B0" w14:textId="466F365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1,139.19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47FCD" w14:textId="3384084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3,886.03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7AA00" w14:textId="6B3EB53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4,296.26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18343" w14:textId="5FBA802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1,788.85</w:t>
            </w:r>
          </w:p>
        </w:tc>
      </w:tr>
      <w:tr w:rsidR="00604B1D" w:rsidRPr="00604B1D" w14:paraId="05FD83EA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6F78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GOLD STAFF RECRUITMENT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37C4A" w14:textId="10D43AF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148.40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41932" w14:textId="30C89B8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765CF" w14:textId="4EC95F3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99D73" w14:textId="1E57879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A2A27" w14:textId="1EF9A34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1128" w14:textId="69FA3C4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EF017" w14:textId="0ABCAC9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337.25</w:t>
            </w:r>
          </w:p>
        </w:tc>
      </w:tr>
      <w:tr w:rsidR="00604B1D" w:rsidRPr="00604B1D" w14:paraId="2B033E43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BA6E83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HCRG STAFFING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E94DF" w14:textId="033665A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24,016.80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1FD77" w14:textId="58E6FCC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24,498.50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57885" w14:textId="307D40B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23,911.50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D92A8" w14:textId="5028306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36,574.50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0191D" w14:textId="30D4BDC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20,157.00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03E75" w14:textId="6C821CA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20,098.00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EEF1" w14:textId="569292A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8,513.00</w:t>
            </w:r>
          </w:p>
        </w:tc>
      </w:tr>
      <w:tr w:rsidR="00604B1D" w:rsidRPr="00604B1D" w14:paraId="1EFCB779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85859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2172A" w14:textId="5010017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22,305.32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6F04" w14:textId="1115A11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3,938.43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2AE3E" w14:textId="0BE023C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3466F" w14:textId="6DC7098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95.45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1D5DC" w14:textId="07C5AB4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573.05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621FA" w14:textId="4547B86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29,296.56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2517C" w14:textId="6B7A0E7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20,993.98</w:t>
            </w:r>
          </w:p>
        </w:tc>
      </w:tr>
      <w:tr w:rsidR="00604B1D" w:rsidRPr="00604B1D" w14:paraId="57ABD147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763FD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INDEPENDENT CLINICAL SERVICES LTD TA THORNBURY NURSING SERVICES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C23D" w14:textId="4489331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5,735.57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9C7E" w14:textId="3962519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4AD7" w14:textId="1F21AED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939.74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AF55E" w14:textId="6A3E43D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31,113.74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3FA20" w14:textId="71BDEDC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16,510.01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F9BCE" w14:textId="1E58584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2,691.83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9032F" w14:textId="3E3FFD1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1,468.95</w:t>
            </w:r>
          </w:p>
        </w:tc>
      </w:tr>
      <w:tr w:rsidR="00604B1D" w:rsidRPr="00604B1D" w14:paraId="0F717CAA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887B44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MED PURE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DCC34" w14:textId="37DDAFB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1,355.08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9AF8" w14:textId="4EAA5D6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6,304.42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D8C9" w14:textId="78CD865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8,996.01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75CF" w14:textId="7FA8911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235.22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1310F" w14:textId="00D35AE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2,334.68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3E265" w14:textId="47531C4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1,002.52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FD48" w14:textId="5A70606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2,252.09</w:t>
            </w:r>
          </w:p>
        </w:tc>
      </w:tr>
      <w:tr w:rsidR="00604B1D" w:rsidRPr="00604B1D" w14:paraId="1E96DF71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84081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MED TEAM PRIMARY CARE SERVICES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F57ED" w14:textId="2430275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25,158.02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CE861" w14:textId="6662041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27,529.06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B9D71" w14:textId="59444EE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52,452.31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3C779" w14:textId="2C94F97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42,282.82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85B7B" w14:textId="6A3357D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46,340.30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A2E2A" w14:textId="4EBDDED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43,337.30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9C8BE" w14:textId="651AFB7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54,581.39</w:t>
            </w:r>
          </w:p>
        </w:tc>
      </w:tr>
      <w:tr w:rsidR="00604B1D" w:rsidRPr="00604B1D" w14:paraId="20CAB4AA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6B14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MEDICSPRO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C496A" w14:textId="572D7C1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23,564.10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91FB4" w14:textId="06FD535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33,965.41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21F12" w14:textId="3F742A0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21,836.45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ED7D9" w14:textId="667CD8B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23,902.09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B5F4C" w14:textId="5E9372B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23,162.69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3BAAD" w14:textId="59A5EA0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24,946.62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D7769" w14:textId="4D108DF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43,908.98</w:t>
            </w:r>
          </w:p>
        </w:tc>
      </w:tr>
      <w:tr w:rsidR="00604B1D" w:rsidRPr="00604B1D" w14:paraId="7E841404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1961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MEDICURE PROFESSIONALS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85410" w14:textId="0F236B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19,885.00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DC3E1" w14:textId="5CDE7E2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30,025.00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04EF3" w14:textId="5E9BB5A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26,653.75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1B3AB" w14:textId="1693B23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19,134.40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67678" w14:textId="3B27A6F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27,478.60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BC126" w14:textId="7B3D2F2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24,426.80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D8354" w14:textId="75474B8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10,787.50</w:t>
            </w:r>
          </w:p>
        </w:tc>
      </w:tr>
      <w:tr w:rsidR="00604B1D" w:rsidRPr="00604B1D" w14:paraId="7233C505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0C9E0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MEDSOL HEALTHCARE SERVICES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D69EC" w14:textId="1C203F8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4A83" w14:textId="1C31646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8843D" w14:textId="2DE6694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613B7" w14:textId="184418F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16,972.51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F418C" w14:textId="077EEFD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8,806.72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2918A" w14:textId="2BC497E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19,191.89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65ABC" w14:textId="300334C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29,779.55</w:t>
            </w:r>
          </w:p>
        </w:tc>
      </w:tr>
      <w:tr w:rsidR="00604B1D" w:rsidRPr="00604B1D" w14:paraId="708EFA41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A5238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MPS HEALTHCARE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0FC7E" w14:textId="060BBBC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35,013.02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358ED" w14:textId="0B2FE88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20,564.74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725D5" w14:textId="47F8936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35,718.62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3CE3" w14:textId="263CBDA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41,880.04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3A881" w14:textId="034374B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22,413.02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4471D" w14:textId="4DE1AFA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18,008.67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8ECBD" w14:textId="661B85D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29,778.49</w:t>
            </w:r>
          </w:p>
        </w:tc>
      </w:tr>
      <w:tr w:rsidR="00604B1D" w:rsidRPr="00604B1D" w14:paraId="58FDD4C5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238986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MYLOCUM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FA189" w14:textId="48EA451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38,617.48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4E606" w14:textId="5E6AA30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42,751.89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96B8A" w14:textId="3BFE466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27,832.98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F7489" w14:textId="24DF89A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60,438.44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678B9" w14:textId="2EAF9F6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34,309.83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1997" w14:textId="2283424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51,787.58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C7B2A" w14:textId="2092946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75,142.03</w:t>
            </w:r>
          </w:p>
        </w:tc>
      </w:tr>
      <w:tr w:rsidR="00604B1D" w:rsidRPr="00604B1D" w14:paraId="5B8AED29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87398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NATIONAL LOCUMS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74285" w14:textId="325421D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9,131.60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FB9E9" w14:textId="60A3EB1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19,948.62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C186F" w14:textId="0B7E6FA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21,605.47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2064F" w14:textId="0C8D35A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12,402.50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8D015" w14:textId="20500A0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13,127.52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35EC4" w14:textId="399E926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5,897.38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75454" w14:textId="13625E2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24,323.03</w:t>
            </w:r>
          </w:p>
        </w:tc>
      </w:tr>
      <w:tr w:rsidR="00604B1D" w:rsidRPr="00604B1D" w14:paraId="71DEBF9F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92524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NEXT STEP NURSING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2E1D3" w14:textId="3FC363A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7,738.59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05FD" w14:textId="45D3A55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6,181.78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88671" w14:textId="637AA4A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2,746.95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A5420" w14:textId="730AFD9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5,754.69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A1682" w14:textId="07AF9E2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2,595.13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E4C9F" w14:textId="7752908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4,602.95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E4FF8" w14:textId="357FC03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9,011.71</w:t>
            </w:r>
          </w:p>
        </w:tc>
      </w:tr>
      <w:tr w:rsidR="00604B1D" w:rsidRPr="00604B1D" w14:paraId="20B8905F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A317F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NISI ENTERPRISES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99CFE" w14:textId="00FE064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1,361.88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89D89" w14:textId="5C78AA0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03B67" w14:textId="37AF7EF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443.90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3C5D2" w14:textId="7B61FE7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D63E" w14:textId="33E9D40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2,189.32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D0E8" w14:textId="2C7812B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548.71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E1996" w14:textId="796D13F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146E5EDF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7502C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NUTRIX PERSONNEL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B82A5" w14:textId="511E76F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13,142.92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FEBE8" w14:textId="18C7EC9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1,996.65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9CF57" w14:textId="48CCB33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6,939.41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40EF4" w14:textId="7004856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5,906.18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7205" w14:textId="787E5EE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11,233.66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8F950" w14:textId="230C0E2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7,009.24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1678D" w14:textId="2087AB3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1,396.26</w:t>
            </w:r>
          </w:p>
        </w:tc>
      </w:tr>
      <w:tr w:rsidR="00604B1D" w:rsidRPr="00604B1D" w14:paraId="40E2FCD9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A51E6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PRO HEALTH 24 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4C9EE" w14:textId="3F668E9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3A673" w14:textId="78F93A6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1,278.66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54E57" w14:textId="175BD76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B1ACD" w14:textId="1E4D525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FF0FA" w14:textId="37038D3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CA41B" w14:textId="7522116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047E5" w14:textId="68A3F60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3E7EE5D8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AF6CF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PRO NURSING HEALTHCARE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B4535" w14:textId="2F8A8B5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55,766.28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ACC35" w14:textId="710F771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39,253.02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8F1CF" w14:textId="7958B74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64,190.82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62E6" w14:textId="5B7CC7E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55,919.91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BDD15" w14:textId="5D0D0AE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65,422.60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D4C11" w14:textId="58675B8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41,594.70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BEF0E" w14:textId="102EA18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75,328.62</w:t>
            </w:r>
          </w:p>
        </w:tc>
      </w:tr>
      <w:tr w:rsidR="00604B1D" w:rsidRPr="00604B1D" w14:paraId="5D62DB2B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46FAE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PURE HEALTHCARE GROUP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D2261" w14:textId="67F6C7C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20,865.38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CB79B" w14:textId="015BD99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5,965.12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CA361" w14:textId="3BB65E3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18,504.06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49390" w14:textId="5E48B22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25,746.64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DAE30" w14:textId="25E76F7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2,005.75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04E17" w14:textId="3AACE8C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24,811.13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0AABD" w14:textId="166AD00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4,968.90</w:t>
            </w:r>
          </w:p>
        </w:tc>
      </w:tr>
      <w:tr w:rsidR="00604B1D" w:rsidRPr="00604B1D" w14:paraId="7A75D9B2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ED78A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RANDSTAD SOLUTIONS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9796" w14:textId="1ABB0C5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11,908.27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70FCA" w14:textId="14D5F64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4,329.84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57800" w14:textId="6F558E8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7,153.32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95F26" w14:textId="4049CC9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584.29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3E70C" w14:textId="6A3AF7A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1,228.43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375F6" w14:textId="733B94F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224.76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14236" w14:textId="4FCF872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232.20</w:t>
            </w:r>
          </w:p>
        </w:tc>
      </w:tr>
      <w:tr w:rsidR="00604B1D" w:rsidRPr="00604B1D" w14:paraId="5F72C576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D77D4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RICHMOND NURSING AGENCY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AC4B9" w14:textId="6780A38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41,161.97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9DCB3" w14:textId="4D0E735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78,538.66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4A3A7" w14:textId="3E6CCA9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29,939.59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73BB3" w14:textId="6EA5F7B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63,679.42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A0996" w14:textId="701C61D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42,382.57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E84E1" w14:textId="0BE38BB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51,857.62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C66DB" w14:textId="3374C8D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71,481.17</w:t>
            </w:r>
          </w:p>
        </w:tc>
      </w:tr>
      <w:tr w:rsidR="00604B1D" w:rsidRPr="00604B1D" w14:paraId="0AE1D7CE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0E1AE8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SEVEN RESOURCING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B045C" w14:textId="224AEC7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8,700.08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FB3C" w14:textId="2F5ED98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5,493.01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D2761" w14:textId="64CB649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5,261.36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C945E" w14:textId="69DE9AD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3,441.09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DC13" w14:textId="1BE72DD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4,877.31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B9D8B" w14:textId="0ED6044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3,818.29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7B2C3" w14:textId="436F88C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4,183.74</w:t>
            </w:r>
          </w:p>
        </w:tc>
      </w:tr>
      <w:tr w:rsidR="00604B1D" w:rsidRPr="00604B1D" w14:paraId="1727E9BD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20C212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SILVER BLUE SERVICES LTD T/A SPRINGDAY HEALTHCARE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1E3EA" w14:textId="28DE80A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10,146.63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14467" w14:textId="7AFB2C8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11,674.77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9E654" w14:textId="10E86CB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16,192.63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6063A" w14:textId="3FA0A14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24,244.41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98D26" w14:textId="1058A62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14,951.00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DFD8" w14:textId="33EAA27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23,971.41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030AB" w14:textId="4B68BFC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30,750.51</w:t>
            </w:r>
          </w:p>
        </w:tc>
      </w:tr>
      <w:tr w:rsidR="00604B1D" w:rsidRPr="00604B1D" w14:paraId="062DBCAE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3EB46D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THE PLACEMENT GROUP NURSING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C9F5B" w14:textId="0C92D0E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58,687.29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A0CF2" w14:textId="7764CE9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47,833.23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F842B" w14:textId="715631D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45,812.82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E40D0" w14:textId="12C243B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53,923.79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92137" w14:textId="41ABC7A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40,335.47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BF08E" w14:textId="7616154C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51,155.89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84C8F" w14:textId="483BEC1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46,008.94</w:t>
            </w:r>
          </w:p>
        </w:tc>
      </w:tr>
      <w:tr w:rsidR="00604B1D" w:rsidRPr="00604B1D" w14:paraId="6EC58E24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C1191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TOTAL ASSIST RECRUITMENT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A9D8D" w14:textId="3DDCDBF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9,975.54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AF4B3" w14:textId="5CF0442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2,593.87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A65FE" w14:textId="0872DAA5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8,729.62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7C1DA" w14:textId="393A9CF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6,319.91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49658" w14:textId="18A3C1D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4,207.91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8991E" w14:textId="5D4F107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3,344.95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6E400" w14:textId="3D389A0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4,147.00</w:t>
            </w:r>
          </w:p>
        </w:tc>
      </w:tr>
      <w:tr w:rsidR="00604B1D" w:rsidRPr="00604B1D" w14:paraId="1FF660F4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AF97C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TXM HEALTHCARE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1E4EF" w14:textId="3F78BEE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1,176.08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88B53" w14:textId="163F7F2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548.70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5DB93" w14:textId="1CFDC49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1,426.67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569E0" w14:textId="08E44A8F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B7730" w14:textId="0F27E76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84ADA" w14:textId="0BE9583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1,736.80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C3B94" w14:textId="11EAC58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2,896.80</w:t>
            </w:r>
          </w:p>
        </w:tc>
      </w:tr>
      <w:tr w:rsidR="00604B1D" w:rsidRPr="00604B1D" w14:paraId="7D0FB3F2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22F5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VETRO HEALTH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912B" w14:textId="76A8635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4,665.09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1A07" w14:textId="34F8139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5,325.47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05EAE" w14:textId="2C15569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7,468.89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CEE69" w14:textId="49A694B3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8,398.99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30AA3" w14:textId="16A36E5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5,957.95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BD68B" w14:textId="16CC0AB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3,867.48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28FB5" w14:textId="2CC400E6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3,599.81</w:t>
            </w:r>
          </w:p>
        </w:tc>
      </w:tr>
      <w:tr w:rsidR="00604B1D" w:rsidRPr="00604B1D" w14:paraId="11AB4FCE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736A9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WIMBORNE NURSING AGENCY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8E9F5" w14:textId="7663390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961.90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41973" w14:textId="7EE201A8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10227" w14:textId="50DD97C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548.71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C86E7" w14:textId="7123A0F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04BF8" w14:textId="390D0D04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F5332" w14:textId="44B92DB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7606F" w14:textId="0F1BA87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04B1D" w:rsidRPr="00604B1D" w14:paraId="60267ABD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13E44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YOUR NURSE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ABE4" w14:textId="1333C0A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2,653.07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526F6" w14:textId="437310C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1,325.63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4A31A" w14:textId="30566B2B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6,699.26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0053" w14:textId="7E5A2D27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4,205.58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34EDD" w14:textId="64833DE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4,591.37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53E8B" w14:textId="19E9E5BD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1,584.69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D0E33" w14:textId="3D1F46F2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4,130.17</w:t>
            </w:r>
          </w:p>
        </w:tc>
      </w:tr>
      <w:tr w:rsidR="00604B1D" w:rsidRPr="00604B1D" w14:paraId="35F92BBA" w14:textId="77777777" w:rsidTr="00604B1D">
        <w:trPr>
          <w:trHeight w:val="290"/>
        </w:trPr>
        <w:tc>
          <w:tcPr>
            <w:tcW w:w="6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F980D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YOUR WORLD NURSING LTD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8FA13" w14:textId="73F19019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101,717.39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E6C18" w14:textId="1531F54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64,719.25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5893E" w14:textId="389BC21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54,680.12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F607" w14:textId="4A70EA21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28,117.22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13099" w14:textId="68D2D9AA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49,843.03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2576B" w14:textId="7BF53B40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37,952.70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064D5" w14:textId="09EF070E" w:rsidR="00604B1D" w:rsidRPr="00604B1D" w:rsidRDefault="00604B1D" w:rsidP="00604B1D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04B1D">
              <w:rPr>
                <w:rFonts w:ascii="Calibri" w:hAnsi="Calibri" w:cs="Calibri"/>
                <w:color w:val="000000"/>
                <w:sz w:val="22"/>
                <w:szCs w:val="22"/>
              </w:rPr>
              <w:t>49,472.51</w:t>
            </w:r>
          </w:p>
        </w:tc>
      </w:tr>
    </w:tbl>
    <w:p w14:paraId="65D3A5B6" w14:textId="78F3D33A" w:rsidR="00B82F3C" w:rsidRPr="00B82F3C" w:rsidRDefault="00B82F3C" w:rsidP="00604B1D">
      <w:pPr>
        <w:pStyle w:val="ListParagraph"/>
        <w:ind w:left="865"/>
        <w:rPr>
          <w:rFonts w:ascii="Verdana" w:hAnsi="Verdana"/>
          <w:b/>
          <w:sz w:val="22"/>
        </w:rPr>
      </w:pPr>
    </w:p>
    <w:p w14:paraId="54931829" w14:textId="77777777" w:rsidR="00604B1D" w:rsidRDefault="00B82F3C" w:rsidP="00B82F3C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B82F3C">
        <w:rPr>
          <w:rFonts w:ascii="Verdana" w:hAnsi="Verdana"/>
          <w:b/>
          <w:sz w:val="22"/>
        </w:rPr>
        <w:t>Please confirm the average charge rate across July 2024 – Jan 2025 period for Band 5 Agency nurses.</w:t>
      </w:r>
      <w:r>
        <w:rPr>
          <w:rFonts w:ascii="Verdana" w:hAnsi="Verdana"/>
          <w:b/>
          <w:sz w:val="22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1656"/>
        <w:gridCol w:w="1495"/>
        <w:gridCol w:w="1209"/>
        <w:gridCol w:w="1065"/>
        <w:gridCol w:w="1281"/>
      </w:tblGrid>
      <w:tr w:rsidR="00604B1D" w:rsidRPr="00604B1D" w14:paraId="2CFE84B1" w14:textId="77777777" w:rsidTr="00604B1D">
        <w:trPr>
          <w:trHeight w:val="299"/>
          <w:jc w:val="center"/>
        </w:trPr>
        <w:tc>
          <w:tcPr>
            <w:tcW w:w="92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hideMark/>
          </w:tcPr>
          <w:p w14:paraId="2A12C439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683" w:right="0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</w:rPr>
              <w:t>TOTAL HOURLY CHARGES TO NHS WALES IN</w:t>
            </w:r>
            <w:r w:rsidRPr="00604B1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CLUSIVE OF COMMISSION</w:t>
            </w:r>
          </w:p>
        </w:tc>
      </w:tr>
      <w:tr w:rsidR="00604B1D" w:rsidRPr="00604B1D" w14:paraId="05EA11C6" w14:textId="77777777" w:rsidTr="00604B1D">
        <w:trPr>
          <w:trHeight w:val="299"/>
          <w:jc w:val="center"/>
        </w:trPr>
        <w:tc>
          <w:tcPr>
            <w:tcW w:w="929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hideMark/>
          </w:tcPr>
          <w:p w14:paraId="3B3546CE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12" w:right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(prices shown excluding</w:t>
            </w:r>
            <w:r w:rsidRPr="00604B1D">
              <w:rPr>
                <w:rFonts w:ascii="Verdana" w:hAnsi="Verdana" w:cs="Calibri"/>
                <w:b/>
                <w:bCs/>
                <w:color w:val="000000"/>
                <w:spacing w:val="40"/>
                <w:sz w:val="20"/>
                <w:szCs w:val="20"/>
                <w:lang w:eastAsia="en-US"/>
              </w:rPr>
              <w:t xml:space="preserve"> </w:t>
            </w:r>
            <w:r w:rsidRPr="00604B1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VAT)</w:t>
            </w:r>
          </w:p>
        </w:tc>
      </w:tr>
      <w:tr w:rsidR="00604B1D" w:rsidRPr="00604B1D" w14:paraId="2A3696D2" w14:textId="77777777" w:rsidTr="00604B1D">
        <w:trPr>
          <w:trHeight w:val="676"/>
          <w:jc w:val="center"/>
        </w:trPr>
        <w:tc>
          <w:tcPr>
            <w:tcW w:w="2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B89099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16" w:after="0" w:line="240" w:lineRule="auto"/>
              <w:ind w:left="9" w:right="0"/>
              <w:jc w:val="center"/>
              <w:rPr>
                <w:rFonts w:ascii="Verdana" w:hAnsi="Verdana" w:cs="Calibri"/>
                <w:b/>
                <w:bCs/>
                <w:spacing w:val="-2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2"/>
                <w:sz w:val="20"/>
                <w:szCs w:val="20"/>
                <w:lang w:eastAsia="en-US"/>
              </w:rPr>
              <w:t>SHIFTS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903C35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19" w:after="0" w:line="240" w:lineRule="auto"/>
              <w:ind w:left="551" w:right="358" w:hanging="188"/>
              <w:rPr>
                <w:rFonts w:ascii="Verdana" w:hAnsi="Verdana" w:cs="Calibri"/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  <w:t xml:space="preserve">MON-FRI </w:t>
            </w:r>
            <w:r w:rsidRPr="00604B1D">
              <w:rPr>
                <w:rFonts w:ascii="Verdana" w:hAnsi="Verdana" w:cs="Calibri"/>
                <w:b/>
                <w:bCs/>
                <w:spacing w:val="-4"/>
                <w:sz w:val="18"/>
                <w:szCs w:val="18"/>
                <w:lang w:eastAsia="en-US"/>
              </w:rPr>
              <w:t>DAYS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62BC8F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19" w:after="0" w:line="240" w:lineRule="auto"/>
              <w:ind w:left="347" w:right="0" w:hanging="60"/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  <w:t>MON-FRI NIGHTS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E884B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42" w:after="0" w:line="240" w:lineRule="auto"/>
              <w:ind w:left="0" w:right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7738B80C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" w:after="0" w:line="240" w:lineRule="auto"/>
              <w:ind w:left="11" w:right="0"/>
              <w:jc w:val="center"/>
              <w:rPr>
                <w:rFonts w:ascii="Verdana" w:hAnsi="Verdana" w:cs="Calibri"/>
                <w:b/>
                <w:bCs/>
                <w:spacing w:val="-2"/>
                <w:sz w:val="16"/>
                <w:szCs w:val="16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  <w:t>S</w:t>
            </w:r>
            <w:r w:rsidRPr="00604B1D">
              <w:rPr>
                <w:rFonts w:ascii="Verdana" w:hAnsi="Verdana" w:cs="Calibri"/>
                <w:b/>
                <w:bCs/>
                <w:spacing w:val="-2"/>
                <w:sz w:val="16"/>
                <w:szCs w:val="16"/>
                <w:lang w:eastAsia="en-US"/>
              </w:rPr>
              <w:t>ATURDAY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F99473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9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62C0F5C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" w:after="0" w:line="240" w:lineRule="auto"/>
              <w:ind w:left="13" w:right="4"/>
              <w:jc w:val="center"/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  <w:t>SUNDAY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A22372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19" w:after="0" w:line="240" w:lineRule="auto"/>
              <w:ind w:left="106" w:right="94" w:firstLine="249"/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4"/>
                <w:sz w:val="18"/>
                <w:szCs w:val="18"/>
                <w:lang w:eastAsia="en-US"/>
              </w:rPr>
              <w:t xml:space="preserve">BANK </w:t>
            </w:r>
            <w:r w:rsidRPr="00604B1D">
              <w:rPr>
                <w:rFonts w:ascii="Verdana" w:hAnsi="Verdana" w:cs="Calibri"/>
                <w:b/>
                <w:bCs/>
                <w:spacing w:val="-2"/>
                <w:sz w:val="18"/>
                <w:szCs w:val="18"/>
                <w:lang w:eastAsia="en-US"/>
              </w:rPr>
              <w:t>HOLIDAYS</w:t>
            </w:r>
          </w:p>
        </w:tc>
      </w:tr>
      <w:tr w:rsidR="00604B1D" w:rsidRPr="00604B1D" w14:paraId="509CB994" w14:textId="77777777" w:rsidTr="00604B1D">
        <w:trPr>
          <w:trHeight w:val="299"/>
          <w:jc w:val="center"/>
        </w:trPr>
        <w:tc>
          <w:tcPr>
            <w:tcW w:w="2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4B7EE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50DD6E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6" w:right="4"/>
              <w:jc w:val="center"/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  <w:t>£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4BB91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9" w:right="0"/>
              <w:jc w:val="center"/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  <w:t>£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F08E2C0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11" w:right="3"/>
              <w:jc w:val="center"/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  <w:t>£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2EFC474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13" w:right="4"/>
              <w:jc w:val="center"/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  <w:t>£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5074C6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29" w:after="0" w:line="240" w:lineRule="auto"/>
              <w:ind w:left="10" w:right="0"/>
              <w:jc w:val="center"/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b/>
                <w:bCs/>
                <w:spacing w:val="-10"/>
                <w:sz w:val="20"/>
                <w:szCs w:val="20"/>
                <w:lang w:eastAsia="en-US"/>
              </w:rPr>
              <w:t>£</w:t>
            </w:r>
          </w:p>
        </w:tc>
      </w:tr>
      <w:tr w:rsidR="00604B1D" w:rsidRPr="00604B1D" w14:paraId="1C998359" w14:textId="77777777" w:rsidTr="00604B1D">
        <w:trPr>
          <w:trHeight w:val="299"/>
          <w:jc w:val="center"/>
        </w:trPr>
        <w:tc>
          <w:tcPr>
            <w:tcW w:w="25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840F4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82" w:after="0" w:line="240" w:lineRule="auto"/>
              <w:ind w:left="155" w:right="0"/>
              <w:rPr>
                <w:rFonts w:ascii="Verdana" w:hAnsi="Verdana" w:cs="Calibri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sz w:val="20"/>
                <w:szCs w:val="20"/>
                <w:lang w:eastAsia="en-US"/>
              </w:rPr>
              <w:t>Registered Staff / ODP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30907B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238F3C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3AAE64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40F1A5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830D13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04B1D" w:rsidRPr="00604B1D" w14:paraId="2A38ED14" w14:textId="77777777" w:rsidTr="00604B1D">
        <w:trPr>
          <w:trHeight w:val="29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0A11B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41765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3" w:lineRule="exact"/>
              <w:ind w:left="6" w:right="1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30.30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6649F6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3" w:lineRule="exact"/>
              <w:ind w:left="9" w:right="1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39.39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305875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3" w:lineRule="exact"/>
              <w:ind w:left="11" w:right="4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39.39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BE3E2C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3" w:lineRule="exact"/>
              <w:ind w:left="13" w:right="0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48.47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63E445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3" w:lineRule="exact"/>
              <w:ind w:left="10" w:right="1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48.47</w:t>
            </w:r>
          </w:p>
        </w:tc>
      </w:tr>
      <w:tr w:rsidR="00604B1D" w:rsidRPr="00604B1D" w14:paraId="47A85EE4" w14:textId="77777777" w:rsidTr="00604B1D">
        <w:trPr>
          <w:trHeight w:val="299"/>
          <w:jc w:val="center"/>
        </w:trPr>
        <w:tc>
          <w:tcPr>
            <w:tcW w:w="25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BF314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62" w:after="0" w:line="240" w:lineRule="auto"/>
              <w:ind w:left="820" w:right="399" w:hanging="413"/>
              <w:rPr>
                <w:rFonts w:ascii="Verdana" w:hAnsi="Verdana" w:cs="Calibri"/>
                <w:spacing w:val="-2"/>
                <w:sz w:val="20"/>
                <w:szCs w:val="20"/>
                <w:lang w:eastAsia="en-US"/>
              </w:rPr>
            </w:pPr>
            <w:r w:rsidRPr="00604B1D">
              <w:rPr>
                <w:rFonts w:ascii="Verdana" w:hAnsi="Verdana" w:cs="Calibri"/>
                <w:sz w:val="20"/>
                <w:szCs w:val="20"/>
                <w:lang w:eastAsia="en-US"/>
              </w:rPr>
              <w:t>Registered</w:t>
            </w:r>
            <w:r w:rsidRPr="00604B1D">
              <w:rPr>
                <w:rFonts w:ascii="Verdana" w:hAnsi="Verdana" w:cs="Calibri"/>
                <w:spacing w:val="-18"/>
                <w:sz w:val="20"/>
                <w:szCs w:val="20"/>
                <w:lang w:eastAsia="en-US"/>
              </w:rPr>
              <w:t xml:space="preserve"> </w:t>
            </w:r>
            <w:r w:rsidRPr="00604B1D">
              <w:rPr>
                <w:rFonts w:ascii="Verdana" w:hAnsi="Verdana" w:cs="Calibri"/>
                <w:sz w:val="20"/>
                <w:szCs w:val="20"/>
                <w:lang w:eastAsia="en-US"/>
              </w:rPr>
              <w:t>Staff</w:t>
            </w:r>
            <w:r w:rsidRPr="00604B1D">
              <w:rPr>
                <w:rFonts w:ascii="Verdana" w:hAnsi="Verdana" w:cs="Calibri"/>
                <w:spacing w:val="-18"/>
                <w:sz w:val="20"/>
                <w:szCs w:val="20"/>
                <w:lang w:eastAsia="en-US"/>
              </w:rPr>
              <w:t xml:space="preserve"> </w:t>
            </w:r>
            <w:r w:rsidRPr="00604B1D">
              <w:rPr>
                <w:rFonts w:ascii="Verdana" w:hAnsi="Verdana" w:cs="Calibri"/>
                <w:sz w:val="20"/>
                <w:szCs w:val="20"/>
                <w:lang w:eastAsia="en-US"/>
              </w:rPr>
              <w:t xml:space="preserve">/ </w:t>
            </w:r>
            <w:r w:rsidRPr="00604B1D">
              <w:rPr>
                <w:rFonts w:ascii="Verdana" w:hAnsi="Verdana" w:cs="Calibri"/>
                <w:spacing w:val="-2"/>
                <w:sz w:val="20"/>
                <w:szCs w:val="20"/>
                <w:lang w:eastAsia="en-US"/>
              </w:rPr>
              <w:t>Specialist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D925CD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8BF3A8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0F20C4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68C38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2251C9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04B1D" w:rsidRPr="00604B1D" w14:paraId="177D9A9B" w14:textId="77777777" w:rsidTr="00604B1D">
        <w:trPr>
          <w:trHeight w:val="30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D26A0" w14:textId="77777777" w:rsidR="00604B1D" w:rsidRPr="00604B1D" w:rsidRDefault="00604B1D" w:rsidP="00604B1D">
            <w:pPr>
              <w:spacing w:before="0" w:after="0" w:line="240" w:lineRule="auto"/>
              <w:ind w:left="0" w:right="0"/>
              <w:rPr>
                <w:rFonts w:ascii="Verdana" w:hAnsi="Verdana" w:cs="Calibri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CF7AC7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6" w:lineRule="exact"/>
              <w:ind w:left="6" w:right="0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37.46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A5F60A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6" w:lineRule="exact"/>
              <w:ind w:left="9" w:right="1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48.69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DCBDFE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6" w:lineRule="exact"/>
              <w:ind w:left="11" w:right="4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48.69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718361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6" w:lineRule="exact"/>
              <w:ind w:left="13" w:right="0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59.93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C9EC5F" w14:textId="77777777" w:rsidR="00604B1D" w:rsidRPr="00604B1D" w:rsidRDefault="00604B1D" w:rsidP="00604B1D">
            <w:pPr>
              <w:overflowPunct w:val="0"/>
              <w:autoSpaceDE w:val="0"/>
              <w:autoSpaceDN w:val="0"/>
              <w:spacing w:before="16" w:after="0" w:line="266" w:lineRule="exact"/>
              <w:ind w:left="10" w:right="1"/>
              <w:jc w:val="center"/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</w:pPr>
            <w:r w:rsidRPr="00604B1D">
              <w:rPr>
                <w:rFonts w:ascii="Verdana" w:hAnsi="Verdana" w:cs="Calibri"/>
                <w:spacing w:val="-2"/>
                <w:sz w:val="22"/>
                <w:szCs w:val="22"/>
                <w:lang w:eastAsia="en-US"/>
              </w:rPr>
              <w:t>59.93</w:t>
            </w:r>
          </w:p>
        </w:tc>
      </w:tr>
    </w:tbl>
    <w:p w14:paraId="4AA89C10" w14:textId="77777777" w:rsidR="00604B1D" w:rsidRDefault="00604B1D" w:rsidP="00604B1D">
      <w:pPr>
        <w:pStyle w:val="ListParagraph"/>
        <w:ind w:left="865"/>
        <w:jc w:val="center"/>
        <w:rPr>
          <w:rFonts w:ascii="Verdana" w:hAnsi="Verdana"/>
          <w:b/>
          <w:bCs/>
          <w:noProof/>
          <w:sz w:val="22"/>
          <w:szCs w:val="22"/>
        </w:rPr>
      </w:pPr>
    </w:p>
    <w:p w14:paraId="2EE06B21" w14:textId="77777777" w:rsidR="00604B1D" w:rsidRDefault="00604B1D" w:rsidP="00604B1D">
      <w:pPr>
        <w:pStyle w:val="ListParagraph"/>
        <w:ind w:left="865"/>
        <w:jc w:val="center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D4B2BA8" w:rsidR="00A10460" w:rsidRDefault="00421E7F" w:rsidP="00604B1D">
      <w:pPr>
        <w:pStyle w:val="ListParagraph"/>
        <w:ind w:left="865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BEDE3AA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604B1D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0B0F8926" w:rsidR="0097092D" w:rsidRDefault="00604B1D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5B0C7A9E">
              <wp:simplePos x="0" y="0"/>
              <wp:positionH relativeFrom="page">
                <wp:posOffset>7143750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2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33E3B97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27" type="#_x0000_t75" style="width:384pt;height:384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6.5pt;height:16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AF66C2"/>
    <w:multiLevelType w:val="hybridMultilevel"/>
    <w:tmpl w:val="746E0648"/>
    <w:lvl w:ilvl="0" w:tplc="AC7A7A8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D4554F"/>
    <w:multiLevelType w:val="hybridMultilevel"/>
    <w:tmpl w:val="FB1AA12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24749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1719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04B1D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73F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2F3C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05B4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B82F3C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98</TotalTime>
  <Pages>15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2025-03-12T08:00:00Z</dcterms:modified>
</cp:coreProperties>
</file>