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9D18C0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9D18C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5335B2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2B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25-L-034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5335B2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12B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25-L-034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9D18C0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56E7FECF" w:rsidR="00DC0D5A" w:rsidRPr="009D18C0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9D18C0">
        <w:rPr>
          <w:rFonts w:ascii="Verdana" w:hAnsi="Verdana"/>
          <w:b/>
          <w:sz w:val="22"/>
          <w:szCs w:val="22"/>
        </w:rPr>
        <w:t>You asked:</w:t>
      </w:r>
    </w:p>
    <w:p w14:paraId="298E75E5" w14:textId="77777777" w:rsidR="00156019" w:rsidRPr="009D18C0" w:rsidRDefault="00156019" w:rsidP="00DC0D5A">
      <w:pPr>
        <w:spacing w:before="280"/>
        <w:rPr>
          <w:rFonts w:ascii="Verdana" w:hAnsi="Verdana"/>
          <w:b/>
          <w:sz w:val="22"/>
          <w:szCs w:val="22"/>
        </w:rPr>
      </w:pPr>
    </w:p>
    <w:p w14:paraId="0CED9630" w14:textId="77777777" w:rsidR="009412B7" w:rsidRPr="009D18C0" w:rsidRDefault="009412B7" w:rsidP="009412B7">
      <w:p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I am requesting information relating to Extracorporeal Shockwave Lithotripsy (ESWL) services provided or commissioned by Swansea Bay University Health Board.</w:t>
      </w:r>
    </w:p>
    <w:p w14:paraId="11A7550E" w14:textId="77777777" w:rsidR="009412B7" w:rsidRPr="009D18C0" w:rsidRDefault="009412B7" w:rsidP="009412B7">
      <w:p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Period: last 3 financial years (monthly where specified, or maximum available).</w:t>
      </w:r>
    </w:p>
    <w:p w14:paraId="44037A0D" w14:textId="77777777" w:rsidR="0024450F" w:rsidRPr="009D18C0" w:rsidRDefault="0024450F" w:rsidP="009412B7">
      <w:pPr>
        <w:rPr>
          <w:rFonts w:ascii="Verdana" w:hAnsi="Verdana"/>
          <w:b/>
          <w:bCs/>
          <w:noProof/>
          <w:sz w:val="22"/>
          <w:szCs w:val="22"/>
        </w:rPr>
      </w:pPr>
    </w:p>
    <w:p w14:paraId="5B76B49B" w14:textId="6AAFECFC" w:rsidR="009412B7" w:rsidRPr="009D18C0" w:rsidRDefault="009412B7" w:rsidP="009412B7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Waiting list (market size)</w:t>
      </w:r>
    </w:p>
    <w:p w14:paraId="73FB72D3" w14:textId="77777777" w:rsidR="009412B7" w:rsidRPr="009D18C0" w:rsidRDefault="009412B7" w:rsidP="009412B7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Month-end ESWL waiting list count for each month.</w:t>
      </w:r>
    </w:p>
    <w:p w14:paraId="1BC7CFD1" w14:textId="6FD88226" w:rsidR="009412B7" w:rsidRPr="009D18C0" w:rsidRDefault="009412B7" w:rsidP="009412B7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Breakdown by hospital site, where available.</w:t>
      </w:r>
    </w:p>
    <w:tbl>
      <w:tblPr>
        <w:tblW w:w="9183" w:type="dxa"/>
        <w:tblInd w:w="562" w:type="dxa"/>
        <w:tblLook w:val="04A0" w:firstRow="1" w:lastRow="0" w:firstColumn="1" w:lastColumn="0" w:noHBand="0" w:noVBand="1"/>
      </w:tblPr>
      <w:tblGrid>
        <w:gridCol w:w="1134"/>
        <w:gridCol w:w="2268"/>
        <w:gridCol w:w="1756"/>
        <w:gridCol w:w="2355"/>
        <w:gridCol w:w="1670"/>
      </w:tblGrid>
      <w:tr w:rsidR="00EF057D" w:rsidRPr="009D18C0" w14:paraId="4D455222" w14:textId="77777777" w:rsidTr="00EF057D">
        <w:trPr>
          <w:trHeight w:val="5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51B47" w14:textId="77777777" w:rsidR="00EF057D" w:rsidRPr="009D18C0" w:rsidRDefault="00EF057D" w:rsidP="009412B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31614" w14:textId="3FDF5273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Stage 1-4</w:t>
            </w:r>
          </w:p>
        </w:tc>
        <w:tc>
          <w:tcPr>
            <w:tcW w:w="40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A8461" w14:textId="660E06ED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Stage 5</w:t>
            </w:r>
          </w:p>
        </w:tc>
      </w:tr>
      <w:tr w:rsidR="00EF057D" w:rsidRPr="009D18C0" w14:paraId="3F87CF83" w14:textId="41FAFF58" w:rsidTr="00EF057D">
        <w:trPr>
          <w:trHeight w:val="5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2D755" w14:textId="77777777" w:rsidR="00EF057D" w:rsidRPr="009D18C0" w:rsidRDefault="00EF057D" w:rsidP="009412B7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BBBE8" w14:textId="421E451D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49FEE" w14:textId="39D7DE6E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8EC91" w14:textId="100443A8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9B279" w14:textId="4FAFA858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</w:tr>
      <w:tr w:rsidR="00EF057D" w:rsidRPr="009D18C0" w14:paraId="29A45DF5" w14:textId="30601AF2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ABE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C807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CA6F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D092E" w14:textId="2980660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C3917" w14:textId="3DD73A11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32</w:t>
            </w:r>
          </w:p>
        </w:tc>
      </w:tr>
      <w:tr w:rsidR="00EF057D" w:rsidRPr="009D18C0" w14:paraId="317DA84D" w14:textId="1B9F4928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560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1EBBC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770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33128" w14:textId="70F17622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7A481" w14:textId="7A4DEE15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EF057D" w:rsidRPr="009D18C0" w14:paraId="4AE7F9CE" w14:textId="7AF92E33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4D9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705B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7114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7D5A1" w14:textId="78F4FA8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7FC78" w14:textId="693C491C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38</w:t>
            </w:r>
          </w:p>
        </w:tc>
      </w:tr>
      <w:tr w:rsidR="00EF057D" w:rsidRPr="009D18C0" w14:paraId="3A3995A6" w14:textId="593C8270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314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A115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FD75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7A8F6" w14:textId="168DB4B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AF46B" w14:textId="555ADB9F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38</w:t>
            </w:r>
          </w:p>
        </w:tc>
      </w:tr>
      <w:tr w:rsidR="00EF057D" w:rsidRPr="009D18C0" w14:paraId="5A03B0F8" w14:textId="16500E80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ED5AC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158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BBE9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61A8C" w14:textId="67ECFD50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D1795" w14:textId="09BEC4A0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32</w:t>
            </w:r>
          </w:p>
        </w:tc>
      </w:tr>
      <w:tr w:rsidR="00EF057D" w:rsidRPr="009D18C0" w14:paraId="76C6FF09" w14:textId="4540CDC2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EE1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Sep-23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2B39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430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9F17B" w14:textId="23F3D35C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66F17" w14:textId="5C002FE2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37</w:t>
            </w:r>
          </w:p>
        </w:tc>
      </w:tr>
      <w:tr w:rsidR="00EF057D" w:rsidRPr="009D18C0" w14:paraId="7C05CB08" w14:textId="5B3865C6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EA9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Oct-23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D7E89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C4102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9E4D7" w14:textId="5F0DB8F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2B485" w14:textId="2C7DBF8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EF057D" w:rsidRPr="009D18C0" w14:paraId="50205EA5" w14:textId="65E83899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AEA2C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3BA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585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768BA" w14:textId="3017E9F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56BF0" w14:textId="20778292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EF057D" w:rsidRPr="009D18C0" w14:paraId="4849F65C" w14:textId="07D0102E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BCC5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DF4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0A7C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613CD" w14:textId="53FDDB81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6E823" w14:textId="4CDAD874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33</w:t>
            </w:r>
          </w:p>
        </w:tc>
      </w:tr>
      <w:tr w:rsidR="00EF057D" w:rsidRPr="009D18C0" w14:paraId="1551A164" w14:textId="080B89D2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D0DD9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92349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7F1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18EBF" w14:textId="011F0E2C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FDD45" w14:textId="1F6F6882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33</w:t>
            </w:r>
          </w:p>
        </w:tc>
      </w:tr>
      <w:tr w:rsidR="00EF057D" w:rsidRPr="009D18C0" w14:paraId="7D8D5426" w14:textId="144CE691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93C5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Feb-24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B1B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700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230C5" w14:textId="4593510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E5817" w14:textId="3F9895A8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34</w:t>
            </w:r>
          </w:p>
        </w:tc>
      </w:tr>
      <w:tr w:rsidR="00EF057D" w:rsidRPr="009D18C0" w14:paraId="44102900" w14:textId="67334681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218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Mar-24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DFFDB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4209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95D5B" w14:textId="5C62CB2D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3865E" w14:textId="551952EA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EF057D" w:rsidRPr="009D18C0" w14:paraId="128EA177" w14:textId="5C794A93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C223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Apr-24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8A1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51D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E0641" w14:textId="4B3ADDCB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F1FA6F" w14:textId="2C5B93FB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37</w:t>
            </w:r>
          </w:p>
        </w:tc>
      </w:tr>
      <w:tr w:rsidR="00EF057D" w:rsidRPr="009D18C0" w14:paraId="648C50A6" w14:textId="0138B0DF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05E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May-24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16209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E6A8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E263C" w14:textId="15B406C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20747" w14:textId="3674C321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38</w:t>
            </w:r>
          </w:p>
        </w:tc>
      </w:tr>
      <w:tr w:rsidR="00EF057D" w:rsidRPr="009D18C0" w14:paraId="7B4CA846" w14:textId="73171F76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D228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Jun-24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514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7D74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244A3" w14:textId="078BEF24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5D909" w14:textId="1E61E004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43</w:t>
            </w:r>
          </w:p>
        </w:tc>
      </w:tr>
      <w:tr w:rsidR="00EF057D" w:rsidRPr="009D18C0" w14:paraId="6DBF4C1B" w14:textId="0F179DE2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08C8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BDDB4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00E2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1116D" w14:textId="2A34A235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30E27" w14:textId="403F8626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47</w:t>
            </w:r>
          </w:p>
        </w:tc>
      </w:tr>
      <w:tr w:rsidR="00EF057D" w:rsidRPr="009D18C0" w14:paraId="21347685" w14:textId="4E4F2539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86B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90643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1E6A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CBDC4" w14:textId="01FF0FE1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CB504" w14:textId="3110D154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43</w:t>
            </w:r>
          </w:p>
        </w:tc>
      </w:tr>
      <w:tr w:rsidR="00EF057D" w:rsidRPr="009D18C0" w14:paraId="2DF56DE9" w14:textId="26A3F178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380B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EC8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E168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FD517" w14:textId="16DB92DF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B8515" w14:textId="009E201A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EF057D" w:rsidRPr="009D18C0" w14:paraId="57C2BD85" w14:textId="35B9C356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57B7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lastRenderedPageBreak/>
              <w:t>Oct-24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D9AE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A5A7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47AA1" w14:textId="7D5B4C43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C5EC2" w14:textId="3289A2CC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41</w:t>
            </w:r>
          </w:p>
        </w:tc>
      </w:tr>
      <w:tr w:rsidR="00EF057D" w:rsidRPr="009D18C0" w14:paraId="7A73199D" w14:textId="14A50E2F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710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51D77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8198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70F84" w14:textId="12D4205A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0696D" w14:textId="6EE9D411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EF057D" w:rsidRPr="009D18C0" w14:paraId="562BE3D4" w14:textId="664CCA68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A914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4F4C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BD9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7452F" w14:textId="1D3AFDE3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E355" w14:textId="7B2AB6BE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39</w:t>
            </w:r>
          </w:p>
        </w:tc>
      </w:tr>
      <w:tr w:rsidR="00EF057D" w:rsidRPr="009D18C0" w14:paraId="68921ED9" w14:textId="6693501B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148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F869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F2CB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01150" w14:textId="25F8355B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0DC2B" w14:textId="3E23B32F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41</w:t>
            </w:r>
          </w:p>
        </w:tc>
      </w:tr>
      <w:tr w:rsidR="00EF057D" w:rsidRPr="009D18C0" w14:paraId="6EE7A80D" w14:textId="6E512F5A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506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Feb-25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897DB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664C1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C560A" w14:textId="165C4E1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0E002" w14:textId="6E2CD43E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36</w:t>
            </w:r>
          </w:p>
        </w:tc>
      </w:tr>
      <w:tr w:rsidR="00EF057D" w:rsidRPr="009D18C0" w14:paraId="2960B394" w14:textId="008A7D99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6E08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Mar-25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1555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4D04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3FD3D" w14:textId="07A91F40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B27CD" w14:textId="7E207DC3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23</w:t>
            </w:r>
          </w:p>
        </w:tc>
      </w:tr>
      <w:tr w:rsidR="00EF057D" w:rsidRPr="009D18C0" w14:paraId="4DE2FDA6" w14:textId="305302F5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0695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Apr-25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8FD2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5315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3520D" w14:textId="05360B48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08B65" w14:textId="055B74EB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31</w:t>
            </w:r>
          </w:p>
        </w:tc>
      </w:tr>
      <w:tr w:rsidR="00EF057D" w:rsidRPr="009D18C0" w14:paraId="21CC1A9C" w14:textId="0E661B75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9B355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May-25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1782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C4E5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88399" w14:textId="5E366754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78F15" w14:textId="6826F5E1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23</w:t>
            </w:r>
          </w:p>
        </w:tc>
      </w:tr>
      <w:tr w:rsidR="00EF057D" w:rsidRPr="009D18C0" w14:paraId="101C7C6F" w14:textId="4577A2F6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59E0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Jun-25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2838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E1D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09D05" w14:textId="398C639E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CDEB1" w14:textId="59D68428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</w:tr>
      <w:tr w:rsidR="00EF057D" w:rsidRPr="009D18C0" w14:paraId="77A17623" w14:textId="19046DDC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6D58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Jul-25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8A3C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DB4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EE10A" w14:textId="22AE6122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33E77" w14:textId="16D11AD0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32</w:t>
            </w:r>
          </w:p>
        </w:tc>
      </w:tr>
      <w:tr w:rsidR="00EF057D" w:rsidRPr="009D18C0" w14:paraId="7084C6C4" w14:textId="7F947CE0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E0A0A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Aug-25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3D5B5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A63CF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CFDFE" w14:textId="2FA84516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FF623" w14:textId="656F387A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EF057D" w:rsidRPr="009D18C0" w14:paraId="2642E99F" w14:textId="34A67DA6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4983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Sep-25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E740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E7916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3BE6B" w14:textId="2199F4B5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07AF0" w14:textId="2A4D9A4C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EF057D" w:rsidRPr="009D18C0" w14:paraId="54981150" w14:textId="163E8A4A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93E84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Oct-25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05247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13F3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7FA1E" w14:textId="726C4E0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B18C7" w14:textId="3FFA46B9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40</w:t>
            </w:r>
          </w:p>
        </w:tc>
      </w:tr>
      <w:tr w:rsidR="00EF057D" w:rsidRPr="009D18C0" w14:paraId="41DA644F" w14:textId="12BA627A" w:rsidTr="00EF057D">
        <w:trPr>
          <w:trHeight w:val="30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1B0D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BEA2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4F875" w14:textId="77777777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CABB4" w14:textId="38F8449A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33AFA" w14:textId="276C9F63" w:rsidR="00EF057D" w:rsidRPr="009D18C0" w:rsidRDefault="00EF057D" w:rsidP="009412B7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44</w:t>
            </w:r>
          </w:p>
        </w:tc>
      </w:tr>
    </w:tbl>
    <w:p w14:paraId="5DC3CFD2" w14:textId="77777777" w:rsidR="009412B7" w:rsidRPr="009D18C0" w:rsidRDefault="009412B7" w:rsidP="009412B7">
      <w:pPr>
        <w:rPr>
          <w:rFonts w:ascii="Verdana" w:hAnsi="Verdana"/>
          <w:noProof/>
          <w:sz w:val="22"/>
          <w:szCs w:val="22"/>
        </w:rPr>
      </w:pPr>
    </w:p>
    <w:p w14:paraId="5ACC928C" w14:textId="7A1E5C2B" w:rsidR="009412B7" w:rsidRPr="009D18C0" w:rsidRDefault="009412B7" w:rsidP="009412B7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Waiting times</w:t>
      </w:r>
    </w:p>
    <w:p w14:paraId="751EE5D0" w14:textId="77777777" w:rsidR="009412B7" w:rsidRPr="009D18C0" w:rsidRDefault="009412B7" w:rsidP="009412B7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Median and mean waiting time (weeks) by financial year and site.</w:t>
      </w: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843"/>
        <w:gridCol w:w="1843"/>
        <w:gridCol w:w="1843"/>
      </w:tblGrid>
      <w:tr w:rsidR="0024450F" w:rsidRPr="009D18C0" w14:paraId="39E2E78A" w14:textId="77777777" w:rsidTr="00156019">
        <w:trPr>
          <w:trHeight w:val="315"/>
        </w:trPr>
        <w:tc>
          <w:tcPr>
            <w:tcW w:w="1560" w:type="dxa"/>
            <w:noWrap/>
            <w:vAlign w:val="bottom"/>
          </w:tcPr>
          <w:p w14:paraId="37F342A1" w14:textId="77777777" w:rsidR="0024450F" w:rsidRPr="009D18C0" w:rsidRDefault="0024450F" w:rsidP="0024450F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gridSpan w:val="2"/>
            <w:vAlign w:val="bottom"/>
          </w:tcPr>
          <w:p w14:paraId="354C4F7F" w14:textId="436AC042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Stage 1-4</w:t>
            </w:r>
          </w:p>
        </w:tc>
        <w:tc>
          <w:tcPr>
            <w:tcW w:w="3686" w:type="dxa"/>
            <w:gridSpan w:val="2"/>
          </w:tcPr>
          <w:p w14:paraId="4D7919E3" w14:textId="0BF73BBE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Stage 5</w:t>
            </w:r>
          </w:p>
        </w:tc>
      </w:tr>
      <w:tr w:rsidR="0024450F" w:rsidRPr="009D18C0" w14:paraId="42AD7257" w14:textId="4E8B3DE2" w:rsidTr="00156019">
        <w:trPr>
          <w:trHeight w:val="276"/>
        </w:trPr>
        <w:tc>
          <w:tcPr>
            <w:tcW w:w="1560" w:type="dxa"/>
            <w:noWrap/>
            <w:vAlign w:val="bottom"/>
            <w:hideMark/>
          </w:tcPr>
          <w:p w14:paraId="6C6C70D9" w14:textId="50CF2184" w:rsidR="0024450F" w:rsidRPr="009D18C0" w:rsidRDefault="0024450F" w:rsidP="0024450F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Financial Year</w:t>
            </w:r>
          </w:p>
        </w:tc>
        <w:tc>
          <w:tcPr>
            <w:tcW w:w="1842" w:type="dxa"/>
            <w:vAlign w:val="bottom"/>
            <w:hideMark/>
          </w:tcPr>
          <w:p w14:paraId="17322F31" w14:textId="493CEC80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Median Waiting time</w:t>
            </w:r>
          </w:p>
        </w:tc>
        <w:tc>
          <w:tcPr>
            <w:tcW w:w="1843" w:type="dxa"/>
            <w:vAlign w:val="bottom"/>
            <w:hideMark/>
          </w:tcPr>
          <w:p w14:paraId="7B49361A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Mean Waiting time</w:t>
            </w:r>
          </w:p>
        </w:tc>
        <w:tc>
          <w:tcPr>
            <w:tcW w:w="1843" w:type="dxa"/>
            <w:vAlign w:val="bottom"/>
          </w:tcPr>
          <w:p w14:paraId="3AFE7EB0" w14:textId="440CE186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Median Waiting time</w:t>
            </w:r>
          </w:p>
        </w:tc>
        <w:tc>
          <w:tcPr>
            <w:tcW w:w="1843" w:type="dxa"/>
            <w:vAlign w:val="bottom"/>
          </w:tcPr>
          <w:p w14:paraId="4ED1EC54" w14:textId="3D34A05B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Mean Waiting time</w:t>
            </w:r>
          </w:p>
        </w:tc>
      </w:tr>
      <w:tr w:rsidR="0024450F" w:rsidRPr="009D18C0" w14:paraId="3C923CFC" w14:textId="66643B90" w:rsidTr="00156019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130846DB" w14:textId="77777777" w:rsidR="0024450F" w:rsidRPr="009D18C0" w:rsidRDefault="0024450F" w:rsidP="0024450F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842" w:type="dxa"/>
            <w:noWrap/>
            <w:vAlign w:val="bottom"/>
            <w:hideMark/>
          </w:tcPr>
          <w:p w14:paraId="3F92EB78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noWrap/>
            <w:vAlign w:val="bottom"/>
            <w:hideMark/>
          </w:tcPr>
          <w:p w14:paraId="02601F02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vAlign w:val="bottom"/>
          </w:tcPr>
          <w:p w14:paraId="00CB9193" w14:textId="0529F601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vAlign w:val="bottom"/>
          </w:tcPr>
          <w:p w14:paraId="2E4DF67B" w14:textId="35CF3A03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51</w:t>
            </w:r>
          </w:p>
        </w:tc>
      </w:tr>
      <w:tr w:rsidR="0024450F" w:rsidRPr="009D18C0" w14:paraId="659240F5" w14:textId="7FF58720" w:rsidTr="00156019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513A5E4C" w14:textId="77777777" w:rsidR="0024450F" w:rsidRPr="009D18C0" w:rsidRDefault="0024450F" w:rsidP="0024450F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842" w:type="dxa"/>
            <w:noWrap/>
            <w:vAlign w:val="bottom"/>
            <w:hideMark/>
          </w:tcPr>
          <w:p w14:paraId="474076C8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noWrap/>
            <w:vAlign w:val="bottom"/>
            <w:hideMark/>
          </w:tcPr>
          <w:p w14:paraId="0F19A316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bottom"/>
          </w:tcPr>
          <w:p w14:paraId="361F01DD" w14:textId="69F16106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vAlign w:val="bottom"/>
          </w:tcPr>
          <w:p w14:paraId="094DCA8B" w14:textId="6C241E82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35</w:t>
            </w:r>
          </w:p>
        </w:tc>
      </w:tr>
      <w:tr w:rsidR="0024450F" w:rsidRPr="009D18C0" w14:paraId="4B92D653" w14:textId="085FE9FA" w:rsidTr="00156019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36D2D929" w14:textId="77777777" w:rsidR="0024450F" w:rsidRPr="009D18C0" w:rsidRDefault="0024450F" w:rsidP="0024450F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2024/25</w:t>
            </w:r>
          </w:p>
        </w:tc>
        <w:tc>
          <w:tcPr>
            <w:tcW w:w="1842" w:type="dxa"/>
            <w:noWrap/>
            <w:vAlign w:val="bottom"/>
            <w:hideMark/>
          </w:tcPr>
          <w:p w14:paraId="51E1D1C9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noWrap/>
            <w:vAlign w:val="bottom"/>
            <w:hideMark/>
          </w:tcPr>
          <w:p w14:paraId="5F39E854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bottom"/>
          </w:tcPr>
          <w:p w14:paraId="6B8EB217" w14:textId="40B360AE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bottom"/>
          </w:tcPr>
          <w:p w14:paraId="629FC721" w14:textId="3C90CC00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27</w:t>
            </w:r>
          </w:p>
        </w:tc>
      </w:tr>
      <w:tr w:rsidR="0024450F" w:rsidRPr="009D18C0" w14:paraId="7779F196" w14:textId="26A71661" w:rsidTr="00156019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5B351900" w14:textId="77777777" w:rsidR="0024450F" w:rsidRPr="009D18C0" w:rsidRDefault="0024450F" w:rsidP="0024450F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2025/26</w:t>
            </w:r>
          </w:p>
        </w:tc>
        <w:tc>
          <w:tcPr>
            <w:tcW w:w="1842" w:type="dxa"/>
            <w:noWrap/>
            <w:vAlign w:val="bottom"/>
            <w:hideMark/>
          </w:tcPr>
          <w:p w14:paraId="1F0CEF97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noWrap/>
            <w:vAlign w:val="bottom"/>
            <w:hideMark/>
          </w:tcPr>
          <w:p w14:paraId="4E503E7C" w14:textId="77777777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bottom"/>
          </w:tcPr>
          <w:p w14:paraId="7A397A2D" w14:textId="19EEFF35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bottom"/>
          </w:tcPr>
          <w:p w14:paraId="73125576" w14:textId="00C15A9E" w:rsidR="0024450F" w:rsidRPr="009D18C0" w:rsidRDefault="0024450F" w:rsidP="0024450F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23</w:t>
            </w:r>
          </w:p>
        </w:tc>
      </w:tr>
    </w:tbl>
    <w:p w14:paraId="0E3325F3" w14:textId="77777777" w:rsidR="0024450F" w:rsidRPr="009D18C0" w:rsidRDefault="0024450F" w:rsidP="009412B7">
      <w:pPr>
        <w:rPr>
          <w:rFonts w:ascii="Verdana" w:hAnsi="Verdana"/>
          <w:b/>
          <w:bCs/>
          <w:noProof/>
          <w:sz w:val="22"/>
          <w:szCs w:val="22"/>
        </w:rPr>
      </w:pPr>
    </w:p>
    <w:p w14:paraId="3D635E6A" w14:textId="562C2D5F" w:rsidR="009412B7" w:rsidRPr="009D18C0" w:rsidRDefault="009412B7" w:rsidP="009412B7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Activity / throughput</w:t>
      </w:r>
    </w:p>
    <w:p w14:paraId="2829DA1B" w14:textId="77777777" w:rsidR="009412B7" w:rsidRPr="009D18C0" w:rsidRDefault="009412B7" w:rsidP="009412B7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Number of ESWL procedures performed, by month and by site.</w:t>
      </w:r>
    </w:p>
    <w:tbl>
      <w:tblPr>
        <w:tblW w:w="935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0"/>
        <w:gridCol w:w="2112"/>
        <w:gridCol w:w="1985"/>
        <w:gridCol w:w="1985"/>
        <w:gridCol w:w="1985"/>
      </w:tblGrid>
      <w:tr w:rsidR="00156019" w:rsidRPr="009D18C0" w14:paraId="2FFC5544" w14:textId="7C695896" w:rsidTr="00156019">
        <w:trPr>
          <w:trHeight w:val="316"/>
        </w:trPr>
        <w:tc>
          <w:tcPr>
            <w:tcW w:w="1290" w:type="dxa"/>
            <w:noWrap/>
            <w:vAlign w:val="center"/>
          </w:tcPr>
          <w:p w14:paraId="36AFE360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097" w:type="dxa"/>
            <w:gridSpan w:val="2"/>
            <w:vAlign w:val="center"/>
          </w:tcPr>
          <w:p w14:paraId="22ABB2F0" w14:textId="252173C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Stage 1-4</w:t>
            </w:r>
          </w:p>
        </w:tc>
        <w:tc>
          <w:tcPr>
            <w:tcW w:w="3970" w:type="dxa"/>
            <w:gridSpan w:val="2"/>
            <w:vAlign w:val="center"/>
          </w:tcPr>
          <w:p w14:paraId="70787444" w14:textId="6BBB87B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Stage 5</w:t>
            </w:r>
          </w:p>
        </w:tc>
      </w:tr>
      <w:tr w:rsidR="00156019" w:rsidRPr="009D18C0" w14:paraId="7A074B54" w14:textId="5811459E" w:rsidTr="00156019">
        <w:trPr>
          <w:trHeight w:val="900"/>
        </w:trPr>
        <w:tc>
          <w:tcPr>
            <w:tcW w:w="1290" w:type="dxa"/>
            <w:noWrap/>
            <w:vAlign w:val="bottom"/>
            <w:hideMark/>
          </w:tcPr>
          <w:p w14:paraId="359C2BEF" w14:textId="77777777" w:rsidR="00156019" w:rsidRPr="009D18C0" w:rsidRDefault="00156019" w:rsidP="00156019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Month</w:t>
            </w:r>
          </w:p>
        </w:tc>
        <w:tc>
          <w:tcPr>
            <w:tcW w:w="2112" w:type="dxa"/>
            <w:vAlign w:val="bottom"/>
            <w:hideMark/>
          </w:tcPr>
          <w:p w14:paraId="434E4F5C" w14:textId="0A08924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985" w:type="dxa"/>
            <w:vAlign w:val="bottom"/>
            <w:hideMark/>
          </w:tcPr>
          <w:p w14:paraId="2E47469A" w14:textId="2C962E7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  <w:tc>
          <w:tcPr>
            <w:tcW w:w="1985" w:type="dxa"/>
            <w:vAlign w:val="bottom"/>
          </w:tcPr>
          <w:p w14:paraId="3AFC18A8" w14:textId="084F2B6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Neath Port Talbot Hospital</w:t>
            </w:r>
          </w:p>
        </w:tc>
        <w:tc>
          <w:tcPr>
            <w:tcW w:w="1985" w:type="dxa"/>
            <w:vAlign w:val="bottom"/>
          </w:tcPr>
          <w:p w14:paraId="29A8B46A" w14:textId="6041A06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Morriston Hospital</w:t>
            </w:r>
          </w:p>
        </w:tc>
      </w:tr>
      <w:tr w:rsidR="00156019" w:rsidRPr="009D18C0" w14:paraId="4169112D" w14:textId="481DFD35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04E1C889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Apr-23</w:t>
            </w:r>
          </w:p>
        </w:tc>
        <w:tc>
          <w:tcPr>
            <w:tcW w:w="2112" w:type="dxa"/>
            <w:noWrap/>
            <w:vAlign w:val="bottom"/>
            <w:hideMark/>
          </w:tcPr>
          <w:p w14:paraId="64D6DC5A" w14:textId="3E29F66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noWrap/>
            <w:vAlign w:val="bottom"/>
            <w:hideMark/>
          </w:tcPr>
          <w:p w14:paraId="21D04575" w14:textId="6F3E255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0373E" w14:textId="7497DAB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7A4A8" w14:textId="00ADCF1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</w:tr>
      <w:tr w:rsidR="00156019" w:rsidRPr="009D18C0" w14:paraId="6600F54C" w14:textId="0BC4A909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6C4C82E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May-23</w:t>
            </w:r>
          </w:p>
        </w:tc>
        <w:tc>
          <w:tcPr>
            <w:tcW w:w="2112" w:type="dxa"/>
            <w:noWrap/>
            <w:vAlign w:val="bottom"/>
            <w:hideMark/>
          </w:tcPr>
          <w:p w14:paraId="76408EEF" w14:textId="1ABE9FE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985" w:type="dxa"/>
            <w:noWrap/>
            <w:vAlign w:val="bottom"/>
            <w:hideMark/>
          </w:tcPr>
          <w:p w14:paraId="25B85B57" w14:textId="059B88F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B3DA9" w14:textId="26ED379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5763E" w14:textId="757B283F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</w:tr>
      <w:tr w:rsidR="00156019" w:rsidRPr="009D18C0" w14:paraId="39E32A48" w14:textId="0AE5F64D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4DCF40FF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Jun-23</w:t>
            </w:r>
          </w:p>
        </w:tc>
        <w:tc>
          <w:tcPr>
            <w:tcW w:w="2112" w:type="dxa"/>
            <w:noWrap/>
            <w:vAlign w:val="bottom"/>
            <w:hideMark/>
          </w:tcPr>
          <w:p w14:paraId="22FD4F0E" w14:textId="389F101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noWrap/>
            <w:vAlign w:val="bottom"/>
            <w:hideMark/>
          </w:tcPr>
          <w:p w14:paraId="6ACE8C72" w14:textId="27A6704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B996C" w14:textId="10C3F6A8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6B048" w14:textId="48DA4D58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</w:tr>
      <w:tr w:rsidR="00156019" w:rsidRPr="009D18C0" w14:paraId="2D92C8CE" w14:textId="6E45787E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5AD9DC07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Jul-23</w:t>
            </w:r>
          </w:p>
        </w:tc>
        <w:tc>
          <w:tcPr>
            <w:tcW w:w="2112" w:type="dxa"/>
            <w:noWrap/>
            <w:vAlign w:val="bottom"/>
            <w:hideMark/>
          </w:tcPr>
          <w:p w14:paraId="72DAEA82" w14:textId="0DDF442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5" w:type="dxa"/>
            <w:noWrap/>
            <w:vAlign w:val="bottom"/>
            <w:hideMark/>
          </w:tcPr>
          <w:p w14:paraId="536361A1" w14:textId="47131D6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35A33" w14:textId="79D5F94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C7EC5" w14:textId="20C9814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7216CEF5" w14:textId="1808354B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32E6385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Aug-23</w:t>
            </w:r>
          </w:p>
        </w:tc>
        <w:tc>
          <w:tcPr>
            <w:tcW w:w="2112" w:type="dxa"/>
            <w:noWrap/>
            <w:vAlign w:val="bottom"/>
            <w:hideMark/>
          </w:tcPr>
          <w:p w14:paraId="55ACD99B" w14:textId="1F56D4B9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  <w:hideMark/>
          </w:tcPr>
          <w:p w14:paraId="6324E58D" w14:textId="5DBC36A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675D0C" w14:textId="6D720C5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F13D1D" w14:textId="4B5117C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6442E4F9" w14:textId="7AC24438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00E6F9B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Sep-23</w:t>
            </w:r>
          </w:p>
        </w:tc>
        <w:tc>
          <w:tcPr>
            <w:tcW w:w="2112" w:type="dxa"/>
            <w:noWrap/>
            <w:vAlign w:val="bottom"/>
            <w:hideMark/>
          </w:tcPr>
          <w:p w14:paraId="74DC8F02" w14:textId="65A8D06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5" w:type="dxa"/>
            <w:noWrap/>
            <w:vAlign w:val="bottom"/>
            <w:hideMark/>
          </w:tcPr>
          <w:p w14:paraId="4C6729C0" w14:textId="4851C18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E7768" w14:textId="010974E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00B83" w14:textId="62D5717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 w:rsidR="00156019" w:rsidRPr="009D18C0" w14:paraId="4117ACD8" w14:textId="27865B1C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557191E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Oct-23</w:t>
            </w:r>
          </w:p>
        </w:tc>
        <w:tc>
          <w:tcPr>
            <w:tcW w:w="2112" w:type="dxa"/>
            <w:noWrap/>
            <w:vAlign w:val="bottom"/>
            <w:hideMark/>
          </w:tcPr>
          <w:p w14:paraId="296B8CFC" w14:textId="131A960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5" w:type="dxa"/>
            <w:noWrap/>
            <w:vAlign w:val="bottom"/>
            <w:hideMark/>
          </w:tcPr>
          <w:p w14:paraId="1E0C6768" w14:textId="60FC4CA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9DDAA" w14:textId="316ED5FF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215B0" w14:textId="04146EEF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6</w:t>
            </w:r>
          </w:p>
        </w:tc>
      </w:tr>
      <w:tr w:rsidR="00156019" w:rsidRPr="009D18C0" w14:paraId="583991FB" w14:textId="15E6FCF2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444EC1DF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Nov-23</w:t>
            </w:r>
          </w:p>
        </w:tc>
        <w:tc>
          <w:tcPr>
            <w:tcW w:w="2112" w:type="dxa"/>
            <w:noWrap/>
            <w:vAlign w:val="bottom"/>
            <w:hideMark/>
          </w:tcPr>
          <w:p w14:paraId="1C7054F7" w14:textId="49B4AE4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985" w:type="dxa"/>
            <w:noWrap/>
            <w:vAlign w:val="bottom"/>
            <w:hideMark/>
          </w:tcPr>
          <w:p w14:paraId="1C78501D" w14:textId="27C489F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5FA34" w14:textId="1EF06B64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29AFE" w14:textId="0854A76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2FAAB92C" w14:textId="0280DC44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33A23435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Dec-23</w:t>
            </w:r>
          </w:p>
        </w:tc>
        <w:tc>
          <w:tcPr>
            <w:tcW w:w="2112" w:type="dxa"/>
            <w:noWrap/>
            <w:vAlign w:val="bottom"/>
            <w:hideMark/>
          </w:tcPr>
          <w:p w14:paraId="70B9AFEA" w14:textId="61A9C9A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5" w:type="dxa"/>
            <w:noWrap/>
            <w:vAlign w:val="bottom"/>
            <w:hideMark/>
          </w:tcPr>
          <w:p w14:paraId="1E9E9BF8" w14:textId="0332D49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18FC" w14:textId="32A61C1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ED5F3" w14:textId="29906EC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 w:rsidR="00156019" w:rsidRPr="009D18C0" w14:paraId="4CF8C273" w14:textId="16B29C6E" w:rsidTr="00156019">
        <w:trPr>
          <w:trHeight w:val="300"/>
        </w:trPr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8E943E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FD9DE65" w14:textId="611A368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435BAA8" w14:textId="60E585F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F6B9D" w14:textId="24F5B82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7E793" w14:textId="01A5B7E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</w:tr>
      <w:tr w:rsidR="00156019" w:rsidRPr="009D18C0" w14:paraId="537C65B1" w14:textId="5EEBD468" w:rsidTr="00156019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8898B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lastRenderedPageBreak/>
              <w:t>Feb-24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19C8C" w14:textId="209200F8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F74DC" w14:textId="43CEEC4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309DF" w14:textId="4D8D2B0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408A1A" w14:textId="3BB88D0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6FA03F3D" w14:textId="7EFEC5A2" w:rsidTr="00156019">
        <w:trPr>
          <w:trHeight w:val="300"/>
        </w:trPr>
        <w:tc>
          <w:tcPr>
            <w:tcW w:w="129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656170F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Mar-24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FBF7989" w14:textId="5A2F99D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A64381" w14:textId="6D5817B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2B2D0" w14:textId="3207108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F0CEEA" w14:textId="54129DE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156019" w:rsidRPr="009D18C0" w14:paraId="5E44E6E7" w14:textId="473EB29C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1A6E8F0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Apr-24</w:t>
            </w:r>
          </w:p>
        </w:tc>
        <w:tc>
          <w:tcPr>
            <w:tcW w:w="2112" w:type="dxa"/>
            <w:noWrap/>
            <w:vAlign w:val="bottom"/>
            <w:hideMark/>
          </w:tcPr>
          <w:p w14:paraId="2B43410A" w14:textId="6E045F2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5" w:type="dxa"/>
            <w:noWrap/>
            <w:vAlign w:val="bottom"/>
            <w:hideMark/>
          </w:tcPr>
          <w:p w14:paraId="4E22EE3B" w14:textId="5D0DA4CB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C122B" w14:textId="693FA47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56EF13" w14:textId="4995605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</w:tr>
      <w:tr w:rsidR="00156019" w:rsidRPr="009D18C0" w14:paraId="69A16ECA" w14:textId="611E9506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145B1DA9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May-24</w:t>
            </w:r>
          </w:p>
        </w:tc>
        <w:tc>
          <w:tcPr>
            <w:tcW w:w="2112" w:type="dxa"/>
            <w:noWrap/>
            <w:vAlign w:val="bottom"/>
            <w:hideMark/>
          </w:tcPr>
          <w:p w14:paraId="068DABE6" w14:textId="63EBC0C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noWrap/>
            <w:vAlign w:val="bottom"/>
          </w:tcPr>
          <w:p w14:paraId="04083F52" w14:textId="0E0B7C0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1BF48" w14:textId="029EC8A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8014F" w14:textId="20843B4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 w:rsidR="00156019" w:rsidRPr="009D18C0" w14:paraId="1BB52010" w14:textId="7E6736BF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12420C2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Jun-24</w:t>
            </w:r>
          </w:p>
        </w:tc>
        <w:tc>
          <w:tcPr>
            <w:tcW w:w="2112" w:type="dxa"/>
            <w:noWrap/>
            <w:vAlign w:val="bottom"/>
            <w:hideMark/>
          </w:tcPr>
          <w:p w14:paraId="1209A977" w14:textId="698DA5CB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</w:tcPr>
          <w:p w14:paraId="17B6FECB" w14:textId="757F9A6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8859" w14:textId="0BE21A3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C31C0" w14:textId="7C1556A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  <w:tr w:rsidR="00156019" w:rsidRPr="009D18C0" w14:paraId="70C28AB8" w14:textId="60FD7009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0E9BB65F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Jul-24</w:t>
            </w:r>
          </w:p>
        </w:tc>
        <w:tc>
          <w:tcPr>
            <w:tcW w:w="2112" w:type="dxa"/>
            <w:noWrap/>
            <w:vAlign w:val="bottom"/>
            <w:hideMark/>
          </w:tcPr>
          <w:p w14:paraId="06B0029A" w14:textId="6B69B55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</w:tcPr>
          <w:p w14:paraId="2960883E" w14:textId="3A60F28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B88A7" w14:textId="59AAED6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FE893" w14:textId="0D61ADD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 w:rsidR="00156019" w:rsidRPr="009D18C0" w14:paraId="28F0515D" w14:textId="5E4A5167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7250A529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Aug-24</w:t>
            </w:r>
          </w:p>
        </w:tc>
        <w:tc>
          <w:tcPr>
            <w:tcW w:w="2112" w:type="dxa"/>
            <w:noWrap/>
            <w:vAlign w:val="bottom"/>
            <w:hideMark/>
          </w:tcPr>
          <w:p w14:paraId="1ADCFA87" w14:textId="2AE9057B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5" w:type="dxa"/>
            <w:noWrap/>
            <w:vAlign w:val="bottom"/>
            <w:hideMark/>
          </w:tcPr>
          <w:p w14:paraId="2A83BE6C" w14:textId="0D4FECD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19524" w14:textId="7756871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21BBF3" w14:textId="4D8863F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58F11978" w14:textId="7D3449D1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266E2086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Sep-24</w:t>
            </w:r>
          </w:p>
        </w:tc>
        <w:tc>
          <w:tcPr>
            <w:tcW w:w="2112" w:type="dxa"/>
            <w:noWrap/>
            <w:vAlign w:val="bottom"/>
            <w:hideMark/>
          </w:tcPr>
          <w:p w14:paraId="69E26FF2" w14:textId="08E61FD9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5" w:type="dxa"/>
            <w:noWrap/>
            <w:vAlign w:val="bottom"/>
            <w:hideMark/>
          </w:tcPr>
          <w:p w14:paraId="2EED8AC1" w14:textId="338CB5B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EAA1A" w14:textId="04704EB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0D062" w14:textId="638823E8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8</w:t>
            </w:r>
          </w:p>
        </w:tc>
      </w:tr>
      <w:tr w:rsidR="00156019" w:rsidRPr="009D18C0" w14:paraId="00F5608F" w14:textId="6C472A5F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346AEDBB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Oct-24</w:t>
            </w:r>
          </w:p>
        </w:tc>
        <w:tc>
          <w:tcPr>
            <w:tcW w:w="2112" w:type="dxa"/>
            <w:noWrap/>
            <w:vAlign w:val="bottom"/>
            <w:hideMark/>
          </w:tcPr>
          <w:p w14:paraId="052EF04F" w14:textId="34654EA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985" w:type="dxa"/>
            <w:noWrap/>
            <w:vAlign w:val="bottom"/>
            <w:hideMark/>
          </w:tcPr>
          <w:p w14:paraId="74C5C436" w14:textId="336BD72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7663C" w14:textId="78D67749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317880" w14:textId="56AB1CF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 w:rsidR="00156019" w:rsidRPr="009D18C0" w14:paraId="70662310" w14:textId="61E86EE2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608601A6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Nov-24</w:t>
            </w:r>
          </w:p>
        </w:tc>
        <w:tc>
          <w:tcPr>
            <w:tcW w:w="2112" w:type="dxa"/>
            <w:noWrap/>
            <w:vAlign w:val="bottom"/>
            <w:hideMark/>
          </w:tcPr>
          <w:p w14:paraId="0FFA23E3" w14:textId="7999B6C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  <w:hideMark/>
          </w:tcPr>
          <w:p w14:paraId="0A3F6D98" w14:textId="254F816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72107" w14:textId="7D82E38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F2D0A3" w14:textId="215EB969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 w:rsidR="00156019" w:rsidRPr="009D18C0" w14:paraId="1564DDC9" w14:textId="7A3AB7CE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195C0AA9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Dec-24</w:t>
            </w:r>
          </w:p>
        </w:tc>
        <w:tc>
          <w:tcPr>
            <w:tcW w:w="2112" w:type="dxa"/>
            <w:noWrap/>
            <w:vAlign w:val="bottom"/>
            <w:hideMark/>
          </w:tcPr>
          <w:p w14:paraId="7B11B3F5" w14:textId="0A2F2A4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5" w:type="dxa"/>
            <w:noWrap/>
            <w:vAlign w:val="bottom"/>
            <w:hideMark/>
          </w:tcPr>
          <w:p w14:paraId="7131B18A" w14:textId="7B97AEC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802BC" w14:textId="49FBBA3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A5BB0" w14:textId="5923143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456DBDF7" w14:textId="578C4089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599D1C05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Jan-25</w:t>
            </w:r>
          </w:p>
        </w:tc>
        <w:tc>
          <w:tcPr>
            <w:tcW w:w="2112" w:type="dxa"/>
            <w:noWrap/>
            <w:vAlign w:val="bottom"/>
            <w:hideMark/>
          </w:tcPr>
          <w:p w14:paraId="7B48C7E6" w14:textId="4A6E281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  <w:hideMark/>
          </w:tcPr>
          <w:p w14:paraId="3229CBD3" w14:textId="545EC62B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7F076" w14:textId="31CA513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49A31" w14:textId="399AE51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 w:rsidR="00156019" w:rsidRPr="009D18C0" w14:paraId="47E2A0E3" w14:textId="71EC1C25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1E1D81ED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Feb-25</w:t>
            </w:r>
          </w:p>
        </w:tc>
        <w:tc>
          <w:tcPr>
            <w:tcW w:w="2112" w:type="dxa"/>
            <w:noWrap/>
            <w:vAlign w:val="bottom"/>
            <w:hideMark/>
          </w:tcPr>
          <w:p w14:paraId="6D0E28BA" w14:textId="3FE2A9A4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  <w:hideMark/>
          </w:tcPr>
          <w:p w14:paraId="533D5A49" w14:textId="1D3A5D9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8A1FF" w14:textId="0653F7C8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0A930" w14:textId="5E55654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</w:tr>
      <w:tr w:rsidR="00156019" w:rsidRPr="009D18C0" w14:paraId="7B50A361" w14:textId="56673FB9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5C42F802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Mar-25</w:t>
            </w:r>
          </w:p>
        </w:tc>
        <w:tc>
          <w:tcPr>
            <w:tcW w:w="2112" w:type="dxa"/>
            <w:noWrap/>
            <w:vAlign w:val="bottom"/>
            <w:hideMark/>
          </w:tcPr>
          <w:p w14:paraId="103152E0" w14:textId="7AB8DAA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5" w:type="dxa"/>
            <w:noWrap/>
            <w:vAlign w:val="bottom"/>
            <w:hideMark/>
          </w:tcPr>
          <w:p w14:paraId="4F450F4D" w14:textId="7E1B731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9B8B0" w14:textId="0D1A784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047944" w14:textId="4B84494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7</w:t>
            </w:r>
          </w:p>
        </w:tc>
      </w:tr>
      <w:tr w:rsidR="00156019" w:rsidRPr="009D18C0" w14:paraId="4A2664BC" w14:textId="10AD1679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5F98B713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Apr-25</w:t>
            </w:r>
          </w:p>
        </w:tc>
        <w:tc>
          <w:tcPr>
            <w:tcW w:w="2112" w:type="dxa"/>
            <w:noWrap/>
            <w:vAlign w:val="bottom"/>
            <w:hideMark/>
          </w:tcPr>
          <w:p w14:paraId="00B4310B" w14:textId="69FF58EB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985" w:type="dxa"/>
            <w:noWrap/>
            <w:vAlign w:val="bottom"/>
            <w:hideMark/>
          </w:tcPr>
          <w:p w14:paraId="1BCA1E02" w14:textId="089873D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22A23E" w14:textId="2CFCFA3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3E198" w14:textId="0017273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</w:tr>
      <w:tr w:rsidR="00156019" w:rsidRPr="009D18C0" w14:paraId="29F09E43" w14:textId="5632628D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3DF35933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May-25</w:t>
            </w:r>
          </w:p>
        </w:tc>
        <w:tc>
          <w:tcPr>
            <w:tcW w:w="2112" w:type="dxa"/>
            <w:noWrap/>
            <w:vAlign w:val="bottom"/>
            <w:hideMark/>
          </w:tcPr>
          <w:p w14:paraId="3BB1D40B" w14:textId="3BAE354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5" w:type="dxa"/>
            <w:noWrap/>
            <w:vAlign w:val="bottom"/>
            <w:hideMark/>
          </w:tcPr>
          <w:p w14:paraId="30206DA8" w14:textId="1C3145B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DAF3C" w14:textId="1348DED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BAF5C" w14:textId="6D98F6B4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 w:rsidR="00156019" w:rsidRPr="009D18C0" w14:paraId="3C2A16B9" w14:textId="03834B18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0EF442C4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Jun-25</w:t>
            </w:r>
          </w:p>
        </w:tc>
        <w:tc>
          <w:tcPr>
            <w:tcW w:w="2112" w:type="dxa"/>
            <w:noWrap/>
            <w:vAlign w:val="bottom"/>
            <w:hideMark/>
          </w:tcPr>
          <w:p w14:paraId="4BB20530" w14:textId="66B4EA14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5" w:type="dxa"/>
            <w:noWrap/>
            <w:vAlign w:val="bottom"/>
            <w:hideMark/>
          </w:tcPr>
          <w:p w14:paraId="077DCDD2" w14:textId="14F8EAEE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0DAC1" w14:textId="203D4BC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E4960F" w14:textId="6A90C06C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 w:rsidR="00156019" w:rsidRPr="009D18C0" w14:paraId="3327F101" w14:textId="025D9C16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35B689DB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Jul-25</w:t>
            </w:r>
          </w:p>
        </w:tc>
        <w:tc>
          <w:tcPr>
            <w:tcW w:w="2112" w:type="dxa"/>
            <w:noWrap/>
            <w:vAlign w:val="bottom"/>
            <w:hideMark/>
          </w:tcPr>
          <w:p w14:paraId="36D365D5" w14:textId="7FC75D8F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985" w:type="dxa"/>
            <w:noWrap/>
            <w:vAlign w:val="bottom"/>
            <w:hideMark/>
          </w:tcPr>
          <w:p w14:paraId="66F67CF6" w14:textId="7667C3F3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1003C" w14:textId="4E32D2B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39BB47" w14:textId="0ECB7EE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</w:t>
            </w:r>
          </w:p>
        </w:tc>
      </w:tr>
      <w:tr w:rsidR="00156019" w:rsidRPr="009D18C0" w14:paraId="5225F314" w14:textId="2DD270FB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1E557CF2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Aug-25</w:t>
            </w:r>
          </w:p>
        </w:tc>
        <w:tc>
          <w:tcPr>
            <w:tcW w:w="2112" w:type="dxa"/>
            <w:noWrap/>
            <w:vAlign w:val="bottom"/>
            <w:hideMark/>
          </w:tcPr>
          <w:p w14:paraId="50A711A0" w14:textId="60F600BD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5" w:type="dxa"/>
            <w:noWrap/>
            <w:vAlign w:val="bottom"/>
            <w:hideMark/>
          </w:tcPr>
          <w:p w14:paraId="345C0C6E" w14:textId="54F999B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C1C9E" w14:textId="2FCFCFB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452406" w14:textId="525F6B21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 w:rsidR="00156019" w:rsidRPr="009D18C0" w14:paraId="70A6D3E6" w14:textId="6083E806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14EB2773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Sep-25</w:t>
            </w:r>
          </w:p>
        </w:tc>
        <w:tc>
          <w:tcPr>
            <w:tcW w:w="2112" w:type="dxa"/>
            <w:noWrap/>
            <w:vAlign w:val="bottom"/>
            <w:hideMark/>
          </w:tcPr>
          <w:p w14:paraId="1C5530CF" w14:textId="17BF0DF5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5" w:type="dxa"/>
            <w:noWrap/>
            <w:vAlign w:val="bottom"/>
            <w:hideMark/>
          </w:tcPr>
          <w:p w14:paraId="0B3E3A5D" w14:textId="35C51EB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A2128" w14:textId="319DA2D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9131C" w14:textId="077BC68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5</w:t>
            </w:r>
          </w:p>
        </w:tc>
      </w:tr>
      <w:tr w:rsidR="00156019" w:rsidRPr="009D18C0" w14:paraId="3C777806" w14:textId="3D0EE659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4B1C1EE8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Oct-25</w:t>
            </w:r>
          </w:p>
        </w:tc>
        <w:tc>
          <w:tcPr>
            <w:tcW w:w="2112" w:type="dxa"/>
            <w:noWrap/>
            <w:vAlign w:val="bottom"/>
            <w:hideMark/>
          </w:tcPr>
          <w:p w14:paraId="10DA89F8" w14:textId="25EC2972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985" w:type="dxa"/>
            <w:noWrap/>
            <w:vAlign w:val="bottom"/>
            <w:hideMark/>
          </w:tcPr>
          <w:p w14:paraId="2AEBA0D9" w14:textId="1D5B3C3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46F2F" w14:textId="327BEF07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A7C19D" w14:textId="578DAC0B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</w:t>
            </w:r>
          </w:p>
        </w:tc>
      </w:tr>
      <w:tr w:rsidR="00156019" w:rsidRPr="009D18C0" w14:paraId="03070828" w14:textId="61BBA9B5" w:rsidTr="00B5446B">
        <w:trPr>
          <w:trHeight w:val="300"/>
        </w:trPr>
        <w:tc>
          <w:tcPr>
            <w:tcW w:w="1290" w:type="dxa"/>
            <w:noWrap/>
            <w:vAlign w:val="bottom"/>
            <w:hideMark/>
          </w:tcPr>
          <w:p w14:paraId="4E4443CA" w14:textId="77777777" w:rsidR="00156019" w:rsidRPr="009D18C0" w:rsidRDefault="00156019" w:rsidP="00156019">
            <w:pPr>
              <w:spacing w:before="0" w:after="0" w:line="240" w:lineRule="auto"/>
              <w:ind w:left="0" w:right="0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9D18C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Nov-25</w:t>
            </w:r>
          </w:p>
        </w:tc>
        <w:tc>
          <w:tcPr>
            <w:tcW w:w="2112" w:type="dxa"/>
            <w:noWrap/>
            <w:vAlign w:val="bottom"/>
            <w:hideMark/>
          </w:tcPr>
          <w:p w14:paraId="2BE96C68" w14:textId="35FE6AC0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85" w:type="dxa"/>
            <w:noWrap/>
            <w:vAlign w:val="bottom"/>
            <w:hideMark/>
          </w:tcPr>
          <w:p w14:paraId="34F0AB52" w14:textId="751078D6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E9E74" w14:textId="710E0D4A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A6063" w14:textId="4320D448" w:rsidR="00156019" w:rsidRPr="009D18C0" w:rsidRDefault="00156019" w:rsidP="00156019">
            <w:pPr>
              <w:spacing w:before="0" w:after="0" w:line="240" w:lineRule="auto"/>
              <w:ind w:left="0" w:right="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9D18C0">
              <w:rPr>
                <w:rFonts w:ascii="Verdana" w:hAnsi="Verdana"/>
                <w:color w:val="000000"/>
                <w:sz w:val="22"/>
                <w:szCs w:val="22"/>
              </w:rPr>
              <w:t>1</w:t>
            </w:r>
          </w:p>
        </w:tc>
      </w:tr>
    </w:tbl>
    <w:p w14:paraId="58DE638A" w14:textId="77777777" w:rsidR="009412B7" w:rsidRPr="009D18C0" w:rsidRDefault="009412B7" w:rsidP="009412B7">
      <w:pPr>
        <w:rPr>
          <w:rFonts w:ascii="Verdana" w:hAnsi="Verdana"/>
          <w:b/>
          <w:bCs/>
          <w:noProof/>
          <w:sz w:val="22"/>
          <w:szCs w:val="22"/>
        </w:rPr>
      </w:pPr>
    </w:p>
    <w:p w14:paraId="68A1103A" w14:textId="10C22486" w:rsidR="009412B7" w:rsidRPr="009D18C0" w:rsidRDefault="009412B7" w:rsidP="009412B7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Delivery model</w:t>
      </w:r>
    </w:p>
    <w:p w14:paraId="05F879C9" w14:textId="77777777" w:rsidR="009412B7" w:rsidRPr="009D18C0" w:rsidRDefault="009412B7" w:rsidP="009412B7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Confirmation whether ESWL was delivered:</w:t>
      </w:r>
    </w:p>
    <w:p w14:paraId="2864B909" w14:textId="77777777" w:rsidR="009412B7" w:rsidRPr="009D18C0" w:rsidRDefault="009412B7" w:rsidP="009412B7">
      <w:pPr>
        <w:numPr>
          <w:ilvl w:val="1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in-house using Health Board-owned equipment, and/or</w:t>
      </w:r>
    </w:p>
    <w:p w14:paraId="3B1B5DC5" w14:textId="77777777" w:rsidR="009412B7" w:rsidRPr="009D18C0" w:rsidRDefault="009412B7" w:rsidP="009412B7">
      <w:pPr>
        <w:numPr>
          <w:ilvl w:val="1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t>via external or mobile ESWL providers, including start/end dates.</w:t>
      </w:r>
    </w:p>
    <w:p w14:paraId="2178A95B" w14:textId="64DF1701" w:rsidR="00873328" w:rsidRPr="009D18C0" w:rsidRDefault="00EF057D" w:rsidP="00421E7F">
      <w:pPr>
        <w:rPr>
          <w:rFonts w:ascii="Verdana" w:hAnsi="Verdana"/>
          <w:noProof/>
          <w:sz w:val="22"/>
          <w:szCs w:val="22"/>
        </w:rPr>
      </w:pPr>
      <w:r w:rsidRPr="009D18C0">
        <w:rPr>
          <w:rFonts w:ascii="Verdana" w:hAnsi="Verdana"/>
          <w:noProof/>
          <w:sz w:val="22"/>
          <w:szCs w:val="22"/>
        </w:rPr>
        <w:t>ESWL was delivered in house, using Health Board-owned equipment.</w:t>
      </w:r>
    </w:p>
    <w:p w14:paraId="725B2D3A" w14:textId="77777777" w:rsidR="00EF057D" w:rsidRPr="009D18C0" w:rsidRDefault="00EF057D" w:rsidP="00421E7F">
      <w:pPr>
        <w:rPr>
          <w:rFonts w:ascii="Verdana" w:hAnsi="Verdana"/>
          <w:noProof/>
          <w:sz w:val="22"/>
          <w:szCs w:val="22"/>
        </w:rPr>
      </w:pPr>
    </w:p>
    <w:p w14:paraId="75970B72" w14:textId="4BC3614D" w:rsidR="00A10460" w:rsidRPr="009D18C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9D18C0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9D18C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9D18C0" w:rsidSect="0024450F">
      <w:footerReference w:type="default" r:id="rId8"/>
      <w:headerReference w:type="first" r:id="rId9"/>
      <w:footerReference w:type="first" r:id="rId10"/>
      <w:pgSz w:w="11906" w:h="16838"/>
      <w:pgMar w:top="720" w:right="720" w:bottom="241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EA14" w14:textId="77777777" w:rsidR="006B68E6" w:rsidRDefault="006B68E6" w:rsidP="007D6A3E">
      <w:pPr>
        <w:spacing w:before="0" w:after="0" w:line="240" w:lineRule="auto"/>
      </w:pPr>
      <w:r>
        <w:separator/>
      </w:r>
    </w:p>
  </w:endnote>
  <w:endnote w:type="continuationSeparator" w:id="0">
    <w:p w14:paraId="10126EB1" w14:textId="77777777" w:rsidR="006B68E6" w:rsidRDefault="006B68E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61394" name="Picture 66139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43156007" name="Picture 643156007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32246" w14:textId="77777777" w:rsidR="006B68E6" w:rsidRDefault="006B68E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660F990" w14:textId="77777777" w:rsidR="006B68E6" w:rsidRDefault="006B68E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88772424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1A72476"/>
    <w:multiLevelType w:val="hybridMultilevel"/>
    <w:tmpl w:val="039002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B3D025C"/>
    <w:multiLevelType w:val="hybridMultilevel"/>
    <w:tmpl w:val="3F24CBA0"/>
    <w:lvl w:ilvl="0" w:tplc="94DA0572">
      <w:start w:val="1"/>
      <w:numFmt w:val="decimal"/>
      <w:lvlText w:val="%1)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FB25B77"/>
    <w:multiLevelType w:val="hybridMultilevel"/>
    <w:tmpl w:val="A5CC08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2F2A13"/>
    <w:multiLevelType w:val="multilevel"/>
    <w:tmpl w:val="93F0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EB04FDC"/>
    <w:multiLevelType w:val="multilevel"/>
    <w:tmpl w:val="D012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A267D32"/>
    <w:multiLevelType w:val="multilevel"/>
    <w:tmpl w:val="6D56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3" w15:restartNumberingAfterBreak="0">
    <w:nsid w:val="72C25E12"/>
    <w:multiLevelType w:val="multilevel"/>
    <w:tmpl w:val="60F4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F50941"/>
    <w:multiLevelType w:val="multilevel"/>
    <w:tmpl w:val="2C7C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20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4"/>
  </w:num>
  <w:num w:numId="8" w16cid:durableId="1553300907">
    <w:abstractNumId w:val="19"/>
  </w:num>
  <w:num w:numId="9" w16cid:durableId="687946864">
    <w:abstractNumId w:val="25"/>
  </w:num>
  <w:num w:numId="10" w16cid:durableId="993416643">
    <w:abstractNumId w:val="2"/>
  </w:num>
  <w:num w:numId="11" w16cid:durableId="1541481371">
    <w:abstractNumId w:val="11"/>
  </w:num>
  <w:num w:numId="12" w16cid:durableId="1525171868">
    <w:abstractNumId w:val="16"/>
  </w:num>
  <w:num w:numId="13" w16cid:durableId="200629463">
    <w:abstractNumId w:val="22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7"/>
  </w:num>
  <w:num w:numId="18" w16cid:durableId="949163570">
    <w:abstractNumId w:val="3"/>
  </w:num>
  <w:num w:numId="19" w16cid:durableId="442380973">
    <w:abstractNumId w:val="21"/>
  </w:num>
  <w:num w:numId="20" w16cid:durableId="1034237070">
    <w:abstractNumId w:val="23"/>
  </w:num>
  <w:num w:numId="21" w16cid:durableId="1718163001">
    <w:abstractNumId w:val="18"/>
  </w:num>
  <w:num w:numId="22" w16cid:durableId="1207139573">
    <w:abstractNumId w:val="1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 w16cid:durableId="1743944040">
    <w:abstractNumId w:val="6"/>
  </w:num>
  <w:num w:numId="24" w16cid:durableId="1699575482">
    <w:abstractNumId w:val="1"/>
  </w:num>
  <w:num w:numId="25" w16cid:durableId="689767875">
    <w:abstractNumId w:val="12"/>
  </w:num>
  <w:num w:numId="26" w16cid:durableId="9249970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5F80"/>
    <w:rsid w:val="00095DF5"/>
    <w:rsid w:val="000A785B"/>
    <w:rsid w:val="000C00ED"/>
    <w:rsid w:val="000E7AD3"/>
    <w:rsid w:val="000F6539"/>
    <w:rsid w:val="00111757"/>
    <w:rsid w:val="001276F0"/>
    <w:rsid w:val="001508FC"/>
    <w:rsid w:val="00156019"/>
    <w:rsid w:val="00185784"/>
    <w:rsid w:val="001B1339"/>
    <w:rsid w:val="001E2D50"/>
    <w:rsid w:val="00213076"/>
    <w:rsid w:val="002156AF"/>
    <w:rsid w:val="00236F74"/>
    <w:rsid w:val="0024450F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55B3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B68E6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A5A81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412B7"/>
    <w:rsid w:val="009574AC"/>
    <w:rsid w:val="0097092D"/>
    <w:rsid w:val="00982170"/>
    <w:rsid w:val="009A0943"/>
    <w:rsid w:val="009B087A"/>
    <w:rsid w:val="009B21AD"/>
    <w:rsid w:val="009B7CC6"/>
    <w:rsid w:val="009C5169"/>
    <w:rsid w:val="009D18C0"/>
    <w:rsid w:val="009D50E8"/>
    <w:rsid w:val="009F7815"/>
    <w:rsid w:val="00A0552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39F"/>
    <w:rsid w:val="00B8458F"/>
    <w:rsid w:val="00BA1E37"/>
    <w:rsid w:val="00BB4931"/>
    <w:rsid w:val="00BC67E1"/>
    <w:rsid w:val="00C021A4"/>
    <w:rsid w:val="00C050BE"/>
    <w:rsid w:val="00C21013"/>
    <w:rsid w:val="00C75A00"/>
    <w:rsid w:val="00CA07E3"/>
    <w:rsid w:val="00CB2BBE"/>
    <w:rsid w:val="00CE0E7F"/>
    <w:rsid w:val="00CE1516"/>
    <w:rsid w:val="00CE325E"/>
    <w:rsid w:val="00CE3DBC"/>
    <w:rsid w:val="00D15865"/>
    <w:rsid w:val="00D62A67"/>
    <w:rsid w:val="00D65688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0A35"/>
    <w:rsid w:val="00EF057D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05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5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52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97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2026-01-14T15:22:00Z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e3bb3cc1-71cd-425f-a2dd-53531632a24b</vt:lpwstr>
  </property>
</Properties>
</file>