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C45BC9" w:rsidRDefault="00A10460" w:rsidP="00D62A67">
      <w:pPr>
        <w:spacing w:before="280"/>
        <w:rPr>
          <w:sz w:val="22"/>
          <w:szCs w:val="22"/>
        </w:rPr>
      </w:pPr>
      <w:r w:rsidRPr="00C45BC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7CC5BB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45B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7CC5BB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45B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C45BC9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23DF621B" w14:textId="6B982EFC" w:rsidR="00873328" w:rsidRPr="0033668E" w:rsidRDefault="00A10460" w:rsidP="0033668E">
      <w:pPr>
        <w:spacing w:before="280"/>
        <w:rPr>
          <w:rFonts w:ascii="Verdana" w:hAnsi="Verdana"/>
          <w:b/>
          <w:sz w:val="22"/>
          <w:szCs w:val="22"/>
        </w:rPr>
      </w:pPr>
      <w:r w:rsidRPr="00C45BC9">
        <w:rPr>
          <w:rFonts w:ascii="Verdana" w:hAnsi="Verdana"/>
          <w:sz w:val="22"/>
          <w:szCs w:val="22"/>
        </w:rPr>
        <w:br/>
      </w:r>
      <w:r w:rsidRPr="00C45BC9">
        <w:rPr>
          <w:rFonts w:ascii="Verdana" w:hAnsi="Verdana"/>
          <w:b/>
          <w:sz w:val="22"/>
          <w:szCs w:val="22"/>
        </w:rPr>
        <w:t>You asked:</w:t>
      </w:r>
    </w:p>
    <w:p w14:paraId="318A6F86" w14:textId="484F600C" w:rsidR="00C45BC9" w:rsidRDefault="00C45BC9" w:rsidP="0033668E">
      <w:pPr>
        <w:rPr>
          <w:rFonts w:ascii="Verdana" w:hAnsi="Verdana"/>
          <w:b/>
          <w:bCs/>
          <w:noProof/>
          <w:sz w:val="22"/>
          <w:szCs w:val="22"/>
        </w:rPr>
      </w:pPr>
      <w:r w:rsidRPr="00C45BC9">
        <w:rPr>
          <w:rFonts w:ascii="Verdana" w:hAnsi="Verdana"/>
          <w:b/>
          <w:bCs/>
          <w:noProof/>
          <w:sz w:val="22"/>
          <w:szCs w:val="22"/>
        </w:rPr>
        <w:t>I would please like to know, in each of the last three years for which you have data:</w:t>
      </w:r>
    </w:p>
    <w:p w14:paraId="28FB86A1" w14:textId="1CB27CD3" w:rsidR="0058345F" w:rsidRDefault="00C45BC9" w:rsidP="0058345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45BC9">
        <w:rPr>
          <w:rFonts w:ascii="Verdana" w:hAnsi="Verdana"/>
          <w:b/>
          <w:bCs/>
          <w:noProof/>
          <w:sz w:val="22"/>
          <w:szCs w:val="22"/>
        </w:rPr>
        <w:t xml:space="preserve">The number of staff employed by the </w:t>
      </w:r>
      <w:r w:rsidR="001310D2">
        <w:rPr>
          <w:rFonts w:ascii="Verdana" w:hAnsi="Verdana"/>
          <w:b/>
          <w:bCs/>
          <w:noProof/>
          <w:sz w:val="22"/>
          <w:szCs w:val="22"/>
        </w:rPr>
        <w:t>health board</w:t>
      </w:r>
    </w:p>
    <w:p w14:paraId="60A222AD" w14:textId="6FE02612" w:rsidR="0058345F" w:rsidRPr="0058345F" w:rsidRDefault="0058345F" w:rsidP="0058345F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58345F">
        <w:rPr>
          <w:rFonts w:ascii="Verdana" w:hAnsi="Verdana"/>
          <w:noProof/>
          <w:sz w:val="22"/>
          <w:szCs w:val="22"/>
        </w:rPr>
        <w:t xml:space="preserve">Please note that </w:t>
      </w:r>
      <w:r>
        <w:rPr>
          <w:rFonts w:ascii="Verdana" w:hAnsi="Verdana"/>
          <w:noProof/>
          <w:sz w:val="22"/>
          <w:szCs w:val="22"/>
        </w:rPr>
        <w:t xml:space="preserve">the </w:t>
      </w:r>
      <w:r w:rsidRPr="0058345F">
        <w:rPr>
          <w:rFonts w:ascii="Verdana" w:hAnsi="Verdana"/>
          <w:noProof/>
          <w:sz w:val="22"/>
          <w:szCs w:val="22"/>
        </w:rPr>
        <w:t>data provided below is a snapshot as at 31</w:t>
      </w:r>
      <w:r w:rsidRPr="0058345F">
        <w:rPr>
          <w:rFonts w:ascii="Verdana" w:hAnsi="Verdana"/>
          <w:noProof/>
          <w:sz w:val="22"/>
          <w:szCs w:val="22"/>
          <w:vertAlign w:val="superscript"/>
        </w:rPr>
        <w:t>st</w:t>
      </w:r>
      <w:r w:rsidRPr="0058345F">
        <w:rPr>
          <w:rFonts w:ascii="Verdana" w:hAnsi="Verdana"/>
          <w:noProof/>
          <w:sz w:val="22"/>
          <w:szCs w:val="22"/>
        </w:rPr>
        <w:t xml:space="preserve"> March each year.</w:t>
      </w:r>
    </w:p>
    <w:tbl>
      <w:tblPr>
        <w:tblW w:w="5937" w:type="dxa"/>
        <w:jc w:val="center"/>
        <w:tblLook w:val="04A0" w:firstRow="1" w:lastRow="0" w:firstColumn="1" w:lastColumn="0" w:noHBand="0" w:noVBand="1"/>
      </w:tblPr>
      <w:tblGrid>
        <w:gridCol w:w="2972"/>
        <w:gridCol w:w="2965"/>
      </w:tblGrid>
      <w:tr w:rsidR="00C45BC9" w:rsidRPr="00C45BC9" w14:paraId="7E90996B" w14:textId="77777777" w:rsidTr="0058345F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CC"/>
            <w:noWrap/>
            <w:vAlign w:val="center"/>
            <w:hideMark/>
          </w:tcPr>
          <w:p w14:paraId="3BE4355E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Excluding bank, honorary, locum &amp; widow/er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noWrap/>
            <w:vAlign w:val="center"/>
            <w:hideMark/>
          </w:tcPr>
          <w:p w14:paraId="3CE028F8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Headcount</w:t>
            </w:r>
          </w:p>
        </w:tc>
      </w:tr>
      <w:tr w:rsidR="00C45BC9" w:rsidRPr="00C45BC9" w14:paraId="17FDD383" w14:textId="77777777" w:rsidTr="0058345F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8A39" w14:textId="376EC264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5300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14691</w:t>
            </w:r>
          </w:p>
        </w:tc>
      </w:tr>
      <w:tr w:rsidR="00C45BC9" w:rsidRPr="00C45BC9" w14:paraId="38A6AD20" w14:textId="77777777" w:rsidTr="0058345F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F804" w14:textId="31B13E2E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B0D4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14305</w:t>
            </w:r>
          </w:p>
        </w:tc>
      </w:tr>
      <w:tr w:rsidR="00C45BC9" w:rsidRPr="00C45BC9" w14:paraId="47F8AFDF" w14:textId="77777777" w:rsidTr="0058345F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84FB" w14:textId="3FE48B23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1A7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13724</w:t>
            </w:r>
          </w:p>
        </w:tc>
      </w:tr>
    </w:tbl>
    <w:p w14:paraId="40384938" w14:textId="77777777" w:rsidR="00C45BC9" w:rsidRPr="00C45BC9" w:rsidRDefault="00C45BC9" w:rsidP="00C45BC9">
      <w:pPr>
        <w:rPr>
          <w:rFonts w:ascii="Verdana" w:hAnsi="Verdana"/>
          <w:b/>
          <w:bCs/>
          <w:noProof/>
          <w:sz w:val="22"/>
          <w:szCs w:val="22"/>
        </w:rPr>
      </w:pPr>
    </w:p>
    <w:p w14:paraId="4A5DB8B1" w14:textId="581EE838" w:rsidR="00C45BC9" w:rsidRPr="00C45BC9" w:rsidRDefault="00C45BC9" w:rsidP="00C45BC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45BC9">
        <w:rPr>
          <w:rFonts w:ascii="Verdana" w:hAnsi="Verdana"/>
          <w:b/>
          <w:bCs/>
          <w:noProof/>
          <w:sz w:val="22"/>
          <w:szCs w:val="22"/>
        </w:rPr>
        <w:t>The total number of days of sick leave taken by staff who took paternity leave in the preceding 12 months</w:t>
      </w:r>
    </w:p>
    <w:tbl>
      <w:tblPr>
        <w:tblW w:w="5955" w:type="dxa"/>
        <w:jc w:val="center"/>
        <w:tblLook w:val="04A0" w:firstRow="1" w:lastRow="0" w:firstColumn="1" w:lastColumn="0" w:noHBand="0" w:noVBand="1"/>
      </w:tblPr>
      <w:tblGrid>
        <w:gridCol w:w="3114"/>
        <w:gridCol w:w="2841"/>
      </w:tblGrid>
      <w:tr w:rsidR="00C45BC9" w:rsidRPr="00C45BC9" w14:paraId="687D8A81" w14:textId="77777777" w:rsidTr="0058345F">
        <w:trPr>
          <w:trHeight w:val="34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CC"/>
            <w:noWrap/>
            <w:vAlign w:val="center"/>
            <w:hideMark/>
          </w:tcPr>
          <w:p w14:paraId="54CCC8F8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Sickness Absence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vAlign w:val="center"/>
            <w:hideMark/>
          </w:tcPr>
          <w:p w14:paraId="4F46C197" w14:textId="36321E33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FTE Days Lost</w:t>
            </w:r>
          </w:p>
        </w:tc>
      </w:tr>
      <w:tr w:rsidR="00C45BC9" w:rsidRPr="00C45BC9" w14:paraId="1A631E64" w14:textId="77777777" w:rsidTr="0058345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7019" w14:textId="45E513B2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Financial Year 2022-2023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4DF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688.51</w:t>
            </w:r>
          </w:p>
        </w:tc>
      </w:tr>
      <w:tr w:rsidR="00C45BC9" w:rsidRPr="00C45BC9" w14:paraId="748D5D71" w14:textId="77777777" w:rsidTr="0058345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B413" w14:textId="4D6650CE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</w:t>
            </w:r>
            <w:r w:rsidR="001310D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ial</w:t>
            </w: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Year 2023-2024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1D42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919.76</w:t>
            </w:r>
          </w:p>
        </w:tc>
      </w:tr>
      <w:tr w:rsidR="00C45BC9" w:rsidRPr="00C45BC9" w14:paraId="0A8C82FF" w14:textId="77777777" w:rsidTr="0058345F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AA8A" w14:textId="7C2C3383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</w:t>
            </w:r>
            <w:r w:rsidR="001310D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ial</w:t>
            </w: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Year 2024-2025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5EF4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601.62</w:t>
            </w:r>
          </w:p>
        </w:tc>
      </w:tr>
    </w:tbl>
    <w:p w14:paraId="088345DB" w14:textId="77777777" w:rsidR="00C45BC9" w:rsidRPr="00C45BC9" w:rsidRDefault="00C45BC9" w:rsidP="00C45BC9">
      <w:pPr>
        <w:rPr>
          <w:rFonts w:ascii="Verdana" w:hAnsi="Verdana"/>
          <w:b/>
          <w:bCs/>
          <w:noProof/>
          <w:sz w:val="22"/>
          <w:szCs w:val="22"/>
        </w:rPr>
      </w:pPr>
    </w:p>
    <w:p w14:paraId="2F1B9716" w14:textId="6B21830D" w:rsidR="00C45BC9" w:rsidRPr="0058345F" w:rsidRDefault="00C45BC9" w:rsidP="0058345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8345F">
        <w:rPr>
          <w:rFonts w:ascii="Verdana" w:hAnsi="Verdana"/>
          <w:b/>
          <w:bCs/>
          <w:noProof/>
          <w:sz w:val="22"/>
          <w:szCs w:val="22"/>
        </w:rPr>
        <w:t xml:space="preserve">The total number of days of sick leave taken by all staff across the </w:t>
      </w:r>
      <w:r w:rsidR="001310D2" w:rsidRPr="0058345F">
        <w:rPr>
          <w:rFonts w:ascii="Verdana" w:hAnsi="Verdana"/>
          <w:b/>
          <w:bCs/>
          <w:noProof/>
          <w:sz w:val="22"/>
          <w:szCs w:val="22"/>
        </w:rPr>
        <w:t>health board</w:t>
      </w:r>
    </w:p>
    <w:tbl>
      <w:tblPr>
        <w:tblW w:w="5949" w:type="dxa"/>
        <w:jc w:val="center"/>
        <w:tblLook w:val="04A0" w:firstRow="1" w:lastRow="0" w:firstColumn="1" w:lastColumn="0" w:noHBand="0" w:noVBand="1"/>
      </w:tblPr>
      <w:tblGrid>
        <w:gridCol w:w="3143"/>
        <w:gridCol w:w="2806"/>
      </w:tblGrid>
      <w:tr w:rsidR="00C45BC9" w:rsidRPr="00C45BC9" w14:paraId="41FD3117" w14:textId="77777777" w:rsidTr="0058345F">
        <w:trPr>
          <w:trHeight w:val="354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CC"/>
            <w:noWrap/>
            <w:vAlign w:val="center"/>
            <w:hideMark/>
          </w:tcPr>
          <w:p w14:paraId="68E662EE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Sickness Absence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CC"/>
            <w:vAlign w:val="center"/>
            <w:hideMark/>
          </w:tcPr>
          <w:p w14:paraId="696E27E3" w14:textId="371C8D89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FTE Days Lost</w:t>
            </w:r>
          </w:p>
        </w:tc>
      </w:tr>
      <w:tr w:rsidR="00C45BC9" w:rsidRPr="00C45BC9" w14:paraId="79F7B5CA" w14:textId="77777777" w:rsidTr="0058345F">
        <w:trPr>
          <w:trHeight w:val="300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2256" w14:textId="0B3B959B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Financial Year 2022-2023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150F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298710.42</w:t>
            </w:r>
          </w:p>
        </w:tc>
      </w:tr>
      <w:tr w:rsidR="00C45BC9" w:rsidRPr="00C45BC9" w14:paraId="7EAEA29E" w14:textId="77777777" w:rsidTr="0058345F">
        <w:trPr>
          <w:trHeight w:val="300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0251" w14:textId="5A687484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</w:t>
            </w:r>
            <w:r w:rsidR="001310D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ial</w:t>
            </w: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Year 2023-2024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A1B0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321024.84</w:t>
            </w:r>
          </w:p>
        </w:tc>
      </w:tr>
      <w:tr w:rsidR="00C45BC9" w:rsidRPr="00C45BC9" w14:paraId="5139DED0" w14:textId="77777777" w:rsidTr="0058345F">
        <w:trPr>
          <w:trHeight w:val="300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84C2" w14:textId="35DA39E5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</w:t>
            </w:r>
            <w:r w:rsidR="001310D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ial</w:t>
            </w: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Year 2024-2025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B59C" w14:textId="77777777" w:rsidR="00C45BC9" w:rsidRPr="00C45BC9" w:rsidRDefault="00C45BC9" w:rsidP="0058345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45B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271431.84</w:t>
            </w:r>
          </w:p>
        </w:tc>
      </w:tr>
    </w:tbl>
    <w:p w14:paraId="75970B72" w14:textId="4BC3614D" w:rsidR="00A10460" w:rsidRPr="00C45BC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45BC9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C45BC9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C45BC9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A8F9" w14:textId="77777777" w:rsidR="007B1C58" w:rsidRDefault="007B1C58" w:rsidP="007D6A3E">
      <w:pPr>
        <w:spacing w:before="0" w:after="0" w:line="240" w:lineRule="auto"/>
      </w:pPr>
      <w:r>
        <w:separator/>
      </w:r>
    </w:p>
  </w:endnote>
  <w:endnote w:type="continuationSeparator" w:id="0">
    <w:p w14:paraId="3318B8B1" w14:textId="77777777" w:rsidR="007B1C58" w:rsidRDefault="007B1C58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2B7A" w14:textId="77777777" w:rsidR="007B1C58" w:rsidRDefault="007B1C58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1333E0B" w14:textId="77777777" w:rsidR="007B1C58" w:rsidRDefault="007B1C58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F800E3"/>
    <w:multiLevelType w:val="hybridMultilevel"/>
    <w:tmpl w:val="68CE169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A57C4"/>
    <w:multiLevelType w:val="hybridMultilevel"/>
    <w:tmpl w:val="E89EA7EA"/>
    <w:lvl w:ilvl="0" w:tplc="0A2A66E6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460617305">
    <w:abstractNumId w:val="19"/>
  </w:num>
  <w:num w:numId="20" w16cid:durableId="207108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3220"/>
    <w:rsid w:val="00040038"/>
    <w:rsid w:val="00095DF5"/>
    <w:rsid w:val="000A785B"/>
    <w:rsid w:val="000C00ED"/>
    <w:rsid w:val="000F6539"/>
    <w:rsid w:val="00111757"/>
    <w:rsid w:val="001276F0"/>
    <w:rsid w:val="001310D2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668E"/>
    <w:rsid w:val="0035435D"/>
    <w:rsid w:val="00355B9A"/>
    <w:rsid w:val="003648A8"/>
    <w:rsid w:val="00381747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345F"/>
    <w:rsid w:val="0059250D"/>
    <w:rsid w:val="005925B8"/>
    <w:rsid w:val="0059485C"/>
    <w:rsid w:val="005F0E79"/>
    <w:rsid w:val="00602EE5"/>
    <w:rsid w:val="006137E4"/>
    <w:rsid w:val="00624CF5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3CF8"/>
    <w:rsid w:val="00771F1B"/>
    <w:rsid w:val="00772312"/>
    <w:rsid w:val="007778CB"/>
    <w:rsid w:val="00790973"/>
    <w:rsid w:val="007953A0"/>
    <w:rsid w:val="00795AD1"/>
    <w:rsid w:val="007A5616"/>
    <w:rsid w:val="007B0951"/>
    <w:rsid w:val="007B1C58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45BC9"/>
    <w:rsid w:val="00C75A00"/>
    <w:rsid w:val="00CA07E3"/>
    <w:rsid w:val="00CB2BBE"/>
    <w:rsid w:val="00CE1516"/>
    <w:rsid w:val="00CE325E"/>
    <w:rsid w:val="00CE3DBC"/>
    <w:rsid w:val="00D15865"/>
    <w:rsid w:val="00D62A67"/>
    <w:rsid w:val="00D905CE"/>
    <w:rsid w:val="00DC0D5A"/>
    <w:rsid w:val="00DC47F3"/>
    <w:rsid w:val="00DC7FA9"/>
    <w:rsid w:val="00DD5E37"/>
    <w:rsid w:val="00DF2EA1"/>
    <w:rsid w:val="00E11F2D"/>
    <w:rsid w:val="00E26720"/>
    <w:rsid w:val="00E528D9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72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3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3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131</Words>
  <Characters>718</Characters>
  <Application>Microsoft Office Word</Application>
  <DocSecurity>0</DocSecurity>
  <Lines>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2026-01-14T12:47:00Z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07237e1c-3173-4508-8877-fd1fb9180b5c</vt:lpwstr>
  </property>
</Properties>
</file>