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C6E3D7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C5481">
                              <w:rPr>
                                <w:rFonts w:ascii="Verdana" w:hAnsi="Verdana"/>
                                <w:b/>
                                <w:sz w:val="22"/>
                                <w:szCs w:val="22"/>
                              </w:rPr>
                              <w:t>25-L-019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C6E3D7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C5481">
                        <w:rPr>
                          <w:rFonts w:ascii="Verdana" w:hAnsi="Verdana"/>
                          <w:b/>
                          <w:sz w:val="22"/>
                          <w:szCs w:val="22"/>
                        </w:rPr>
                        <w:t>25-L-019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3DF621B" w14:textId="3447F4D8" w:rsidR="00873328" w:rsidRPr="002C5481" w:rsidRDefault="00A10460" w:rsidP="002C5481">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ABC6F99" w14:textId="7B14DA86" w:rsidR="002C5481" w:rsidRPr="002C5481" w:rsidRDefault="002C5481" w:rsidP="002C5481">
      <w:pPr>
        <w:pStyle w:val="elementtoproof"/>
        <w:ind w:left="505"/>
        <w:rPr>
          <w:rFonts w:ascii="Verdana" w:hAnsi="Verdana"/>
          <w:b/>
          <w:bCs/>
          <w:sz w:val="22"/>
          <w:szCs w:val="22"/>
        </w:rPr>
      </w:pPr>
      <w:r w:rsidRPr="002C5481">
        <w:rPr>
          <w:rFonts w:ascii="Verdana" w:hAnsi="Verdana"/>
          <w:b/>
          <w:bCs/>
          <w:sz w:val="22"/>
          <w:szCs w:val="22"/>
        </w:rPr>
        <w:t>Thank you for your response to our FOI request [ref 25-G-038] and for explaining that the implant cost information could not be provided under Section 43 (Commercial Interests). I understand the need to protect commercially sensitive procurement data.</w:t>
      </w:r>
    </w:p>
    <w:p w14:paraId="6A120BBC" w14:textId="77777777" w:rsidR="002C5481" w:rsidRPr="002C5481" w:rsidRDefault="002C5481" w:rsidP="002C5481">
      <w:pPr>
        <w:pStyle w:val="elementtoproof"/>
        <w:ind w:left="505"/>
        <w:rPr>
          <w:rFonts w:ascii="Verdana" w:hAnsi="Verdana"/>
          <w:b/>
          <w:bCs/>
          <w:sz w:val="22"/>
          <w:szCs w:val="22"/>
        </w:rPr>
      </w:pPr>
    </w:p>
    <w:p w14:paraId="51590C41" w14:textId="77777777" w:rsidR="002C5481" w:rsidRPr="002C5481" w:rsidRDefault="002C5481" w:rsidP="002C5481">
      <w:pPr>
        <w:pStyle w:val="elementtoproof"/>
        <w:ind w:left="505"/>
        <w:rPr>
          <w:rFonts w:ascii="Verdana" w:hAnsi="Verdana"/>
          <w:b/>
          <w:bCs/>
          <w:sz w:val="22"/>
          <w:szCs w:val="22"/>
        </w:rPr>
      </w:pPr>
      <w:r w:rsidRPr="002C5481">
        <w:rPr>
          <w:rFonts w:ascii="Verdana" w:hAnsi="Verdana"/>
          <w:b/>
          <w:bCs/>
          <w:sz w:val="22"/>
          <w:szCs w:val="22"/>
        </w:rPr>
        <w:t>I am writing to provide further clarification on the purpose of this request, as this may assist in determining whether any level of information can be shared.</w:t>
      </w:r>
    </w:p>
    <w:p w14:paraId="6037F519" w14:textId="77777777" w:rsidR="002C5481" w:rsidRPr="002C5481" w:rsidRDefault="002C5481" w:rsidP="002C5481">
      <w:pPr>
        <w:pStyle w:val="elementtoproof"/>
        <w:ind w:left="505"/>
        <w:rPr>
          <w:rFonts w:ascii="Verdana" w:hAnsi="Verdana"/>
          <w:b/>
          <w:bCs/>
          <w:sz w:val="22"/>
          <w:szCs w:val="22"/>
        </w:rPr>
      </w:pPr>
    </w:p>
    <w:p w14:paraId="4EA28153" w14:textId="3912EA4E" w:rsidR="002C5481" w:rsidRPr="002C5481" w:rsidRDefault="002C5481" w:rsidP="002C5481">
      <w:pPr>
        <w:pStyle w:val="elementtoproof"/>
        <w:ind w:left="505"/>
        <w:rPr>
          <w:rFonts w:ascii="Verdana" w:hAnsi="Verdana"/>
          <w:b/>
          <w:bCs/>
          <w:sz w:val="22"/>
          <w:szCs w:val="22"/>
        </w:rPr>
      </w:pPr>
      <w:r w:rsidRPr="002C5481">
        <w:rPr>
          <w:rFonts w:ascii="Verdana" w:hAnsi="Verdana"/>
          <w:b/>
          <w:bCs/>
          <w:sz w:val="22"/>
          <w:szCs w:val="22"/>
        </w:rPr>
        <w:t>To ensure completeness of the dataset, it would be extremely helpful if the Health Board were able to provide unit implant costs, approximate values, or banded/range figures, even if exact amounts cannot be released. Several Health Boards have been able to supply indicative figures that do not compromise commercial confidentiality.</w:t>
      </w:r>
    </w:p>
    <w:p w14:paraId="4B483E85" w14:textId="77777777" w:rsidR="002C5481" w:rsidRPr="002C5481" w:rsidRDefault="002C5481" w:rsidP="002C5481">
      <w:pPr>
        <w:pStyle w:val="elementtoproof"/>
        <w:ind w:left="505"/>
        <w:rPr>
          <w:rFonts w:ascii="Verdana" w:hAnsi="Verdana"/>
          <w:b/>
          <w:bCs/>
          <w:sz w:val="22"/>
          <w:szCs w:val="22"/>
        </w:rPr>
      </w:pPr>
    </w:p>
    <w:p w14:paraId="2F8D442B" w14:textId="488660A3" w:rsidR="002C5481" w:rsidRDefault="002C5481" w:rsidP="005A387D">
      <w:pPr>
        <w:pStyle w:val="elementtoproof"/>
        <w:ind w:left="505"/>
        <w:rPr>
          <w:rFonts w:ascii="Verdana" w:hAnsi="Verdana"/>
          <w:b/>
          <w:bCs/>
          <w:sz w:val="22"/>
          <w:szCs w:val="22"/>
        </w:rPr>
      </w:pPr>
      <w:r w:rsidRPr="002C5481">
        <w:rPr>
          <w:rFonts w:ascii="Verdana" w:hAnsi="Verdana"/>
          <w:b/>
          <w:bCs/>
          <w:sz w:val="22"/>
          <w:szCs w:val="22"/>
        </w:rPr>
        <w:t>If it is possible to provide cost information in any format—approximate, banded, or anonymised—this would allow inclusion of your Health Board’s activity in the analysis.</w:t>
      </w:r>
      <w:r w:rsidR="005A387D">
        <w:rPr>
          <w:rFonts w:ascii="Verdana" w:hAnsi="Verdana"/>
          <w:b/>
          <w:bCs/>
          <w:sz w:val="22"/>
          <w:szCs w:val="22"/>
        </w:rPr>
        <w:br/>
      </w:r>
    </w:p>
    <w:p w14:paraId="7D8E3A0E" w14:textId="0FD1BA6F" w:rsidR="005A387D" w:rsidRPr="00FC3B42" w:rsidRDefault="005A387D" w:rsidP="005A387D">
      <w:pPr>
        <w:rPr>
          <w:rFonts w:ascii="Verdana" w:hAnsi="Verdana"/>
          <w:sz w:val="22"/>
          <w:szCs w:val="22"/>
        </w:rPr>
      </w:pPr>
      <w:r>
        <w:rPr>
          <w:rFonts w:ascii="Verdana" w:hAnsi="Verdana"/>
          <w:noProof/>
          <w:sz w:val="22"/>
          <w:szCs w:val="22"/>
        </w:rPr>
        <w:t xml:space="preserve">I can confirm that having reviewed the information provided to you in response to FOIA request reference 25-G-038, we are unable to break this down in any other manner that we are able to share. </w:t>
      </w:r>
      <w:r>
        <w:rPr>
          <w:rFonts w:ascii="Verdana" w:hAnsi="Verdana"/>
          <w:noProof/>
          <w:sz w:val="22"/>
          <w:szCs w:val="22"/>
        </w:rPr>
        <w:br/>
        <w:t>In our response 25-G-038, we provided you with the number of procedures in a 12 month period, broken down by implant type.</w:t>
      </w:r>
      <w:r>
        <w:rPr>
          <w:rFonts w:ascii="Verdana" w:hAnsi="Verdana"/>
          <w:noProof/>
          <w:sz w:val="22"/>
          <w:szCs w:val="22"/>
        </w:rPr>
        <w:br/>
      </w:r>
      <w:r>
        <w:rPr>
          <w:rFonts w:ascii="Verdana" w:hAnsi="Verdana"/>
          <w:noProof/>
          <w:sz w:val="22"/>
          <w:szCs w:val="22"/>
        </w:rPr>
        <w:br/>
      </w:r>
      <w:r w:rsidRPr="00FC3B42">
        <w:rPr>
          <w:rFonts w:ascii="Verdana" w:hAnsi="Verdana"/>
          <w:sz w:val="22"/>
          <w:szCs w:val="22"/>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54562B96" w14:textId="7CF770E2" w:rsidR="005A387D" w:rsidRPr="00FC3B42" w:rsidRDefault="005A387D" w:rsidP="005A387D">
      <w:pPr>
        <w:rPr>
          <w:rFonts w:ascii="Verdana" w:hAnsi="Verdana"/>
          <w:sz w:val="22"/>
          <w:szCs w:val="22"/>
        </w:rPr>
      </w:pPr>
      <w:r w:rsidRPr="00FC3B42">
        <w:rPr>
          <w:rFonts w:ascii="Verdana" w:hAnsi="Verdana"/>
          <w:sz w:val="22"/>
          <w:szCs w:val="22"/>
        </w:rPr>
        <w:t xml:space="preserve">To provide </w:t>
      </w:r>
      <w:r>
        <w:rPr>
          <w:rFonts w:ascii="Verdana" w:hAnsi="Verdana"/>
          <w:sz w:val="22"/>
          <w:szCs w:val="22"/>
        </w:rPr>
        <w:t>further financial detail by implant type</w:t>
      </w:r>
      <w:r w:rsidRPr="00FC3B42">
        <w:rPr>
          <w:rFonts w:ascii="Verdana" w:hAnsi="Verdana"/>
          <w:sz w:val="22"/>
          <w:szCs w:val="22"/>
        </w:rPr>
        <w:t xml:space="preserve"> could essentially, along with the other information provided lead to the ability to work out (an approximate figure could be obtained) of the cost per unit.  Whilst the Health Board accepts that there is a public interest in ensuring openness and transparency and there is an interest in the public being aware of how much money is spent and the benefits derived from that expenditure.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w:t>
      </w:r>
      <w:r w:rsidRPr="00FC3B42">
        <w:rPr>
          <w:rFonts w:ascii="Verdana" w:hAnsi="Verdana"/>
          <w:sz w:val="22"/>
          <w:szCs w:val="22"/>
        </w:rPr>
        <w:lastRenderedPageBreak/>
        <w:t>commercially.  In turn this could then jeopardise the Health Boards ability to compete fairly and pursue its function to bring forward development in the area and obtain value for money.  It is therefore decided that it is not in the publics’ interest to disclose this information.</w:t>
      </w:r>
    </w:p>
    <w:p w14:paraId="297599A8" w14:textId="08D3071E" w:rsidR="002C5481" w:rsidRDefault="002C5481" w:rsidP="002C5481">
      <w:pPr>
        <w:rPr>
          <w:rFonts w:ascii="Verdana" w:hAnsi="Verdana"/>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3730C"/>
    <w:rsid w:val="00257A6E"/>
    <w:rsid w:val="002677FD"/>
    <w:rsid w:val="00286642"/>
    <w:rsid w:val="00296FDA"/>
    <w:rsid w:val="002B74C8"/>
    <w:rsid w:val="002C252B"/>
    <w:rsid w:val="002C5481"/>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A387D"/>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2D0B"/>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rsid w:val="002C5481"/>
    <w:pPr>
      <w:spacing w:before="0" w:after="0" w:line="240" w:lineRule="auto"/>
      <w:ind w:left="0" w:right="0"/>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2</Pages>
  <Words>427</Words>
  <Characters>2273</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2026-01-07T13:17:00Z</dcterms:modified>
</cp:coreProperties>
</file>