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21BEA6B3">
                <wp:simplePos x="0" y="0"/>
                <wp:positionH relativeFrom="column">
                  <wp:posOffset>283664</wp:posOffset>
                </wp:positionH>
                <wp:positionV relativeFrom="paragraph">
                  <wp:posOffset>-103000</wp:posOffset>
                </wp:positionV>
                <wp:extent cx="5248894" cy="547305"/>
                <wp:effectExtent l="0" t="0" r="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54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3C4B0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24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35pt;margin-top:-8.1pt;width:413.3pt;height:4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" filled="f" stroked="f">
                <v:textbox>
                  <w:txbxContent>
                    <w:p w14:paraId="6B840BE9" w14:textId="2F3C4B0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24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8742F9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  <w:r w:rsidR="00BB2407">
        <w:rPr>
          <w:rFonts w:ascii="Verdana" w:hAnsi="Verdana"/>
          <w:b/>
          <w:sz w:val="22"/>
        </w:rPr>
        <w:t xml:space="preserve"> </w:t>
      </w:r>
    </w:p>
    <w:p w14:paraId="3082F5C0" w14:textId="3ED244FF" w:rsidR="00BB2407" w:rsidRPr="00BB2407" w:rsidRDefault="00BB2407" w:rsidP="00BB240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</w:t>
      </w:r>
      <w:r w:rsidRPr="00BB2407">
        <w:rPr>
          <w:rFonts w:ascii="Verdana" w:hAnsi="Verdana"/>
          <w:b/>
          <w:sz w:val="22"/>
        </w:rPr>
        <w:t>lease can you confirm the below:</w:t>
      </w:r>
    </w:p>
    <w:p w14:paraId="3784130C" w14:textId="35B0B869" w:rsidR="00BB2407" w:rsidRDefault="00BB2407" w:rsidP="00BB2407">
      <w:pPr>
        <w:spacing w:before="280"/>
        <w:ind w:left="585"/>
        <w:rPr>
          <w:rFonts w:ascii="Verdana" w:hAnsi="Verdana"/>
          <w:b/>
          <w:sz w:val="22"/>
        </w:rPr>
      </w:pPr>
      <w:r w:rsidRPr="00BB2407">
        <w:rPr>
          <w:rFonts w:ascii="Verdana" w:hAnsi="Verdana"/>
          <w:b/>
          <w:sz w:val="22"/>
        </w:rPr>
        <w:t>•</w:t>
      </w:r>
      <w:r>
        <w:rPr>
          <w:rFonts w:ascii="Verdana" w:hAnsi="Verdana"/>
          <w:b/>
          <w:sz w:val="22"/>
        </w:rPr>
        <w:t xml:space="preserve"> </w:t>
      </w:r>
      <w:r w:rsidRPr="00BB2407">
        <w:rPr>
          <w:rFonts w:ascii="Verdana" w:hAnsi="Verdana"/>
          <w:b/>
          <w:sz w:val="22"/>
        </w:rPr>
        <w:t xml:space="preserve">Spend on </w:t>
      </w:r>
      <w:bookmarkStart w:id="0" w:name="_Hlk207864079"/>
      <w:r w:rsidRPr="00BB2407">
        <w:rPr>
          <w:rFonts w:ascii="Verdana" w:hAnsi="Verdana"/>
          <w:b/>
          <w:sz w:val="22"/>
        </w:rPr>
        <w:t>Insourcing from May 2025-end of July 2025</w:t>
      </w:r>
      <w:bookmarkEnd w:id="0"/>
      <w:r w:rsidRPr="00BB2407">
        <w:rPr>
          <w:rFonts w:ascii="Verdana" w:hAnsi="Verdana"/>
          <w:b/>
          <w:sz w:val="22"/>
        </w:rPr>
        <w:t xml:space="preserve">, broken down by </w:t>
      </w:r>
      <w:r>
        <w:rPr>
          <w:rFonts w:ascii="Verdana" w:hAnsi="Verdana"/>
          <w:b/>
          <w:sz w:val="22"/>
        </w:rPr>
        <w:t>each</w:t>
      </w:r>
      <w:r w:rsidRPr="00BB2407">
        <w:rPr>
          <w:rFonts w:ascii="Verdana" w:hAnsi="Verdana"/>
          <w:b/>
          <w:sz w:val="22"/>
        </w:rPr>
        <w:t xml:space="preserve"> specialty and subspecialty, and the insourcing company that was used, e.g. cardiology £1000- echo cardiogram £1000- company x £1000</w:t>
      </w:r>
    </w:p>
    <w:p w14:paraId="32A9AD98" w14:textId="54FEBC1A" w:rsidR="009A3BF4" w:rsidRDefault="009A3BF4" w:rsidP="00BB2407">
      <w:pPr>
        <w:spacing w:before="280"/>
        <w:ind w:left="585"/>
        <w:rPr>
          <w:rFonts w:ascii="Verdana" w:hAnsi="Verdana"/>
          <w:bCs/>
          <w:sz w:val="22"/>
        </w:rPr>
      </w:pPr>
      <w:bookmarkStart w:id="1" w:name="_Hlk207861729"/>
      <w:r>
        <w:rPr>
          <w:rFonts w:ascii="Verdana" w:hAnsi="Verdana"/>
          <w:bCs/>
          <w:sz w:val="22"/>
        </w:rPr>
        <w:t>Please s</w:t>
      </w:r>
      <w:r w:rsidR="008D0B10" w:rsidRPr="008D0B10">
        <w:rPr>
          <w:rFonts w:ascii="Verdana" w:hAnsi="Verdana"/>
          <w:bCs/>
          <w:sz w:val="22"/>
        </w:rPr>
        <w:t>ee table below</w:t>
      </w:r>
      <w:r>
        <w:rPr>
          <w:rFonts w:ascii="Verdana" w:hAnsi="Verdana"/>
          <w:bCs/>
          <w:sz w:val="22"/>
        </w:rPr>
        <w:t xml:space="preserve"> for Insourcing</w:t>
      </w:r>
      <w:r w:rsidRPr="009A3BF4">
        <w:rPr>
          <w:rFonts w:ascii="Verdana" w:hAnsi="Verdana"/>
          <w:bCs/>
          <w:sz w:val="22"/>
        </w:rPr>
        <w:t xml:space="preserve"> from May 2025-end of July 2025</w:t>
      </w:r>
      <w:r>
        <w:rPr>
          <w:rFonts w:ascii="Verdana" w:hAnsi="Verdana"/>
          <w:bCs/>
          <w:sz w:val="22"/>
        </w:rPr>
        <w:t xml:space="preserve">* </w:t>
      </w:r>
    </w:p>
    <w:p w14:paraId="5083AB62" w14:textId="327573FD" w:rsidR="008D0B10" w:rsidRPr="008D0B10" w:rsidRDefault="009A3BF4" w:rsidP="00BB2407">
      <w:pPr>
        <w:spacing w:before="280"/>
        <w:ind w:left="58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*</w:t>
      </w:r>
      <w:r w:rsidR="00A067AD" w:rsidRPr="00A067AD">
        <w:rPr>
          <w:rFonts w:ascii="Verdana" w:hAnsi="Verdana"/>
          <w:bCs/>
          <w:sz w:val="22"/>
        </w:rPr>
        <w:t>The budget is reliant on Welsh Government allocation of additional funding, approved per Quarter.</w:t>
      </w:r>
    </w:p>
    <w:bookmarkEnd w:id="1"/>
    <w:p w14:paraId="09832B79" w14:textId="570513CD" w:rsidR="008D0B10" w:rsidRPr="008D0B10" w:rsidRDefault="00BB2407" w:rsidP="009A3BF4">
      <w:pPr>
        <w:spacing w:before="280"/>
        <w:rPr>
          <w:rFonts w:ascii="Verdana" w:hAnsi="Verdana"/>
          <w:bCs/>
          <w:sz w:val="22"/>
        </w:rPr>
      </w:pPr>
      <w:r w:rsidRPr="00BB2407">
        <w:rPr>
          <w:rFonts w:ascii="Verdana" w:hAnsi="Verdana"/>
          <w:b/>
          <w:sz w:val="22"/>
        </w:rPr>
        <w:t>•</w:t>
      </w:r>
      <w:r w:rsidRPr="00BB2407">
        <w:rPr>
          <w:rFonts w:ascii="Verdana" w:hAnsi="Verdana"/>
          <w:b/>
          <w:sz w:val="22"/>
        </w:rPr>
        <w:tab/>
        <w:t>The budget for each specialty for insourcing</w:t>
      </w:r>
      <w:r w:rsidR="009A3BF4">
        <w:rPr>
          <w:rFonts w:ascii="Verdana" w:hAnsi="Verdana"/>
          <w:b/>
          <w:sz w:val="22"/>
        </w:rPr>
        <w:t xml:space="preserve">: </w:t>
      </w:r>
      <w:r w:rsidR="008D0B10" w:rsidRPr="008D0B10">
        <w:rPr>
          <w:rFonts w:ascii="Verdana" w:hAnsi="Verdana"/>
          <w:bCs/>
          <w:sz w:val="22"/>
        </w:rPr>
        <w:t>See table below</w:t>
      </w:r>
      <w:r w:rsidR="00452621">
        <w:rPr>
          <w:rFonts w:ascii="Verdana" w:hAnsi="Verdana"/>
          <w:bCs/>
          <w:sz w:val="22"/>
        </w:rPr>
        <w:t xml:space="preserve">. </w:t>
      </w:r>
    </w:p>
    <w:p w14:paraId="6159B53F" w14:textId="58357FA9" w:rsidR="008D0B10" w:rsidRPr="008D0B10" w:rsidRDefault="00BB2407" w:rsidP="009A3BF4">
      <w:pPr>
        <w:spacing w:before="280"/>
        <w:rPr>
          <w:rFonts w:ascii="Verdana" w:hAnsi="Verdana"/>
          <w:bCs/>
          <w:sz w:val="22"/>
        </w:rPr>
      </w:pPr>
      <w:r w:rsidRPr="00BB2407">
        <w:rPr>
          <w:rFonts w:ascii="Verdana" w:hAnsi="Verdana"/>
          <w:b/>
          <w:sz w:val="22"/>
        </w:rPr>
        <w:t>•</w:t>
      </w:r>
      <w:r w:rsidRPr="00BB2407">
        <w:rPr>
          <w:rFonts w:ascii="Verdana" w:hAnsi="Verdana"/>
          <w:b/>
          <w:sz w:val="22"/>
        </w:rPr>
        <w:tab/>
        <w:t>Confirm the contract start and end date for each specialty</w:t>
      </w:r>
      <w:r w:rsidR="009A3BF4">
        <w:rPr>
          <w:rFonts w:ascii="Verdana" w:hAnsi="Verdana"/>
          <w:b/>
          <w:sz w:val="22"/>
        </w:rPr>
        <w:t xml:space="preserve">: </w:t>
      </w:r>
      <w:r w:rsidR="008D0B10" w:rsidRPr="008D0B10">
        <w:rPr>
          <w:rFonts w:ascii="Verdana" w:hAnsi="Verdana"/>
          <w:bCs/>
          <w:sz w:val="22"/>
        </w:rPr>
        <w:t>See table below</w:t>
      </w:r>
    </w:p>
    <w:p w14:paraId="738ACD7F" w14:textId="77777777" w:rsidR="00BB2407" w:rsidRDefault="00BB2407" w:rsidP="00BB2407">
      <w:pPr>
        <w:spacing w:before="280"/>
        <w:rPr>
          <w:rFonts w:ascii="Verdana" w:hAnsi="Verdana"/>
          <w:b/>
          <w:sz w:val="22"/>
        </w:rPr>
      </w:pPr>
      <w:r w:rsidRPr="00BB2407">
        <w:rPr>
          <w:rFonts w:ascii="Verdana" w:hAnsi="Verdana"/>
          <w:b/>
          <w:sz w:val="22"/>
        </w:rPr>
        <w:t>•</w:t>
      </w:r>
      <w:r w:rsidRPr="00BB2407">
        <w:rPr>
          <w:rFonts w:ascii="Verdana" w:hAnsi="Verdana"/>
          <w:b/>
          <w:sz w:val="22"/>
        </w:rPr>
        <w:tab/>
        <w:t>What frameworks were used for each specialty and was there direct awards and if so, who was they awarded to and what specialty</w:t>
      </w:r>
    </w:p>
    <w:p w14:paraId="06C34236" w14:textId="60471C24" w:rsidR="008D0B10" w:rsidRPr="008D0B10" w:rsidRDefault="008D0B10" w:rsidP="00BB2407">
      <w:pPr>
        <w:spacing w:before="280"/>
        <w:rPr>
          <w:rFonts w:ascii="Verdana" w:hAnsi="Verdana"/>
          <w:bCs/>
          <w:sz w:val="22"/>
        </w:rPr>
      </w:pPr>
      <w:r w:rsidRPr="008D0B10">
        <w:rPr>
          <w:rFonts w:ascii="Verdana" w:hAnsi="Verdana"/>
          <w:bCs/>
          <w:sz w:val="22"/>
        </w:rPr>
        <w:t>All were SBS Framework: Insourcing of Clinical Services</w:t>
      </w:r>
      <w:r>
        <w:rPr>
          <w:rFonts w:ascii="Verdana" w:hAnsi="Verdana"/>
          <w:bCs/>
          <w:sz w:val="22"/>
        </w:rPr>
        <w:t xml:space="preserve"> and </w:t>
      </w:r>
      <w:r w:rsidR="00525D7B">
        <w:rPr>
          <w:rFonts w:ascii="Verdana" w:hAnsi="Verdana"/>
          <w:bCs/>
          <w:sz w:val="22"/>
        </w:rPr>
        <w:t xml:space="preserve">they </w:t>
      </w:r>
      <w:r w:rsidR="00432603">
        <w:rPr>
          <w:rFonts w:ascii="Verdana" w:hAnsi="Verdana"/>
          <w:bCs/>
          <w:sz w:val="22"/>
        </w:rPr>
        <w:t xml:space="preserve">were </w:t>
      </w:r>
      <w:r w:rsidR="00525D7B">
        <w:rPr>
          <w:rFonts w:ascii="Verdana" w:hAnsi="Verdana"/>
          <w:bCs/>
          <w:sz w:val="22"/>
        </w:rPr>
        <w:t xml:space="preserve">all </w:t>
      </w:r>
      <w:r w:rsidRPr="008D0B10">
        <w:rPr>
          <w:rFonts w:ascii="Verdana" w:hAnsi="Verdana"/>
          <w:bCs/>
          <w:sz w:val="22"/>
        </w:rPr>
        <w:t>Direct Awards</w:t>
      </w:r>
    </w:p>
    <w:p w14:paraId="2178A95B" w14:textId="19E167FB" w:rsidR="00873328" w:rsidRDefault="00BB2407" w:rsidP="00BB2407">
      <w:pPr>
        <w:spacing w:before="280"/>
        <w:rPr>
          <w:rFonts w:ascii="Verdana" w:hAnsi="Verdana"/>
          <w:b/>
          <w:sz w:val="22"/>
        </w:rPr>
      </w:pPr>
      <w:r w:rsidRPr="00BB2407">
        <w:rPr>
          <w:rFonts w:ascii="Verdana" w:hAnsi="Verdana"/>
          <w:b/>
          <w:sz w:val="22"/>
        </w:rPr>
        <w:t>•</w:t>
      </w:r>
      <w:r w:rsidRPr="00BB2407">
        <w:rPr>
          <w:rFonts w:ascii="Verdana" w:hAnsi="Verdana"/>
          <w:b/>
          <w:sz w:val="22"/>
        </w:rPr>
        <w:tab/>
        <w:t>What was the service, e.g. theatres, outpatient, or diagnostic</w:t>
      </w:r>
    </w:p>
    <w:p w14:paraId="31B8076B" w14:textId="77777777" w:rsidR="008D0B10" w:rsidRPr="008D0B10" w:rsidRDefault="008D0B10" w:rsidP="008D0B10">
      <w:pPr>
        <w:spacing w:before="280"/>
        <w:ind w:left="585"/>
        <w:rPr>
          <w:rFonts w:ascii="Verdana" w:hAnsi="Verdana"/>
          <w:bCs/>
          <w:sz w:val="22"/>
        </w:rPr>
      </w:pPr>
      <w:r w:rsidRPr="008D0B10">
        <w:rPr>
          <w:rFonts w:ascii="Verdana" w:hAnsi="Verdana"/>
          <w:bCs/>
          <w:sz w:val="22"/>
        </w:rPr>
        <w:t>See table below</w:t>
      </w:r>
    </w:p>
    <w:tbl>
      <w:tblPr>
        <w:tblpPr w:leftFromText="180" w:rightFromText="180" w:vertAnchor="page" w:horzAnchor="margin" w:tblpXSpec="center" w:tblpY="968"/>
        <w:tblW w:w="12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2125"/>
        <w:gridCol w:w="2061"/>
        <w:gridCol w:w="1389"/>
        <w:gridCol w:w="1635"/>
        <w:gridCol w:w="2031"/>
        <w:gridCol w:w="1535"/>
        <w:gridCol w:w="1535"/>
      </w:tblGrid>
      <w:tr w:rsidR="00452621" w:rsidRPr="00452621" w14:paraId="131D462C" w14:textId="77777777" w:rsidTr="00452621">
        <w:trPr>
          <w:trHeight w:val="207"/>
        </w:trPr>
        <w:tc>
          <w:tcPr>
            <w:tcW w:w="1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70B6E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Speciality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5A0A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Sub-specialty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FD265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Service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87565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Provider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825CA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Spend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9E9C95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Period of Spend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9F70B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Contract start date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71E9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Contract end date</w:t>
            </w:r>
          </w:p>
        </w:tc>
      </w:tr>
      <w:tr w:rsidR="00452621" w:rsidRPr="00452621" w14:paraId="6C8677BA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9CC1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Plastics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8755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Breast-Plastics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A474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Theatre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0E0D66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HBSUK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4ACE9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£23,000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A62F4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May-30th June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3023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783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013AFCC4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C03EB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Gynaecology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F373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Hysteroscopy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95578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Outpatients/Pre-Assessments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4A974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HBSUK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A4719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£8,212.80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66EC9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F3A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4375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4775023D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F929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Gynaecology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87FB5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Hysteroscopy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80C9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Diagnostics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6A09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HBSUK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AB39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£16,617.00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97F4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A5B3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89A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0BDE80CB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3B7B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Dermatology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B2A3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Dermatology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5E5D7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Follow Up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345289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HBSUK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EFD0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£29,105.28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CE1CA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June- 31st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C55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14/02/2025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33D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70EED7DD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F912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Orthopaedics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FB7B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Shoulders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6E254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Theatre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5B969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HBSUK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6C596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£18,201.60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7008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309B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83E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1B87DF41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DC1F0A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Gynaecology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F8FE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Gynae-Oncology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FB55B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Theatre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BD3F3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 Network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02FE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£231,000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A667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C4B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05/03/2025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861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30/09/2025</w:t>
            </w:r>
          </w:p>
        </w:tc>
      </w:tr>
      <w:tr w:rsidR="00452621" w:rsidRPr="00452621" w14:paraId="7EEEE86B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C767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Gynaecology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A63E4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Gynaecology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6EA6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1C7E8A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 Network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F424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£9,129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0EAF4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May-30th June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136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05/03/2025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69D6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30/09/2025</w:t>
            </w:r>
          </w:p>
        </w:tc>
      </w:tr>
      <w:tr w:rsidR="00452621" w:rsidRPr="00452621" w14:paraId="5E0AA159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73B1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ENT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3DD9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ENT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9C99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Theatre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6B15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 Network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E457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£21,000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D12C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25-26th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FBB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01/07/2025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26A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30/09/2025</w:t>
            </w:r>
          </w:p>
        </w:tc>
      </w:tr>
      <w:tr w:rsidR="00452621" w:rsidRPr="00452621" w14:paraId="2887BB2A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CBFC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Endoscopy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52296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Endoscopy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C954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Diagnostics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F8AFB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ID Medical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B072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£616,879.02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D679D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B7B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E4D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1B40B533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3F06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Gastroenterology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CB925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Gastroenterology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8E5B2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Outpatients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0C751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ID Medical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B263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£49,805.70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7251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CAE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012C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  <w:tr w:rsidR="00452621" w:rsidRPr="00452621" w14:paraId="12DF46A2" w14:textId="77777777" w:rsidTr="00452621">
        <w:trPr>
          <w:trHeight w:val="207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74328E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Endoscopy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440F0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Bowel Screening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BF85F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Diagnostics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455C4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Medinet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0B006B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£40,680.00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BD5E6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1st May -31st July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A7E7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01/08/2024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3078" w14:textId="77777777" w:rsidR="00452621" w:rsidRPr="00452621" w:rsidRDefault="00452621" w:rsidP="00452621">
            <w:pPr>
              <w:spacing w:before="0"/>
              <w:ind w:left="0" w:right="0"/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52621">
              <w:rPr>
                <w:rFonts w:ascii="Verdana" w:eastAsia="Aptos" w:hAnsi="Verdana" w:cs="Times New Roman"/>
                <w:kern w:val="2"/>
                <w:sz w:val="22"/>
                <w:szCs w:val="22"/>
                <w:lang w:eastAsia="en-US"/>
                <w14:ligatures w14:val="standardContextual"/>
              </w:rPr>
              <w:t>31/03/2026</w:t>
            </w:r>
          </w:p>
        </w:tc>
      </w:tr>
    </w:tbl>
    <w:p w14:paraId="75970B72" w14:textId="3BCED80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__________________________________________________________</w:t>
      </w:r>
      <w:r w:rsidR="00A067AD">
        <w:rPr>
          <w:rFonts w:ascii="Verdana" w:hAnsi="Verdana"/>
          <w:b/>
          <w:bCs/>
          <w:noProof/>
          <w:sz w:val="22"/>
          <w:szCs w:val="22"/>
        </w:rPr>
        <w:t>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B841DD">
      <w:footerReference w:type="default" r:id="rId8"/>
      <w:headerReference w:type="first" r:id="rId9"/>
      <w:footerReference w:type="first" r:id="rId10"/>
      <w:pgSz w:w="16838" w:h="11906" w:orient="landscape" w:code="9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11C4D832">
          <wp:simplePos x="0" y="0"/>
          <wp:positionH relativeFrom="page">
            <wp:posOffset>8143875</wp:posOffset>
          </wp:positionH>
          <wp:positionV relativeFrom="paragraph">
            <wp:posOffset>-16510</wp:posOffset>
          </wp:positionV>
          <wp:extent cx="3103291" cy="2032506"/>
          <wp:effectExtent l="0" t="0" r="1905" b="6350"/>
          <wp:wrapNone/>
          <wp:docPr id="2006539655" name="Picture 200653965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3291" cy="20325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10BF0B0E" w:rsidR="004F001A" w:rsidRDefault="004F001A" w:rsidP="00132E18">
    <w:pPr>
      <w:pStyle w:val="Footer"/>
      <w:tabs>
        <w:tab w:val="clear" w:pos="4513"/>
        <w:tab w:val="clear" w:pos="9026"/>
        <w:tab w:val="left" w:pos="13110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  <w:r w:rsidR="00132E18">
      <w:rPr>
        <w:b/>
        <w:color w:val="1F355E"/>
        <w:sz w:val="14"/>
        <w:szCs w:val="14"/>
      </w:rPr>
      <w:tab/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4893C833">
          <wp:simplePos x="0" y="0"/>
          <wp:positionH relativeFrom="column">
            <wp:posOffset>6911396</wp:posOffset>
          </wp:positionH>
          <wp:positionV relativeFrom="paragraph">
            <wp:posOffset>-3583</wp:posOffset>
          </wp:positionV>
          <wp:extent cx="3797568" cy="2019230"/>
          <wp:effectExtent l="0" t="0" r="0" b="635"/>
          <wp:wrapNone/>
          <wp:docPr id="1496035490" name="Picture 1496035490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5049" cy="20338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6CCD9117" w:rsidR="0097092D" w:rsidRDefault="00132E18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1502AC7D">
              <wp:simplePos x="0" y="0"/>
              <wp:positionH relativeFrom="page">
                <wp:posOffset>7210425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7.7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hcBnIeEA&#10;AAAN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6C60D35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156662949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4F67"/>
    <w:rsid w:val="00095DF5"/>
    <w:rsid w:val="000A785B"/>
    <w:rsid w:val="000C00ED"/>
    <w:rsid w:val="000F6539"/>
    <w:rsid w:val="00111757"/>
    <w:rsid w:val="001276F0"/>
    <w:rsid w:val="00132E18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0DB8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2603"/>
    <w:rsid w:val="00442A3A"/>
    <w:rsid w:val="00452621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5D7B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338D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D0B1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3BF4"/>
    <w:rsid w:val="009B087A"/>
    <w:rsid w:val="009B21AD"/>
    <w:rsid w:val="009B7CC6"/>
    <w:rsid w:val="009C5169"/>
    <w:rsid w:val="009D50E8"/>
    <w:rsid w:val="009F7815"/>
    <w:rsid w:val="00A067AD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1DD"/>
    <w:rsid w:val="00B8458F"/>
    <w:rsid w:val="00BB2407"/>
    <w:rsid w:val="00BB4931"/>
    <w:rsid w:val="00BC67E1"/>
    <w:rsid w:val="00C021A4"/>
    <w:rsid w:val="00C050BE"/>
    <w:rsid w:val="00C21013"/>
    <w:rsid w:val="00C75A00"/>
    <w:rsid w:val="00C925CE"/>
    <w:rsid w:val="00CA07E3"/>
    <w:rsid w:val="00CB2BBE"/>
    <w:rsid w:val="00CE1516"/>
    <w:rsid w:val="00CE325E"/>
    <w:rsid w:val="00CE3DBC"/>
    <w:rsid w:val="00D15865"/>
    <w:rsid w:val="00D62A67"/>
    <w:rsid w:val="00DB0F6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10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121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2025-09-10T10:23:00Z</cp:lastPrinted>
  <dcterms:created xsi:type="dcterms:W3CDTF">2021-09-13T07:38:00Z</dcterms:created>
  <dcterms:modified xsi:type="dcterms:W3CDTF">2025-09-10T10:23:00Z</dcterms:modified>
</cp:coreProperties>
</file>