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8DBA98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A642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25-H-037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8DBA98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A642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25-H-037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15FB789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5124F90B" w14:textId="77777777" w:rsidR="00DA6422" w:rsidRPr="00DA6422" w:rsidRDefault="00DA6422" w:rsidP="00DA6422">
      <w:pPr>
        <w:rPr>
          <w:rFonts w:ascii="Verdana" w:hAnsi="Verdana"/>
          <w:b/>
          <w:bCs/>
          <w:noProof/>
          <w:sz w:val="22"/>
          <w:szCs w:val="22"/>
        </w:rPr>
      </w:pPr>
      <w:r w:rsidRPr="00DA6422">
        <w:rPr>
          <w:rFonts w:ascii="Verdana" w:hAnsi="Verdana"/>
          <w:b/>
          <w:bCs/>
          <w:noProof/>
          <w:sz w:val="22"/>
          <w:szCs w:val="22"/>
        </w:rPr>
        <w:t>I have a freedom of information request regarding the treatment of Multiple Myeloma. Could you please answer the following questions.</w:t>
      </w:r>
    </w:p>
    <w:p w14:paraId="615AEE10" w14:textId="77777777" w:rsidR="00DA6422" w:rsidRDefault="00DA6422" w:rsidP="00DA6422">
      <w:pPr>
        <w:rPr>
          <w:rFonts w:ascii="Verdana" w:hAnsi="Verdana"/>
          <w:b/>
          <w:bCs/>
          <w:noProof/>
          <w:sz w:val="22"/>
          <w:szCs w:val="22"/>
        </w:rPr>
      </w:pPr>
      <w:r w:rsidRPr="00F72B12">
        <w:rPr>
          <w:rFonts w:ascii="Verdana" w:hAnsi="Verdana"/>
          <w:b/>
          <w:bCs/>
          <w:noProof/>
          <w:sz w:val="22"/>
          <w:szCs w:val="22"/>
        </w:rPr>
        <w:t>Q1. Over the past 6 months, how many adult multiple myeloma [MM] patients have you treated? If you refer your multiple myeloma patients to another centre, please state which.</w:t>
      </w:r>
    </w:p>
    <w:p w14:paraId="7DC0B802" w14:textId="5CA2A7E5" w:rsidR="00646916" w:rsidRPr="00F72B12" w:rsidRDefault="00F72B12" w:rsidP="00F72B12">
      <w:pPr>
        <w:rPr>
          <w:rFonts w:ascii="Verdana" w:hAnsi="Verdana"/>
          <w:noProof/>
          <w:sz w:val="22"/>
          <w:szCs w:val="22"/>
        </w:rPr>
      </w:pPr>
      <w:r w:rsidRPr="00F72B12">
        <w:rPr>
          <w:rFonts w:ascii="Verdana" w:hAnsi="Verdana"/>
          <w:noProof/>
          <w:sz w:val="22"/>
          <w:szCs w:val="22"/>
        </w:rPr>
        <w:t xml:space="preserve">207 </w:t>
      </w:r>
      <w:r>
        <w:rPr>
          <w:rFonts w:ascii="Verdana" w:hAnsi="Verdana"/>
          <w:noProof/>
          <w:sz w:val="22"/>
          <w:szCs w:val="22"/>
        </w:rPr>
        <w:t xml:space="preserve">myeloma </w:t>
      </w:r>
      <w:r w:rsidRPr="00F72B12">
        <w:rPr>
          <w:rFonts w:ascii="Verdana" w:hAnsi="Verdana"/>
          <w:noProof/>
          <w:sz w:val="22"/>
          <w:szCs w:val="22"/>
        </w:rPr>
        <w:t>patients for SACT, palliative care and radiotherapy.</w:t>
      </w:r>
      <w:r>
        <w:rPr>
          <w:rFonts w:ascii="Verdana" w:hAnsi="Verdana"/>
          <w:noProof/>
          <w:sz w:val="22"/>
          <w:szCs w:val="22"/>
        </w:rPr>
        <w:br/>
      </w:r>
    </w:p>
    <w:p w14:paraId="786BD977" w14:textId="77777777" w:rsidR="00DA6422" w:rsidRDefault="00DA6422" w:rsidP="00DA6422">
      <w:pPr>
        <w:rPr>
          <w:rFonts w:ascii="Verdana" w:hAnsi="Verdana"/>
          <w:b/>
          <w:bCs/>
          <w:noProof/>
          <w:sz w:val="22"/>
          <w:szCs w:val="22"/>
        </w:rPr>
      </w:pPr>
      <w:r w:rsidRPr="00DA6422">
        <w:rPr>
          <w:rFonts w:ascii="Verdana" w:hAnsi="Verdana"/>
          <w:b/>
          <w:bCs/>
          <w:noProof/>
          <w:sz w:val="22"/>
          <w:szCs w:val="22"/>
        </w:rPr>
        <w:t>Q2. Of the multiple myeloma patients over the past 6 month, how many were treated with the following:</w:t>
      </w:r>
    </w:p>
    <w:p w14:paraId="63469D3A" w14:textId="0C629A73" w:rsidR="00DA6422" w:rsidRDefault="00DA6422" w:rsidP="00DA6422">
      <w:pPr>
        <w:rPr>
          <w:rFonts w:ascii="Verdana" w:hAnsi="Verdana"/>
          <w:sz w:val="22"/>
          <w:szCs w:val="22"/>
        </w:rPr>
      </w:pPr>
      <w:r w:rsidRPr="002A10EF">
        <w:rPr>
          <w:rFonts w:ascii="Verdana" w:hAnsi="Verdana"/>
          <w:bCs/>
          <w:noProof/>
          <w:sz w:val="22"/>
          <w:szCs w:val="22"/>
        </w:rPr>
        <w:t xml:space="preserve">Please see below data for </w:t>
      </w:r>
      <w:r>
        <w:rPr>
          <w:rFonts w:ascii="Verdana" w:hAnsi="Verdana"/>
          <w:bCs/>
          <w:noProof/>
          <w:sz w:val="22"/>
          <w:szCs w:val="22"/>
        </w:rPr>
        <w:t>1 February 2024 to 31 July 2025</w:t>
      </w:r>
      <w:r w:rsidRPr="002A10EF">
        <w:rPr>
          <w:rFonts w:ascii="Verdana" w:hAnsi="Verdana"/>
          <w:bCs/>
          <w:noProof/>
          <w:sz w:val="22"/>
          <w:szCs w:val="22"/>
        </w:rPr>
        <w:t xml:space="preserve">.  </w:t>
      </w:r>
    </w:p>
    <w:tbl>
      <w:tblPr>
        <w:tblStyle w:val="ListTable3-Accent2"/>
        <w:tblW w:w="0" w:type="auto"/>
        <w:tblInd w:w="562" w:type="dxa"/>
        <w:tblLook w:val="0000" w:firstRow="0" w:lastRow="0" w:firstColumn="0" w:lastColumn="0" w:noHBand="0" w:noVBand="0"/>
      </w:tblPr>
      <w:tblGrid>
        <w:gridCol w:w="8789"/>
        <w:gridCol w:w="709"/>
      </w:tblGrid>
      <w:tr w:rsidR="00646916" w:rsidRPr="00646916" w14:paraId="4C04EB67" w14:textId="77777777" w:rsidTr="0064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6F0B7C38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Belantamab Mafodotin [Blenrep]</w:t>
            </w:r>
          </w:p>
        </w:tc>
        <w:tc>
          <w:tcPr>
            <w:tcW w:w="709" w:type="dxa"/>
            <w:noWrap/>
            <w:hideMark/>
          </w:tcPr>
          <w:p w14:paraId="26A967EE" w14:textId="77777777" w:rsidR="00646916" w:rsidRPr="00646916" w:rsidRDefault="00646916" w:rsidP="00646916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Nil</w:t>
            </w:r>
          </w:p>
        </w:tc>
      </w:tr>
      <w:tr w:rsidR="00646916" w:rsidRPr="00646916" w14:paraId="5A30C5A2" w14:textId="77777777" w:rsidTr="00646916">
        <w:trPr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73C7B55E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 xml:space="preserve">Belantamab Mafodotin [Blenrep] with bortezomib and dexamethasone </w:t>
            </w:r>
          </w:p>
        </w:tc>
        <w:tc>
          <w:tcPr>
            <w:tcW w:w="709" w:type="dxa"/>
            <w:noWrap/>
            <w:hideMark/>
          </w:tcPr>
          <w:p w14:paraId="4F85C704" w14:textId="77777777" w:rsidR="00646916" w:rsidRPr="00646916" w:rsidRDefault="00646916" w:rsidP="00646916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Nil</w:t>
            </w:r>
          </w:p>
        </w:tc>
      </w:tr>
      <w:tr w:rsidR="00646916" w:rsidRPr="00646916" w14:paraId="4CD33EF0" w14:textId="77777777" w:rsidTr="0064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1C1AC83F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Belantamab Mafodotin [Blenrep] with pomalidomide and dexamethasone</w:t>
            </w:r>
          </w:p>
        </w:tc>
        <w:tc>
          <w:tcPr>
            <w:tcW w:w="709" w:type="dxa"/>
            <w:noWrap/>
            <w:hideMark/>
          </w:tcPr>
          <w:p w14:paraId="4A80DE0C" w14:textId="77777777" w:rsidR="00646916" w:rsidRPr="00646916" w:rsidRDefault="00646916" w:rsidP="00646916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Nil</w:t>
            </w:r>
          </w:p>
        </w:tc>
      </w:tr>
      <w:tr w:rsidR="00646916" w:rsidRPr="00646916" w14:paraId="541B1CB5" w14:textId="77777777" w:rsidTr="00646916">
        <w:trPr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5F224917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Bortezomib [Velcade] monotherapy or with dexamethasone</w:t>
            </w:r>
          </w:p>
        </w:tc>
        <w:tc>
          <w:tcPr>
            <w:tcW w:w="709" w:type="dxa"/>
            <w:noWrap/>
            <w:hideMark/>
          </w:tcPr>
          <w:p w14:paraId="415AD145" w14:textId="77777777" w:rsidR="00646916" w:rsidRPr="00646916" w:rsidRDefault="00646916" w:rsidP="00646916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Nil</w:t>
            </w:r>
          </w:p>
        </w:tc>
      </w:tr>
      <w:tr w:rsidR="00646916" w:rsidRPr="00646916" w14:paraId="7B850DE2" w14:textId="77777777" w:rsidTr="0064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2F292106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Bortezomib [Velcade], Cyclophosphamide/Melphalan and Dexamethasone/Prednisolone [known as VCD or VMP] </w:t>
            </w:r>
          </w:p>
        </w:tc>
        <w:tc>
          <w:tcPr>
            <w:tcW w:w="709" w:type="dxa"/>
            <w:noWrap/>
            <w:hideMark/>
          </w:tcPr>
          <w:p w14:paraId="57E4B1C7" w14:textId="77777777" w:rsidR="00646916" w:rsidRPr="00646916" w:rsidRDefault="00646916" w:rsidP="00646916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21</w:t>
            </w:r>
          </w:p>
        </w:tc>
      </w:tr>
      <w:tr w:rsidR="00646916" w:rsidRPr="00646916" w14:paraId="2304514E" w14:textId="77777777" w:rsidTr="00646916">
        <w:trPr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3A729B33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Bortezomib [Velcade], Thalidomide and Dexamethasone [known as VTD] </w:t>
            </w:r>
          </w:p>
        </w:tc>
        <w:tc>
          <w:tcPr>
            <w:tcW w:w="709" w:type="dxa"/>
            <w:noWrap/>
            <w:hideMark/>
          </w:tcPr>
          <w:p w14:paraId="59B8D65B" w14:textId="77777777" w:rsidR="00646916" w:rsidRPr="00646916" w:rsidRDefault="00646916" w:rsidP="00646916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Nil</w:t>
            </w:r>
          </w:p>
        </w:tc>
      </w:tr>
      <w:tr w:rsidR="00646916" w:rsidRPr="00646916" w14:paraId="00F9BEB9" w14:textId="77777777" w:rsidTr="0064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77AFD48E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Carfilzomib [Kyprolis] and Dexamethasone </w:t>
            </w:r>
          </w:p>
        </w:tc>
        <w:tc>
          <w:tcPr>
            <w:tcW w:w="709" w:type="dxa"/>
            <w:noWrap/>
            <w:hideMark/>
          </w:tcPr>
          <w:p w14:paraId="2F7A46C5" w14:textId="77777777" w:rsidR="00646916" w:rsidRPr="00646916" w:rsidRDefault="00646916" w:rsidP="00646916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Nil</w:t>
            </w:r>
          </w:p>
        </w:tc>
      </w:tr>
      <w:tr w:rsidR="00646916" w:rsidRPr="00646916" w14:paraId="29D22264" w14:textId="77777777" w:rsidTr="00646916">
        <w:trPr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081679CE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Carfilzomib [Kyprolis], Lenalidomide [Revlimid], and Dexamethasone [known as KRD] </w:t>
            </w:r>
          </w:p>
        </w:tc>
        <w:tc>
          <w:tcPr>
            <w:tcW w:w="709" w:type="dxa"/>
            <w:noWrap/>
            <w:hideMark/>
          </w:tcPr>
          <w:p w14:paraId="614B88F6" w14:textId="77777777" w:rsidR="00646916" w:rsidRPr="00646916" w:rsidRDefault="00646916" w:rsidP="00646916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9</w:t>
            </w:r>
          </w:p>
        </w:tc>
      </w:tr>
      <w:tr w:rsidR="00646916" w:rsidRPr="00646916" w14:paraId="19605B63" w14:textId="77777777" w:rsidTr="0064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7D7E3063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Daratamumab [Darzalex] with Lenalidomide [Revlimid] and dexamethasone</w:t>
            </w:r>
          </w:p>
        </w:tc>
        <w:tc>
          <w:tcPr>
            <w:tcW w:w="709" w:type="dxa"/>
            <w:noWrap/>
            <w:hideMark/>
          </w:tcPr>
          <w:p w14:paraId="6D1352E7" w14:textId="2377B12E" w:rsidR="00646916" w:rsidRPr="00646916" w:rsidRDefault="00646916" w:rsidP="00646916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&lt;5*</w:t>
            </w:r>
          </w:p>
        </w:tc>
      </w:tr>
      <w:tr w:rsidR="00646916" w:rsidRPr="00646916" w14:paraId="298DA3A1" w14:textId="77777777" w:rsidTr="00646916">
        <w:trPr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209E94FF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Daratumumab [Darzalex] monotherapy  </w:t>
            </w:r>
          </w:p>
        </w:tc>
        <w:tc>
          <w:tcPr>
            <w:tcW w:w="709" w:type="dxa"/>
            <w:noWrap/>
            <w:hideMark/>
          </w:tcPr>
          <w:p w14:paraId="7EC6BEAB" w14:textId="77777777" w:rsidR="00646916" w:rsidRPr="00646916" w:rsidRDefault="00646916" w:rsidP="00646916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38</w:t>
            </w:r>
          </w:p>
        </w:tc>
      </w:tr>
      <w:tr w:rsidR="00646916" w:rsidRPr="00646916" w14:paraId="41D675D0" w14:textId="77777777" w:rsidTr="0064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39CB148E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Daratumumab [Darzalex], Bortezomib [Velcade] and dexamethasone (known as DVd or DBd)</w:t>
            </w:r>
          </w:p>
        </w:tc>
        <w:tc>
          <w:tcPr>
            <w:tcW w:w="709" w:type="dxa"/>
            <w:noWrap/>
            <w:hideMark/>
          </w:tcPr>
          <w:p w14:paraId="3EE066D9" w14:textId="77777777" w:rsidR="00646916" w:rsidRPr="00646916" w:rsidRDefault="00646916" w:rsidP="00646916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14</w:t>
            </w:r>
          </w:p>
        </w:tc>
      </w:tr>
      <w:tr w:rsidR="00646916" w:rsidRPr="00646916" w14:paraId="5865F3B2" w14:textId="77777777" w:rsidTr="00646916">
        <w:trPr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5B728461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Daratumumab [Darzalex], Velcade [Botezomib], Thalidomide and Dexamethasone [known as Dara-VTd]</w:t>
            </w:r>
          </w:p>
        </w:tc>
        <w:tc>
          <w:tcPr>
            <w:tcW w:w="709" w:type="dxa"/>
            <w:noWrap/>
            <w:hideMark/>
          </w:tcPr>
          <w:p w14:paraId="534D5295" w14:textId="77777777" w:rsidR="00646916" w:rsidRPr="00646916" w:rsidRDefault="00646916" w:rsidP="00646916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17</w:t>
            </w:r>
          </w:p>
        </w:tc>
      </w:tr>
      <w:tr w:rsidR="00646916" w:rsidRPr="00646916" w14:paraId="7F4EF7E2" w14:textId="77777777" w:rsidTr="0064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5A42DE23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Elranatamab</w:t>
            </w:r>
          </w:p>
        </w:tc>
        <w:tc>
          <w:tcPr>
            <w:tcW w:w="709" w:type="dxa"/>
            <w:noWrap/>
            <w:hideMark/>
          </w:tcPr>
          <w:p w14:paraId="5250C2D3" w14:textId="77777777" w:rsidR="00646916" w:rsidRPr="00646916" w:rsidRDefault="00646916" w:rsidP="00646916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Nil</w:t>
            </w:r>
          </w:p>
        </w:tc>
      </w:tr>
      <w:tr w:rsidR="00646916" w:rsidRPr="00646916" w14:paraId="3380B667" w14:textId="77777777" w:rsidTr="00646916">
        <w:trPr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13889423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Idecabtagene vicleucel [Abecma]</w:t>
            </w:r>
          </w:p>
        </w:tc>
        <w:tc>
          <w:tcPr>
            <w:tcW w:w="709" w:type="dxa"/>
            <w:noWrap/>
            <w:hideMark/>
          </w:tcPr>
          <w:p w14:paraId="79A7C014" w14:textId="77777777" w:rsidR="00646916" w:rsidRPr="00646916" w:rsidRDefault="00646916" w:rsidP="00646916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Nil</w:t>
            </w:r>
          </w:p>
        </w:tc>
      </w:tr>
      <w:tr w:rsidR="00646916" w:rsidRPr="00646916" w14:paraId="2AA9A458" w14:textId="77777777" w:rsidTr="0064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6BE26010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Isatuximab [Sarclisa], Pomalidomide [Imnovid] and Dexamethasone [known as IsaPd]</w:t>
            </w:r>
          </w:p>
        </w:tc>
        <w:tc>
          <w:tcPr>
            <w:tcW w:w="709" w:type="dxa"/>
            <w:noWrap/>
            <w:hideMark/>
          </w:tcPr>
          <w:p w14:paraId="668C2D10" w14:textId="720C64FF" w:rsidR="00646916" w:rsidRPr="00646916" w:rsidRDefault="00646916" w:rsidP="00646916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&lt;5*</w:t>
            </w:r>
          </w:p>
        </w:tc>
      </w:tr>
      <w:tr w:rsidR="00646916" w:rsidRPr="00646916" w14:paraId="52E58E7E" w14:textId="77777777" w:rsidTr="00646916">
        <w:trPr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49127C2A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Ixazomib [Ninlaro], Lenalidomide [Revlimid] and Dexamethasone [known as IRD] </w:t>
            </w:r>
          </w:p>
        </w:tc>
        <w:tc>
          <w:tcPr>
            <w:tcW w:w="709" w:type="dxa"/>
            <w:noWrap/>
            <w:hideMark/>
          </w:tcPr>
          <w:p w14:paraId="653239F0" w14:textId="6071D8DB" w:rsidR="00646916" w:rsidRPr="00646916" w:rsidRDefault="00646916" w:rsidP="00646916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&lt;5*</w:t>
            </w:r>
          </w:p>
        </w:tc>
      </w:tr>
      <w:tr w:rsidR="00646916" w:rsidRPr="00646916" w14:paraId="05D2B8A7" w14:textId="77777777" w:rsidTr="0064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4B985D9A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Lenalidomide [Revlimid] and Dexamethasone  </w:t>
            </w:r>
          </w:p>
        </w:tc>
        <w:tc>
          <w:tcPr>
            <w:tcW w:w="709" w:type="dxa"/>
            <w:noWrap/>
            <w:hideMark/>
          </w:tcPr>
          <w:p w14:paraId="2F4BB104" w14:textId="77777777" w:rsidR="00646916" w:rsidRPr="00646916" w:rsidRDefault="00646916" w:rsidP="00646916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33</w:t>
            </w:r>
          </w:p>
        </w:tc>
      </w:tr>
      <w:tr w:rsidR="00646916" w:rsidRPr="00646916" w14:paraId="4AEEA062" w14:textId="77777777" w:rsidTr="00646916">
        <w:trPr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00029C1D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lastRenderedPageBreak/>
              <w:t>Lenalidomide [Revlimid] monotherapy  </w:t>
            </w:r>
          </w:p>
        </w:tc>
        <w:tc>
          <w:tcPr>
            <w:tcW w:w="709" w:type="dxa"/>
            <w:noWrap/>
            <w:hideMark/>
          </w:tcPr>
          <w:p w14:paraId="7F2BB5E9" w14:textId="77777777" w:rsidR="00646916" w:rsidRPr="00646916" w:rsidRDefault="00646916" w:rsidP="00646916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43</w:t>
            </w:r>
          </w:p>
        </w:tc>
      </w:tr>
      <w:tr w:rsidR="00646916" w:rsidRPr="00646916" w14:paraId="39801F7B" w14:textId="77777777" w:rsidTr="0064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3F8BB73A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Panobinostat in combination with Bortezomib and Dezamethasone</w:t>
            </w:r>
          </w:p>
        </w:tc>
        <w:tc>
          <w:tcPr>
            <w:tcW w:w="709" w:type="dxa"/>
            <w:noWrap/>
            <w:hideMark/>
          </w:tcPr>
          <w:p w14:paraId="6E010DED" w14:textId="77777777" w:rsidR="00646916" w:rsidRPr="00646916" w:rsidRDefault="00646916" w:rsidP="00646916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Nil</w:t>
            </w:r>
          </w:p>
        </w:tc>
      </w:tr>
      <w:tr w:rsidR="00646916" w:rsidRPr="00646916" w14:paraId="15AB4F4D" w14:textId="77777777" w:rsidTr="00646916">
        <w:trPr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03447832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Pomalidomide [Imnovid] and Dexamethasone </w:t>
            </w:r>
          </w:p>
        </w:tc>
        <w:tc>
          <w:tcPr>
            <w:tcW w:w="709" w:type="dxa"/>
            <w:noWrap/>
            <w:hideMark/>
          </w:tcPr>
          <w:p w14:paraId="74C3C6B7" w14:textId="77777777" w:rsidR="00646916" w:rsidRPr="00646916" w:rsidRDefault="00646916" w:rsidP="00646916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8</w:t>
            </w:r>
          </w:p>
        </w:tc>
      </w:tr>
      <w:tr w:rsidR="00646916" w:rsidRPr="00646916" w14:paraId="5CBD16A1" w14:textId="77777777" w:rsidTr="0064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680DE7E8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Selinexor and dexamethasone</w:t>
            </w:r>
          </w:p>
        </w:tc>
        <w:tc>
          <w:tcPr>
            <w:tcW w:w="709" w:type="dxa"/>
            <w:noWrap/>
            <w:hideMark/>
          </w:tcPr>
          <w:p w14:paraId="78868C30" w14:textId="77777777" w:rsidR="00646916" w:rsidRPr="00646916" w:rsidRDefault="00646916" w:rsidP="00646916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Nil</w:t>
            </w:r>
          </w:p>
        </w:tc>
      </w:tr>
      <w:tr w:rsidR="00646916" w:rsidRPr="00646916" w14:paraId="40BEA207" w14:textId="77777777" w:rsidTr="00646916">
        <w:trPr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5D1A0ECE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Selinexor, Bortezomib [Velcade] and dexamethasone</w:t>
            </w:r>
          </w:p>
        </w:tc>
        <w:tc>
          <w:tcPr>
            <w:tcW w:w="709" w:type="dxa"/>
            <w:noWrap/>
            <w:hideMark/>
          </w:tcPr>
          <w:p w14:paraId="4BB6D964" w14:textId="331D4D21" w:rsidR="00646916" w:rsidRPr="00646916" w:rsidRDefault="00646916" w:rsidP="00646916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&lt;5*</w:t>
            </w:r>
          </w:p>
        </w:tc>
      </w:tr>
      <w:tr w:rsidR="00646916" w:rsidRPr="00646916" w14:paraId="15B2F2C8" w14:textId="77777777" w:rsidTr="0064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6C5AB211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Talquetamab</w:t>
            </w:r>
          </w:p>
        </w:tc>
        <w:tc>
          <w:tcPr>
            <w:tcW w:w="709" w:type="dxa"/>
            <w:noWrap/>
            <w:hideMark/>
          </w:tcPr>
          <w:p w14:paraId="6E6E39F9" w14:textId="77777777" w:rsidR="00646916" w:rsidRPr="00646916" w:rsidRDefault="00646916" w:rsidP="00646916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Nil</w:t>
            </w:r>
          </w:p>
        </w:tc>
      </w:tr>
      <w:tr w:rsidR="00646916" w:rsidRPr="00646916" w14:paraId="648AD6B1" w14:textId="77777777" w:rsidTr="00646916">
        <w:trPr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0D1896BC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Teclistamab [Tecvayli]</w:t>
            </w:r>
          </w:p>
        </w:tc>
        <w:tc>
          <w:tcPr>
            <w:tcW w:w="709" w:type="dxa"/>
            <w:noWrap/>
            <w:hideMark/>
          </w:tcPr>
          <w:p w14:paraId="035B66FE" w14:textId="77777777" w:rsidR="00646916" w:rsidRPr="00646916" w:rsidRDefault="00646916" w:rsidP="00646916">
            <w:pPr>
              <w:spacing w:before="0" w:after="0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Nil</w:t>
            </w:r>
          </w:p>
        </w:tc>
      </w:tr>
      <w:tr w:rsidR="00646916" w:rsidRPr="00646916" w14:paraId="7BAE01BB" w14:textId="77777777" w:rsidTr="00646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89" w:type="dxa"/>
            <w:noWrap/>
            <w:hideMark/>
          </w:tcPr>
          <w:p w14:paraId="3D5B3BE3" w14:textId="77777777" w:rsidR="00646916" w:rsidRPr="00646916" w:rsidRDefault="00646916" w:rsidP="0064691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Any other systemic anti-cancer treatment</w:t>
            </w:r>
          </w:p>
        </w:tc>
        <w:tc>
          <w:tcPr>
            <w:tcW w:w="709" w:type="dxa"/>
            <w:noWrap/>
            <w:hideMark/>
          </w:tcPr>
          <w:p w14:paraId="70154968" w14:textId="77777777" w:rsidR="00646916" w:rsidRPr="00646916" w:rsidRDefault="00646916" w:rsidP="00646916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646916">
              <w:rPr>
                <w:rFonts w:ascii="Verdana" w:hAnsi="Verdana"/>
                <w:noProof/>
                <w:sz w:val="22"/>
                <w:szCs w:val="22"/>
              </w:rPr>
              <w:t>48</w:t>
            </w:r>
          </w:p>
        </w:tc>
      </w:tr>
    </w:tbl>
    <w:p w14:paraId="75970B72" w14:textId="7AFF2EC0" w:rsidR="00A10460" w:rsidRDefault="00F72B12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F72B1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8BD4B89"/>
    <w:multiLevelType w:val="hybridMultilevel"/>
    <w:tmpl w:val="1F6259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746615911">
    <w:abstractNumId w:val="17"/>
  </w:num>
  <w:num w:numId="20" w16cid:durableId="1830542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A7D8E"/>
    <w:rsid w:val="003B09B5"/>
    <w:rsid w:val="003F2312"/>
    <w:rsid w:val="004039EB"/>
    <w:rsid w:val="00421E7F"/>
    <w:rsid w:val="00442A3A"/>
    <w:rsid w:val="00453C57"/>
    <w:rsid w:val="00473815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21D7"/>
    <w:rsid w:val="00553E1D"/>
    <w:rsid w:val="0059250D"/>
    <w:rsid w:val="005925B8"/>
    <w:rsid w:val="0059485C"/>
    <w:rsid w:val="005F0E79"/>
    <w:rsid w:val="00602EE5"/>
    <w:rsid w:val="006137E4"/>
    <w:rsid w:val="00635BDA"/>
    <w:rsid w:val="00646916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A6422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72B12"/>
    <w:rsid w:val="00F91A7E"/>
    <w:rsid w:val="00F96598"/>
    <w:rsid w:val="00FA0C91"/>
    <w:rsid w:val="00FA177F"/>
    <w:rsid w:val="00FB1E56"/>
    <w:rsid w:val="00FD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A64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64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642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4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422"/>
    <w:rPr>
      <w:b/>
      <w:bCs/>
    </w:rPr>
  </w:style>
  <w:style w:type="table" w:styleId="ListTable3-Accent2">
    <w:name w:val="List Table 3 Accent 2"/>
    <w:basedOn w:val="TableNormal"/>
    <w:uiPriority w:val="48"/>
    <w:rsid w:val="00646916"/>
    <w:tblPr>
      <w:tblStyleRowBandSize w:val="1"/>
      <w:tblStyleColBandSize w:val="1"/>
      <w:tblBorders>
        <w:top w:val="single" w:sz="4" w:space="0" w:color="2683C6" w:themeColor="accent2"/>
        <w:left w:val="single" w:sz="4" w:space="0" w:color="2683C6" w:themeColor="accent2"/>
        <w:bottom w:val="single" w:sz="4" w:space="0" w:color="2683C6" w:themeColor="accent2"/>
        <w:right w:val="single" w:sz="4" w:space="0" w:color="2683C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2"/>
          <w:right w:val="single" w:sz="4" w:space="0" w:color="2683C6" w:themeColor="accent2"/>
        </w:tcBorders>
      </w:tcPr>
    </w:tblStylePr>
    <w:tblStylePr w:type="band1Horz">
      <w:tblPr/>
      <w:tcPr>
        <w:tcBorders>
          <w:top w:val="single" w:sz="4" w:space="0" w:color="2683C6" w:themeColor="accent2"/>
          <w:bottom w:val="single" w:sz="4" w:space="0" w:color="2683C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2"/>
          <w:left w:val="nil"/>
        </w:tcBorders>
      </w:tcPr>
    </w:tblStylePr>
    <w:tblStylePr w:type="swCell">
      <w:tblPr/>
      <w:tcPr>
        <w:tcBorders>
          <w:top w:val="double" w:sz="4" w:space="0" w:color="2683C6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82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2025-09-19T11:53:00Z</dcterms:modified>
</cp:coreProperties>
</file>