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75207C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512A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25-H-015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75207C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512A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25-H-015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1010C81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FA0786C" w14:textId="77777777" w:rsidR="008512A8" w:rsidRPr="008512A8" w:rsidRDefault="008512A8" w:rsidP="008512A8">
      <w:pPr>
        <w:rPr>
          <w:rFonts w:ascii="Verdana" w:hAnsi="Verdana"/>
          <w:b/>
          <w:bCs/>
          <w:noProof/>
          <w:sz w:val="22"/>
          <w:szCs w:val="22"/>
        </w:rPr>
      </w:pPr>
      <w:r w:rsidRPr="008512A8">
        <w:rPr>
          <w:rFonts w:ascii="Verdana" w:hAnsi="Verdana"/>
          <w:b/>
          <w:bCs/>
          <w:noProof/>
          <w:sz w:val="22"/>
          <w:szCs w:val="22"/>
        </w:rPr>
        <w:t>I would be very grateful if you could provide information on the most recent Band 5 physiotherapy recruitment round within your organisation:</w:t>
      </w:r>
    </w:p>
    <w:p w14:paraId="4A38B8FA" w14:textId="77777777" w:rsidR="008512A8" w:rsidRDefault="008512A8" w:rsidP="008512A8">
      <w:pPr>
        <w:numPr>
          <w:ilvl w:val="0"/>
          <w:numId w:val="19"/>
        </w:numPr>
        <w:tabs>
          <w:tab w:val="clear" w:pos="720"/>
          <w:tab w:val="num" w:pos="851"/>
        </w:tabs>
        <w:rPr>
          <w:rFonts w:ascii="Verdana" w:hAnsi="Verdana"/>
          <w:b/>
          <w:bCs/>
          <w:noProof/>
          <w:sz w:val="22"/>
          <w:szCs w:val="22"/>
        </w:rPr>
      </w:pPr>
      <w:r w:rsidRPr="008512A8">
        <w:rPr>
          <w:rFonts w:ascii="Verdana" w:hAnsi="Verdana"/>
          <w:b/>
          <w:bCs/>
          <w:noProof/>
          <w:sz w:val="22"/>
          <w:szCs w:val="22"/>
        </w:rPr>
        <w:t>Date(s) of the most recent Band 5 physiotherapy hiring period or recruitment rounds</w:t>
      </w:r>
    </w:p>
    <w:p w14:paraId="7D5FAE43" w14:textId="5B89916A" w:rsidR="00BA0489" w:rsidRPr="00BA0489" w:rsidRDefault="00BA0489" w:rsidP="00BA0489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I can confirm t</w:t>
      </w:r>
      <w:r w:rsidRPr="00BA0489">
        <w:rPr>
          <w:rFonts w:ascii="Verdana" w:hAnsi="Verdana"/>
          <w:noProof/>
          <w:sz w:val="22"/>
          <w:szCs w:val="22"/>
        </w:rPr>
        <w:t>he latest advertisement commenced on 20</w:t>
      </w:r>
      <w:r w:rsidRPr="00BA0489">
        <w:rPr>
          <w:rFonts w:ascii="Verdana" w:hAnsi="Verdana"/>
          <w:noProof/>
          <w:sz w:val="22"/>
          <w:szCs w:val="22"/>
          <w:vertAlign w:val="superscript"/>
        </w:rPr>
        <w:t>th</w:t>
      </w:r>
      <w:r w:rsidRPr="00BA0489">
        <w:rPr>
          <w:rFonts w:ascii="Verdana" w:hAnsi="Verdana"/>
          <w:noProof/>
          <w:sz w:val="22"/>
          <w:szCs w:val="22"/>
        </w:rPr>
        <w:t xml:space="preserve"> March 2025 and ran for two weeks, until 3</w:t>
      </w:r>
      <w:r w:rsidRPr="00BA0489">
        <w:rPr>
          <w:rFonts w:ascii="Verdana" w:hAnsi="Verdana"/>
          <w:noProof/>
          <w:sz w:val="22"/>
          <w:szCs w:val="22"/>
          <w:vertAlign w:val="superscript"/>
        </w:rPr>
        <w:t>rd</w:t>
      </w:r>
      <w:r w:rsidRPr="00BA0489">
        <w:rPr>
          <w:rFonts w:ascii="Verdana" w:hAnsi="Verdana"/>
          <w:noProof/>
          <w:sz w:val="22"/>
          <w:szCs w:val="22"/>
        </w:rPr>
        <w:t xml:space="preserve"> April 2025.</w:t>
      </w:r>
    </w:p>
    <w:p w14:paraId="4397A5FC" w14:textId="77777777" w:rsidR="00BA0489" w:rsidRPr="008512A8" w:rsidRDefault="00BA0489" w:rsidP="00BA0489">
      <w:pPr>
        <w:rPr>
          <w:rFonts w:ascii="Verdana" w:hAnsi="Verdana"/>
          <w:b/>
          <w:bCs/>
          <w:noProof/>
          <w:sz w:val="22"/>
          <w:szCs w:val="22"/>
        </w:rPr>
      </w:pPr>
    </w:p>
    <w:p w14:paraId="7D1D1E77" w14:textId="77777777" w:rsidR="008512A8" w:rsidRDefault="008512A8" w:rsidP="008512A8">
      <w:pPr>
        <w:numPr>
          <w:ilvl w:val="0"/>
          <w:numId w:val="19"/>
        </w:numPr>
        <w:tabs>
          <w:tab w:val="clear" w:pos="720"/>
          <w:tab w:val="num" w:pos="851"/>
        </w:tabs>
        <w:rPr>
          <w:rFonts w:ascii="Verdana" w:hAnsi="Verdana"/>
          <w:b/>
          <w:bCs/>
          <w:noProof/>
          <w:sz w:val="22"/>
          <w:szCs w:val="22"/>
        </w:rPr>
      </w:pPr>
      <w:r w:rsidRPr="008512A8">
        <w:rPr>
          <w:rFonts w:ascii="Verdana" w:hAnsi="Verdana"/>
          <w:b/>
          <w:bCs/>
          <w:noProof/>
          <w:sz w:val="22"/>
          <w:szCs w:val="22"/>
        </w:rPr>
        <w:t>Number of Band 5 physiotherapist positions available/advertised</w:t>
      </w:r>
    </w:p>
    <w:p w14:paraId="59736B1F" w14:textId="388E6136" w:rsidR="00BA0489" w:rsidRDefault="00CF5932" w:rsidP="00BA0489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I can confirm that 1</w:t>
      </w:r>
      <w:r w:rsidR="00105E9A">
        <w:rPr>
          <w:rFonts w:ascii="Verdana" w:hAnsi="Verdana"/>
          <w:noProof/>
          <w:sz w:val="22"/>
          <w:szCs w:val="22"/>
        </w:rPr>
        <w:t xml:space="preserve">5 </w:t>
      </w:r>
      <w:r>
        <w:rPr>
          <w:rFonts w:ascii="Verdana" w:hAnsi="Verdana"/>
          <w:noProof/>
          <w:sz w:val="22"/>
          <w:szCs w:val="22"/>
        </w:rPr>
        <w:t>positions are available.</w:t>
      </w:r>
    </w:p>
    <w:p w14:paraId="4EFDE776" w14:textId="77777777" w:rsidR="00BA0489" w:rsidRPr="00BA0489" w:rsidRDefault="00BA0489" w:rsidP="00BA0489">
      <w:pPr>
        <w:ind w:left="720"/>
        <w:rPr>
          <w:rFonts w:ascii="Verdana" w:hAnsi="Verdana"/>
          <w:noProof/>
          <w:sz w:val="22"/>
          <w:szCs w:val="22"/>
        </w:rPr>
      </w:pPr>
    </w:p>
    <w:p w14:paraId="6126BEA7" w14:textId="77777777" w:rsidR="008512A8" w:rsidRDefault="008512A8" w:rsidP="008512A8">
      <w:pPr>
        <w:numPr>
          <w:ilvl w:val="0"/>
          <w:numId w:val="19"/>
        </w:numPr>
        <w:tabs>
          <w:tab w:val="clear" w:pos="720"/>
          <w:tab w:val="num" w:pos="851"/>
        </w:tabs>
        <w:rPr>
          <w:rFonts w:ascii="Verdana" w:hAnsi="Verdana"/>
          <w:b/>
          <w:bCs/>
          <w:noProof/>
          <w:sz w:val="22"/>
          <w:szCs w:val="22"/>
        </w:rPr>
      </w:pPr>
      <w:r w:rsidRPr="008512A8">
        <w:rPr>
          <w:rFonts w:ascii="Verdana" w:hAnsi="Verdana"/>
          <w:b/>
          <w:bCs/>
          <w:noProof/>
          <w:sz w:val="22"/>
          <w:szCs w:val="22"/>
        </w:rPr>
        <w:t>Number of total applicants for these positions</w:t>
      </w:r>
    </w:p>
    <w:p w14:paraId="516CE06D" w14:textId="661927B2" w:rsidR="00105E9A" w:rsidRDefault="00105E9A" w:rsidP="00105E9A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I can confirm 1</w:t>
      </w:r>
      <w:r w:rsidR="00CF5932">
        <w:rPr>
          <w:rFonts w:ascii="Verdana" w:hAnsi="Verdana"/>
          <w:noProof/>
          <w:sz w:val="22"/>
          <w:szCs w:val="22"/>
        </w:rPr>
        <w:t>5</w:t>
      </w:r>
      <w:r>
        <w:rPr>
          <w:rFonts w:ascii="Verdana" w:hAnsi="Verdana"/>
          <w:noProof/>
          <w:sz w:val="22"/>
          <w:szCs w:val="22"/>
        </w:rPr>
        <w:t xml:space="preserve"> applicants were appointed.</w:t>
      </w:r>
    </w:p>
    <w:p w14:paraId="69C9DCC0" w14:textId="77777777" w:rsidR="00105E9A" w:rsidRPr="00105E9A" w:rsidRDefault="00105E9A" w:rsidP="00105E9A">
      <w:pPr>
        <w:ind w:left="720"/>
        <w:rPr>
          <w:rFonts w:ascii="Verdana" w:hAnsi="Verdana"/>
          <w:noProof/>
          <w:sz w:val="22"/>
          <w:szCs w:val="22"/>
        </w:rPr>
      </w:pPr>
    </w:p>
    <w:p w14:paraId="266CFD96" w14:textId="77777777" w:rsidR="008512A8" w:rsidRDefault="008512A8" w:rsidP="008512A8">
      <w:pPr>
        <w:numPr>
          <w:ilvl w:val="0"/>
          <w:numId w:val="19"/>
        </w:numPr>
        <w:tabs>
          <w:tab w:val="clear" w:pos="720"/>
          <w:tab w:val="num" w:pos="851"/>
        </w:tabs>
        <w:rPr>
          <w:rFonts w:ascii="Verdana" w:hAnsi="Verdana"/>
          <w:b/>
          <w:bCs/>
          <w:noProof/>
          <w:sz w:val="22"/>
          <w:szCs w:val="22"/>
        </w:rPr>
      </w:pPr>
      <w:r w:rsidRPr="008512A8">
        <w:rPr>
          <w:rFonts w:ascii="Verdana" w:hAnsi="Verdana"/>
          <w:b/>
          <w:bCs/>
          <w:noProof/>
          <w:sz w:val="22"/>
          <w:szCs w:val="22"/>
        </w:rPr>
        <w:t>Whether any adverts closed early due to oversubscription</w:t>
      </w:r>
    </w:p>
    <w:p w14:paraId="629AA7F5" w14:textId="42DC3321" w:rsidR="00105E9A" w:rsidRDefault="00105E9A" w:rsidP="00105E9A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I can confirm the advert did not close early.</w:t>
      </w:r>
    </w:p>
    <w:p w14:paraId="34C8C43D" w14:textId="77777777" w:rsidR="00105E9A" w:rsidRPr="00105E9A" w:rsidRDefault="00105E9A" w:rsidP="00105E9A">
      <w:pPr>
        <w:ind w:left="720"/>
        <w:rPr>
          <w:rFonts w:ascii="Verdana" w:hAnsi="Verdana"/>
          <w:noProof/>
          <w:sz w:val="22"/>
          <w:szCs w:val="22"/>
        </w:rPr>
      </w:pPr>
    </w:p>
    <w:p w14:paraId="3E493311" w14:textId="77777777" w:rsidR="008512A8" w:rsidRPr="008512A8" w:rsidRDefault="008512A8" w:rsidP="008512A8">
      <w:pPr>
        <w:numPr>
          <w:ilvl w:val="0"/>
          <w:numId w:val="19"/>
        </w:numPr>
        <w:tabs>
          <w:tab w:val="clear" w:pos="720"/>
          <w:tab w:val="num" w:pos="851"/>
        </w:tabs>
        <w:rPr>
          <w:rFonts w:ascii="Verdana" w:hAnsi="Verdana"/>
          <w:b/>
          <w:bCs/>
          <w:noProof/>
          <w:sz w:val="22"/>
          <w:szCs w:val="22"/>
        </w:rPr>
      </w:pPr>
      <w:r w:rsidRPr="008512A8">
        <w:rPr>
          <w:rFonts w:ascii="Verdana" w:hAnsi="Verdana"/>
          <w:b/>
          <w:bCs/>
          <w:noProof/>
          <w:sz w:val="22"/>
          <w:szCs w:val="22"/>
        </w:rPr>
        <w:t>(Optional) Any general comments on the level of competition for these posts</w:t>
      </w:r>
    </w:p>
    <w:p w14:paraId="2178A95B" w14:textId="6B013E50" w:rsidR="00873328" w:rsidRDefault="00995BD7" w:rsidP="00995BD7">
      <w:pPr>
        <w:ind w:left="720"/>
        <w:rPr>
          <w:rFonts w:ascii="Verdana" w:hAnsi="Verdana"/>
          <w:noProof/>
          <w:sz w:val="22"/>
          <w:szCs w:val="22"/>
        </w:rPr>
      </w:pPr>
      <w:r w:rsidRPr="00995BD7">
        <w:rPr>
          <w:rFonts w:ascii="Verdana" w:hAnsi="Verdana"/>
          <w:noProof/>
          <w:sz w:val="22"/>
          <w:szCs w:val="22"/>
        </w:rPr>
        <w:t xml:space="preserve">We received </w:t>
      </w:r>
      <w:r>
        <w:rPr>
          <w:rFonts w:ascii="Verdana" w:hAnsi="Verdana"/>
          <w:noProof/>
          <w:sz w:val="22"/>
          <w:szCs w:val="22"/>
        </w:rPr>
        <w:t>359 applicants.  153 were selected for interview and 30 of these progressed to offer, although 15 remain on the reserve list and 3 applicants withdrew.</w:t>
      </w:r>
    </w:p>
    <w:p w14:paraId="570BB562" w14:textId="6FA2F170" w:rsidR="00995BD7" w:rsidRPr="00995BD7" w:rsidRDefault="00995BD7" w:rsidP="00995BD7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The recruiting manager is Kathryn Elias, </w:t>
      </w:r>
      <w:hyperlink r:id="rId8" w:history="1">
        <w:r w:rsidRPr="00AB7088">
          <w:rPr>
            <w:rStyle w:val="Hyperlink"/>
            <w:rFonts w:ascii="Verdana" w:hAnsi="Verdana" w:cs="Arial"/>
            <w:noProof/>
            <w:sz w:val="22"/>
            <w:szCs w:val="22"/>
          </w:rPr>
          <w:t>kathryn.elias2@wales.nhs.uk</w:t>
        </w:r>
      </w:hyperlink>
      <w:r>
        <w:rPr>
          <w:rFonts w:ascii="Verdana" w:hAnsi="Verdana"/>
          <w:noProof/>
          <w:sz w:val="22"/>
          <w:szCs w:val="22"/>
        </w:rPr>
        <w:t xml:space="preserve"> </w:t>
      </w:r>
    </w:p>
    <w:p w14:paraId="75970B72" w14:textId="6A787B49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 xml:space="preserve">We welcome correspondence in Welsh or English. Welsh language correspondence will </w:t>
    </w:r>
    <w:proofErr w:type="gramStart"/>
    <w:r>
      <w:rPr>
        <w:bCs/>
        <w:color w:val="1F355E"/>
        <w:sz w:val="14"/>
        <w:szCs w:val="14"/>
      </w:rPr>
      <w:t>be replied</w:t>
    </w:r>
    <w:proofErr w:type="gramEnd"/>
    <w:r>
      <w:rPr>
        <w:bCs/>
        <w:color w:val="1F355E"/>
        <w:sz w:val="14"/>
        <w:szCs w:val="14"/>
      </w:rPr>
      <w:t xml:space="preserve">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 xml:space="preserve">We welcome correspondence in Welsh or English. Welsh language correspondence will </w:t>
    </w:r>
    <w:proofErr w:type="gramStart"/>
    <w:r>
      <w:rPr>
        <w:bCs/>
        <w:color w:val="1F355E"/>
        <w:sz w:val="14"/>
        <w:szCs w:val="14"/>
      </w:rPr>
      <w:t>be replied</w:t>
    </w:r>
    <w:proofErr w:type="gramEnd"/>
    <w:r>
      <w:rPr>
        <w:bCs/>
        <w:color w:val="1F355E"/>
        <w:sz w:val="14"/>
        <w:szCs w:val="14"/>
      </w:rPr>
      <w:t xml:space="preserve">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15pt;height:20.15pt;visibility:visible;mso-wrap-style:square" o:bullet="t">
        <v:imagedata r:id="rId1" o:title=""/>
      </v:shape>
    </w:pict>
  </w:numPicBullet>
  <w:numPicBullet w:numPicBulletId="1">
    <w:pict>
      <v:shape id="_x0000_i1027" type="#_x0000_t75" style="width:382.45pt;height:382.45pt;visibility:visible;mso-wrap-style:square" o:bullet="t">
        <v:imagedata r:id="rId2" o:title=""/>
      </v:shape>
    </w:pict>
  </w:numPicBullet>
  <w:numPicBullet w:numPicBulletId="2">
    <w:pict>
      <v:shape id="_x0000_i1028" type="#_x0000_t75" style="width:225.2pt;height:225.2pt;visibility:visible;mso-wrap-style:square" o:bullet="t">
        <v:imagedata r:id="rId3" o:title=""/>
      </v:shape>
    </w:pict>
  </w:numPicBullet>
  <w:numPicBullet w:numPicBulletId="3">
    <w:pict>
      <v:shape id="_x0000_i1029" type="#_x0000_t75" style="width:15.55pt;height:15.5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CE158B9"/>
    <w:multiLevelType w:val="multilevel"/>
    <w:tmpl w:val="1388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14489645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4111"/>
    <w:rsid w:val="00095DF5"/>
    <w:rsid w:val="000A785B"/>
    <w:rsid w:val="000C00ED"/>
    <w:rsid w:val="000F6539"/>
    <w:rsid w:val="00105E9A"/>
    <w:rsid w:val="00111757"/>
    <w:rsid w:val="001276F0"/>
    <w:rsid w:val="001508FC"/>
    <w:rsid w:val="00185784"/>
    <w:rsid w:val="001B1339"/>
    <w:rsid w:val="001C4721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65E4E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B411B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512A8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95BD7"/>
    <w:rsid w:val="009A0943"/>
    <w:rsid w:val="009B087A"/>
    <w:rsid w:val="009B21AD"/>
    <w:rsid w:val="009B7CC6"/>
    <w:rsid w:val="009C5169"/>
    <w:rsid w:val="009D50E8"/>
    <w:rsid w:val="009D5B43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A0489"/>
    <w:rsid w:val="00BB4931"/>
    <w:rsid w:val="00BC67E1"/>
    <w:rsid w:val="00C021A4"/>
    <w:rsid w:val="00C050BE"/>
    <w:rsid w:val="00C21013"/>
    <w:rsid w:val="00C53EE1"/>
    <w:rsid w:val="00C75A00"/>
    <w:rsid w:val="00CA07E3"/>
    <w:rsid w:val="00CB2BBE"/>
    <w:rsid w:val="00CE1516"/>
    <w:rsid w:val="00CE325E"/>
    <w:rsid w:val="00CE3DBC"/>
    <w:rsid w:val="00CF5932"/>
    <w:rsid w:val="00D011C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95BD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F59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59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593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9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932"/>
    <w:rPr>
      <w:b/>
      <w:bCs/>
    </w:rPr>
  </w:style>
  <w:style w:type="paragraph" w:styleId="Revision">
    <w:name w:val="Revision"/>
    <w:hidden/>
    <w:uiPriority w:val="99"/>
    <w:semiHidden/>
    <w:rsid w:val="00C53E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ryn.elias2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103</TotalTime>
  <Pages>1</Pages>
  <Words>150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2025-08-22T07:27:00Z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484b9096-a179-40fd-be63-a31198eb2bf9</vt:lpwstr>
  </property>
</Properties>
</file>