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E866845" w14:textId="755AFC6D" w:rsidR="00E11EA3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11EA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25-D-036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2E866845" w14:textId="755AFC6D" w:rsidR="00E11EA3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11EA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25-D-036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BB0AC4A" w14:textId="77777777" w:rsidR="004F12BF" w:rsidRPr="00FC3B42" w:rsidRDefault="004F12BF" w:rsidP="004F12BF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</w:t>
      </w:r>
      <w:proofErr w:type="gramStart"/>
      <w:r w:rsidRPr="00FC3B42">
        <w:rPr>
          <w:sz w:val="22"/>
          <w:szCs w:val="22"/>
        </w:rPr>
        <w:t>South West</w:t>
      </w:r>
      <w:proofErr w:type="gramEnd"/>
      <w:r w:rsidRPr="00FC3B42">
        <w:rPr>
          <w:sz w:val="22"/>
          <w:szCs w:val="22"/>
        </w:rPr>
        <w:t xml:space="preserve"> Wales offers, including affordable housing, our beaches, countryside, etc. </w:t>
      </w:r>
    </w:p>
    <w:p w14:paraId="33CE600F" w14:textId="77777777" w:rsidR="004F12BF" w:rsidRPr="00FC3B42" w:rsidRDefault="004F12BF" w:rsidP="004F12BF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2C490BC" w14:textId="77777777" w:rsidR="00E11EA3" w:rsidRPr="00E11EA3" w:rsidRDefault="00E11EA3" w:rsidP="00E11EA3">
      <w:p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>From 1st January 2025 to 31st March please provide a breakdown of:</w:t>
      </w:r>
    </w:p>
    <w:p w14:paraId="2D2B8FBD" w14:textId="71C0FD41" w:rsidR="00E11EA3" w:rsidRPr="00E11EA3" w:rsidRDefault="00E11EA3" w:rsidP="00EC2767">
      <w:pPr>
        <w:pStyle w:val="ListParagraph"/>
        <w:numPr>
          <w:ilvl w:val="0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>Total Health Board spend with framework agencies for locum AHP/HSS staffing.</w:t>
      </w:r>
      <w:r w:rsidRPr="00E11EA3">
        <w:rPr>
          <w:rFonts w:ascii="Verdana" w:hAnsi="Verdana"/>
          <w:b/>
          <w:bCs/>
          <w:noProof/>
          <w:sz w:val="22"/>
          <w:szCs w:val="22"/>
        </w:rPr>
        <w:br/>
      </w:r>
      <w:r w:rsidRPr="00E11EA3">
        <w:rPr>
          <w:rFonts w:ascii="Verdana" w:hAnsi="Verdana"/>
          <w:noProof/>
          <w:sz w:val="22"/>
          <w:szCs w:val="22"/>
        </w:rPr>
        <w:t>£21,910</w:t>
      </w:r>
      <w:r w:rsidRPr="00E11EA3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7B360D70" w14:textId="77777777" w:rsidR="00E11EA3" w:rsidRPr="00E11EA3" w:rsidRDefault="00E11EA3" w:rsidP="00E11EA3">
      <w:p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>Please provide a further breakdown for locum AHP/HSS staffing by:</w:t>
      </w:r>
    </w:p>
    <w:p w14:paraId="63AE8256" w14:textId="46044BE2" w:rsidR="00E11EA3" w:rsidRPr="00E11EA3" w:rsidRDefault="00E11EA3" w:rsidP="00E11EA3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>Spend per band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E11EA3">
        <w:rPr>
          <w:rFonts w:ascii="Verdana" w:hAnsi="Verdana"/>
          <w:noProof/>
          <w:sz w:val="22"/>
          <w:szCs w:val="22"/>
        </w:rPr>
        <w:t>I can confirm that this information is not held for agency staff.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7779CCC4" w14:textId="2BE99973" w:rsidR="00E11EA3" w:rsidRDefault="00E11EA3" w:rsidP="00E11EA3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>Spend per specialty</w:t>
      </w:r>
    </w:p>
    <w:tbl>
      <w:tblPr>
        <w:tblW w:w="6378" w:type="dxa"/>
        <w:jc w:val="center"/>
        <w:tblLook w:val="04A0" w:firstRow="1" w:lastRow="0" w:firstColumn="1" w:lastColumn="0" w:noHBand="0" w:noVBand="1"/>
      </w:tblPr>
      <w:tblGrid>
        <w:gridCol w:w="3198"/>
        <w:gridCol w:w="1060"/>
        <w:gridCol w:w="1060"/>
        <w:gridCol w:w="1060"/>
      </w:tblGrid>
      <w:tr w:rsidR="00E11EA3" w:rsidRPr="00E11EA3" w14:paraId="2C019789" w14:textId="77777777" w:rsidTr="00FE295B">
        <w:trPr>
          <w:trHeight w:val="270"/>
          <w:jc w:val="center"/>
        </w:trPr>
        <w:tc>
          <w:tcPr>
            <w:tcW w:w="31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16C1F" w14:textId="3BB092F1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DB0E9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AHP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8B7B4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HSS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C6528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</w:tr>
      <w:tr w:rsidR="00FE295B" w:rsidRPr="00E11EA3" w14:paraId="5FB08B31" w14:textId="77777777" w:rsidTr="00FE295B">
        <w:trPr>
          <w:trHeight w:val="270"/>
          <w:jc w:val="center"/>
        </w:trPr>
        <w:tc>
          <w:tcPr>
            <w:tcW w:w="31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714FB1" w14:textId="77777777" w:rsidR="00FE295B" w:rsidRPr="00E11EA3" w:rsidRDefault="00FE295B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E0B0174" w14:textId="12D8B3CA" w:rsidR="00FE295B" w:rsidRPr="00E11EA3" w:rsidRDefault="00FE295B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43BC46" w14:textId="1E760FD2" w:rsidR="00FE295B" w:rsidRPr="00E11EA3" w:rsidRDefault="00FE295B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9A8A18" w14:textId="3249B10C" w:rsidR="00FE295B" w:rsidRPr="00E11EA3" w:rsidRDefault="00FE295B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E11EA3" w:rsidRPr="00E11EA3" w14:paraId="2CBB4B46" w14:textId="77777777" w:rsidTr="00FE295B">
        <w:trPr>
          <w:trHeight w:val="270"/>
          <w:jc w:val="center"/>
        </w:trPr>
        <w:tc>
          <w:tcPr>
            <w:tcW w:w="31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F1ABD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Medicine Service Group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1B8CC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14,688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B58C8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9AEFF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14,688</w:t>
            </w:r>
          </w:p>
        </w:tc>
      </w:tr>
      <w:tr w:rsidR="00E11EA3" w:rsidRPr="00E11EA3" w14:paraId="3BDCCC3F" w14:textId="77777777" w:rsidTr="00FE295B">
        <w:trPr>
          <w:trHeight w:val="270"/>
          <w:jc w:val="center"/>
        </w:trPr>
        <w:tc>
          <w:tcPr>
            <w:tcW w:w="31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396B8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Pathology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9E5F6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7F564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7,222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DF42B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7,222</w:t>
            </w:r>
          </w:p>
        </w:tc>
      </w:tr>
      <w:tr w:rsidR="00E11EA3" w:rsidRPr="00E11EA3" w14:paraId="553B3709" w14:textId="77777777" w:rsidTr="00FE295B">
        <w:trPr>
          <w:trHeight w:val="270"/>
          <w:jc w:val="center"/>
        </w:trPr>
        <w:tc>
          <w:tcPr>
            <w:tcW w:w="319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5053" w14:textId="5019F752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DA45E8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14,688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B8D99A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7,222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80E0C1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21,910</w:t>
            </w:r>
          </w:p>
        </w:tc>
      </w:tr>
    </w:tbl>
    <w:p w14:paraId="6283381A" w14:textId="7F3DC773" w:rsidR="00E11EA3" w:rsidRPr="00E11EA3" w:rsidRDefault="00E11EA3" w:rsidP="00E11EA3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>Spend per agency name</w:t>
      </w:r>
    </w:p>
    <w:p w14:paraId="72CE2D04" w14:textId="77777777" w:rsidR="00E11EA3" w:rsidRPr="00E11EA3" w:rsidRDefault="00E11EA3" w:rsidP="00E11EA3">
      <w:p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tbl>
      <w:tblPr>
        <w:tblW w:w="7371" w:type="dxa"/>
        <w:jc w:val="center"/>
        <w:tblLook w:val="04A0" w:firstRow="1" w:lastRow="0" w:firstColumn="1" w:lastColumn="0" w:noHBand="0" w:noVBand="1"/>
      </w:tblPr>
      <w:tblGrid>
        <w:gridCol w:w="4191"/>
        <w:gridCol w:w="1060"/>
        <w:gridCol w:w="1060"/>
        <w:gridCol w:w="1060"/>
      </w:tblGrid>
      <w:tr w:rsidR="00E11EA3" w:rsidRPr="00E11EA3" w14:paraId="64D4474A" w14:textId="77777777" w:rsidTr="00FE295B">
        <w:trPr>
          <w:trHeight w:val="255"/>
          <w:jc w:val="center"/>
        </w:trPr>
        <w:tc>
          <w:tcPr>
            <w:tcW w:w="419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1D49B" w14:textId="429BF870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63CB6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AHP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3FC5E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HSS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56B5B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</w:tr>
      <w:tr w:rsidR="00FE295B" w:rsidRPr="00E11EA3" w14:paraId="1451FFC7" w14:textId="77777777" w:rsidTr="00FE295B">
        <w:trPr>
          <w:trHeight w:val="255"/>
          <w:jc w:val="center"/>
        </w:trPr>
        <w:tc>
          <w:tcPr>
            <w:tcW w:w="419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BC8A3C" w14:textId="77777777" w:rsidR="00FE295B" w:rsidRPr="00E11EA3" w:rsidRDefault="00FE295B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101211" w14:textId="28CE4458" w:rsidR="00FE295B" w:rsidRPr="00E11EA3" w:rsidRDefault="00FE295B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91C9CD" w14:textId="0C20AFA6" w:rsidR="00FE295B" w:rsidRPr="00E11EA3" w:rsidRDefault="00FE295B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6F79D14" w14:textId="5CFF3850" w:rsidR="00FE295B" w:rsidRPr="00E11EA3" w:rsidRDefault="00FE295B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E11EA3" w:rsidRPr="00E11EA3" w14:paraId="3FEC11AA" w14:textId="77777777" w:rsidTr="00FE295B">
        <w:trPr>
          <w:trHeight w:val="255"/>
          <w:jc w:val="center"/>
        </w:trPr>
        <w:tc>
          <w:tcPr>
            <w:tcW w:w="419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FDBCB" w14:textId="77777777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HAYS SPECIALIST RECRUITMENT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FC287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14,688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68F55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584FF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14,688</w:t>
            </w:r>
          </w:p>
        </w:tc>
      </w:tr>
      <w:tr w:rsidR="00E11EA3" w:rsidRPr="00E11EA3" w14:paraId="295FB17C" w14:textId="77777777" w:rsidTr="00FE295B">
        <w:trPr>
          <w:trHeight w:val="255"/>
          <w:jc w:val="center"/>
        </w:trPr>
        <w:tc>
          <w:tcPr>
            <w:tcW w:w="419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E773B" w14:textId="77777777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BLUE ARROW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0EF6B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DC5AC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7,222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51D3F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7,222</w:t>
            </w:r>
          </w:p>
        </w:tc>
      </w:tr>
      <w:tr w:rsidR="00E11EA3" w:rsidRPr="00E11EA3" w14:paraId="6E6E1FF4" w14:textId="77777777" w:rsidTr="00FE295B">
        <w:trPr>
          <w:trHeight w:val="270"/>
          <w:jc w:val="center"/>
        </w:trPr>
        <w:tc>
          <w:tcPr>
            <w:tcW w:w="419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8B358" w14:textId="77777777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7513E1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14,688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888191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7,222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DF87EB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21,910</w:t>
            </w:r>
          </w:p>
        </w:tc>
      </w:tr>
    </w:tbl>
    <w:p w14:paraId="5F0C3029" w14:textId="4A6A8070" w:rsidR="00E11EA3" w:rsidRPr="00E11EA3" w:rsidRDefault="00E11EA3" w:rsidP="00E11EA3">
      <w:pPr>
        <w:rPr>
          <w:rFonts w:ascii="Verdana" w:hAnsi="Verdana"/>
          <w:b/>
          <w:bCs/>
          <w:noProof/>
          <w:sz w:val="22"/>
          <w:szCs w:val="22"/>
        </w:rPr>
      </w:pPr>
    </w:p>
    <w:p w14:paraId="71A07241" w14:textId="77777777" w:rsidR="00E11EA3" w:rsidRPr="00E11EA3" w:rsidRDefault="00E11EA3" w:rsidP="00E11EA3">
      <w:p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lastRenderedPageBreak/>
        <w:t>From 1st January 2025 to 31st March please provide a breakdown of:</w:t>
      </w:r>
    </w:p>
    <w:p w14:paraId="334C0DE4" w14:textId="14913FC0" w:rsidR="00E11EA3" w:rsidRDefault="00E11EA3" w:rsidP="00E11EA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E11EA3">
        <w:rPr>
          <w:rFonts w:ascii="Verdana" w:hAnsi="Verdana"/>
          <w:b/>
          <w:bCs/>
          <w:noProof/>
          <w:sz w:val="22"/>
          <w:szCs w:val="22"/>
        </w:rPr>
        <w:t xml:space="preserve"> spend with off-framework agencies for locum AHP/HSS staffing.</w:t>
      </w:r>
    </w:p>
    <w:p w14:paraId="07BDBB6C" w14:textId="49FACD9C" w:rsidR="00E11EA3" w:rsidRPr="00E11EA3" w:rsidRDefault="00E11EA3" w:rsidP="00E11EA3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E11EA3">
        <w:rPr>
          <w:rFonts w:ascii="Verdana" w:hAnsi="Verdana"/>
          <w:noProof/>
          <w:sz w:val="22"/>
          <w:szCs w:val="22"/>
        </w:rPr>
        <w:t>£109,085</w:t>
      </w:r>
    </w:p>
    <w:p w14:paraId="14CBDEAD" w14:textId="77777777" w:rsidR="00E11EA3" w:rsidRPr="00E11EA3" w:rsidRDefault="00E11EA3" w:rsidP="00E11EA3">
      <w:p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>Please provide a further breakdown for locum AHP/HSS staffing by:</w:t>
      </w:r>
    </w:p>
    <w:p w14:paraId="6C2A4E6A" w14:textId="12FC075B" w:rsidR="00E11EA3" w:rsidRPr="00E11EA3" w:rsidRDefault="00E11EA3" w:rsidP="00E11EA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>Spend per band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E11EA3">
        <w:rPr>
          <w:rFonts w:ascii="Verdana" w:hAnsi="Verdana"/>
          <w:noProof/>
          <w:sz w:val="22"/>
          <w:szCs w:val="22"/>
        </w:rPr>
        <w:t>I can confirm that this information is not held for agency staff.</w:t>
      </w:r>
    </w:p>
    <w:p w14:paraId="69B2E667" w14:textId="77777777" w:rsidR="00E11EA3" w:rsidRPr="00E11EA3" w:rsidRDefault="00E11EA3" w:rsidP="00E11EA3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2FAE8603" w14:textId="77777777" w:rsidR="00E11EA3" w:rsidRDefault="00E11EA3" w:rsidP="00E11EA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>Spend per specialty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tbl>
      <w:tblPr>
        <w:tblW w:w="7323" w:type="dxa"/>
        <w:jc w:val="center"/>
        <w:tblLook w:val="04A0" w:firstRow="1" w:lastRow="0" w:firstColumn="1" w:lastColumn="0" w:noHBand="0" w:noVBand="1"/>
      </w:tblPr>
      <w:tblGrid>
        <w:gridCol w:w="3979"/>
        <w:gridCol w:w="1142"/>
        <w:gridCol w:w="1060"/>
        <w:gridCol w:w="1142"/>
      </w:tblGrid>
      <w:tr w:rsidR="00E11EA3" w:rsidRPr="00E11EA3" w14:paraId="4A9EEDA5" w14:textId="77777777" w:rsidTr="00E11EA3">
        <w:trPr>
          <w:trHeight w:val="270"/>
          <w:jc w:val="center"/>
        </w:trPr>
        <w:tc>
          <w:tcPr>
            <w:tcW w:w="397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7E98C" w14:textId="49C3A527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78324" w14:textId="77777777" w:rsidR="00E11EA3" w:rsidRPr="00E11EA3" w:rsidRDefault="00E11EA3" w:rsidP="00E11E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AHP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EC968" w14:textId="77777777" w:rsidR="00E11EA3" w:rsidRPr="00E11EA3" w:rsidRDefault="00E11EA3" w:rsidP="00E11E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HSS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15FA3" w14:textId="77777777" w:rsidR="00E11EA3" w:rsidRPr="00E11EA3" w:rsidRDefault="00E11EA3" w:rsidP="00E11E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</w:tr>
      <w:tr w:rsidR="00FE295B" w:rsidRPr="00E11EA3" w14:paraId="7BF7E48E" w14:textId="77777777" w:rsidTr="00FE295B">
        <w:trPr>
          <w:trHeight w:val="270"/>
          <w:jc w:val="center"/>
        </w:trPr>
        <w:tc>
          <w:tcPr>
            <w:tcW w:w="397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2F07E5" w14:textId="77777777" w:rsidR="00FE295B" w:rsidRPr="00E11EA3" w:rsidRDefault="00FE295B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4ECBC2" w14:textId="70081C3C" w:rsidR="00FE295B" w:rsidRPr="00E11EA3" w:rsidRDefault="00FE295B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EBBD12" w14:textId="0230255C" w:rsidR="00FE295B" w:rsidRPr="00E11EA3" w:rsidRDefault="00FE295B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C15573" w14:textId="0C15DBC5" w:rsidR="00FE295B" w:rsidRPr="00E11EA3" w:rsidRDefault="00FE295B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E11EA3" w:rsidRPr="00E11EA3" w14:paraId="55431F43" w14:textId="77777777" w:rsidTr="00FE295B">
        <w:trPr>
          <w:trHeight w:val="270"/>
          <w:jc w:val="center"/>
        </w:trPr>
        <w:tc>
          <w:tcPr>
            <w:tcW w:w="397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FAF7A" w14:textId="77777777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Radiology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BC1AC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82,056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1C1F9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B22CE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82,056</w:t>
            </w:r>
          </w:p>
        </w:tc>
      </w:tr>
      <w:tr w:rsidR="00E11EA3" w:rsidRPr="00E11EA3" w14:paraId="2FDD3373" w14:textId="77777777" w:rsidTr="00FE295B">
        <w:trPr>
          <w:trHeight w:val="270"/>
          <w:jc w:val="center"/>
        </w:trPr>
        <w:tc>
          <w:tcPr>
            <w:tcW w:w="397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332CC" w14:textId="77777777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Specialist Surgery Services Group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06D56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24,224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F630C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77EED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24,224</w:t>
            </w:r>
          </w:p>
        </w:tc>
      </w:tr>
      <w:tr w:rsidR="00E11EA3" w:rsidRPr="00E11EA3" w14:paraId="088C4291" w14:textId="77777777" w:rsidTr="00FE295B">
        <w:trPr>
          <w:trHeight w:val="270"/>
          <w:jc w:val="center"/>
        </w:trPr>
        <w:tc>
          <w:tcPr>
            <w:tcW w:w="397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B853D" w14:textId="77777777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Womens and Childrens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3536B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2,805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41D0A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AFB6D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2,805</w:t>
            </w:r>
          </w:p>
        </w:tc>
      </w:tr>
      <w:tr w:rsidR="00E11EA3" w:rsidRPr="00E11EA3" w14:paraId="48306992" w14:textId="77777777" w:rsidTr="00FE295B">
        <w:trPr>
          <w:trHeight w:val="270"/>
          <w:jc w:val="center"/>
        </w:trPr>
        <w:tc>
          <w:tcPr>
            <w:tcW w:w="397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7079" w14:textId="77777777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01837D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109,085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1E085B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3382DE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109,085</w:t>
            </w:r>
          </w:p>
        </w:tc>
      </w:tr>
    </w:tbl>
    <w:p w14:paraId="2E0F21DC" w14:textId="6EC04BD2" w:rsidR="00E11EA3" w:rsidRPr="00E11EA3" w:rsidRDefault="00E11EA3" w:rsidP="00E11EA3">
      <w:pPr>
        <w:rPr>
          <w:rFonts w:ascii="Verdana" w:hAnsi="Verdana"/>
          <w:b/>
          <w:bCs/>
          <w:noProof/>
          <w:sz w:val="22"/>
          <w:szCs w:val="22"/>
        </w:rPr>
      </w:pPr>
    </w:p>
    <w:p w14:paraId="1592B763" w14:textId="11DE199B" w:rsidR="00E11EA3" w:rsidRPr="00E11EA3" w:rsidRDefault="00E11EA3" w:rsidP="00E11EA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>Spend per agency name</w:t>
      </w:r>
    </w:p>
    <w:tbl>
      <w:tblPr>
        <w:tblW w:w="8599" w:type="dxa"/>
        <w:jc w:val="center"/>
        <w:tblLook w:val="04A0" w:firstRow="1" w:lastRow="0" w:firstColumn="1" w:lastColumn="0" w:noHBand="0" w:noVBand="1"/>
      </w:tblPr>
      <w:tblGrid>
        <w:gridCol w:w="5255"/>
        <w:gridCol w:w="1142"/>
        <w:gridCol w:w="1060"/>
        <w:gridCol w:w="1142"/>
      </w:tblGrid>
      <w:tr w:rsidR="00E11EA3" w:rsidRPr="00E11EA3" w14:paraId="31C81E13" w14:textId="77777777" w:rsidTr="00E11EA3">
        <w:trPr>
          <w:trHeight w:val="270"/>
          <w:jc w:val="center"/>
        </w:trPr>
        <w:tc>
          <w:tcPr>
            <w:tcW w:w="5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87577" w14:textId="77777777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Spend per agency name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F4E6B" w14:textId="77777777" w:rsidR="00E11EA3" w:rsidRPr="00E11EA3" w:rsidRDefault="00E11EA3" w:rsidP="00E11E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AHP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01FD6" w14:textId="77777777" w:rsidR="00E11EA3" w:rsidRPr="00E11EA3" w:rsidRDefault="00E11EA3" w:rsidP="00E11E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HSS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21AB9" w14:textId="77777777" w:rsidR="00E11EA3" w:rsidRPr="00E11EA3" w:rsidRDefault="00E11EA3" w:rsidP="00E11E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</w:tr>
      <w:tr w:rsidR="00FE295B" w:rsidRPr="00E11EA3" w14:paraId="2F3DB4EE" w14:textId="77777777" w:rsidTr="00E11EA3">
        <w:trPr>
          <w:trHeight w:val="270"/>
          <w:jc w:val="center"/>
        </w:trPr>
        <w:tc>
          <w:tcPr>
            <w:tcW w:w="5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C71817" w14:textId="77777777" w:rsidR="00FE295B" w:rsidRPr="00E11EA3" w:rsidRDefault="00FE295B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F40BB0" w14:textId="6D52DA49" w:rsidR="00FE295B" w:rsidRPr="00E11EA3" w:rsidRDefault="00FE295B" w:rsidP="00E11E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7136E6" w14:textId="07A500FE" w:rsidR="00FE295B" w:rsidRPr="00E11EA3" w:rsidRDefault="00FE295B" w:rsidP="00E11E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541F33" w14:textId="6023C240" w:rsidR="00FE295B" w:rsidRPr="00E11EA3" w:rsidRDefault="00FE295B" w:rsidP="00E11EA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E11EA3" w:rsidRPr="00E11EA3" w14:paraId="4D74731B" w14:textId="77777777" w:rsidTr="00FE295B">
        <w:trPr>
          <w:trHeight w:val="270"/>
          <w:jc w:val="center"/>
        </w:trPr>
        <w:tc>
          <w:tcPr>
            <w:tcW w:w="5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683E9" w14:textId="77777777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ASSURED PERFUSION &amp; MEDICAL SERVICES LTD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F66A5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19,400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1C274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D8F05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19,400</w:t>
            </w:r>
          </w:p>
        </w:tc>
      </w:tr>
      <w:tr w:rsidR="00E11EA3" w:rsidRPr="00E11EA3" w14:paraId="7B866D70" w14:textId="77777777" w:rsidTr="00FE295B">
        <w:trPr>
          <w:trHeight w:val="255"/>
          <w:jc w:val="center"/>
        </w:trPr>
        <w:tc>
          <w:tcPr>
            <w:tcW w:w="5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0A6CF" w14:textId="77777777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AUTOLOGOUS THERAPIES LTD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BF811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4,824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865BD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3DB08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4,824</w:t>
            </w:r>
          </w:p>
        </w:tc>
      </w:tr>
      <w:tr w:rsidR="00E11EA3" w:rsidRPr="00E11EA3" w14:paraId="15982E6A" w14:textId="77777777" w:rsidTr="00FE295B">
        <w:trPr>
          <w:trHeight w:val="255"/>
          <w:jc w:val="center"/>
        </w:trPr>
        <w:tc>
          <w:tcPr>
            <w:tcW w:w="5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14FFB" w14:textId="77777777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BRITISH PAEDIATRIC SERVICES LTD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63868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1,680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EE119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E4489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1,680</w:t>
            </w:r>
          </w:p>
        </w:tc>
      </w:tr>
      <w:tr w:rsidR="00E11EA3" w:rsidRPr="00E11EA3" w14:paraId="7347089B" w14:textId="77777777" w:rsidTr="00FE295B">
        <w:trPr>
          <w:trHeight w:val="255"/>
          <w:jc w:val="center"/>
        </w:trPr>
        <w:tc>
          <w:tcPr>
            <w:tcW w:w="5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9488A" w14:textId="77777777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FERTILITY COUNSELLING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09A2B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150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73AC2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2E32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150</w:t>
            </w:r>
          </w:p>
        </w:tc>
      </w:tr>
      <w:tr w:rsidR="00E11EA3" w:rsidRPr="00E11EA3" w14:paraId="33F07713" w14:textId="77777777" w:rsidTr="00FE295B">
        <w:trPr>
          <w:trHeight w:val="255"/>
          <w:jc w:val="center"/>
        </w:trPr>
        <w:tc>
          <w:tcPr>
            <w:tcW w:w="5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2175A" w14:textId="77777777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HEALTH NOW LTD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680AE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82,056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37AC3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965BB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82,056</w:t>
            </w:r>
          </w:p>
        </w:tc>
      </w:tr>
      <w:tr w:rsidR="00E11EA3" w:rsidRPr="00E11EA3" w14:paraId="48F3BF66" w14:textId="77777777" w:rsidTr="00FE295B">
        <w:trPr>
          <w:trHeight w:val="255"/>
          <w:jc w:val="center"/>
        </w:trPr>
        <w:tc>
          <w:tcPr>
            <w:tcW w:w="5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4D9F6" w14:textId="77777777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LINDA GILLHAM COUNSELLING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A85D6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885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D49EA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99AC7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885</w:t>
            </w:r>
          </w:p>
        </w:tc>
      </w:tr>
      <w:tr w:rsidR="00E11EA3" w:rsidRPr="00E11EA3" w14:paraId="041F3450" w14:textId="77777777" w:rsidTr="00FE295B">
        <w:trPr>
          <w:trHeight w:val="270"/>
          <w:jc w:val="center"/>
        </w:trPr>
        <w:tc>
          <w:tcPr>
            <w:tcW w:w="5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296AD" w14:textId="7B1E1806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THE BALANCE OF LIFE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B56E5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90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1662F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9EE7E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90</w:t>
            </w:r>
          </w:p>
        </w:tc>
      </w:tr>
      <w:tr w:rsidR="00E11EA3" w:rsidRPr="00E11EA3" w14:paraId="5AC397FC" w14:textId="77777777" w:rsidTr="00FE295B">
        <w:trPr>
          <w:trHeight w:val="285"/>
          <w:jc w:val="center"/>
        </w:trPr>
        <w:tc>
          <w:tcPr>
            <w:tcW w:w="5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6A10D" w14:textId="77777777" w:rsidR="00E11EA3" w:rsidRPr="00E11EA3" w:rsidRDefault="00E11EA3" w:rsidP="00E11EA3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FD4E35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109,085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AE22F8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804429" w14:textId="77777777" w:rsidR="00E11EA3" w:rsidRPr="00E11EA3" w:rsidRDefault="00E11EA3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11EA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109,085</w:t>
            </w:r>
          </w:p>
        </w:tc>
      </w:tr>
    </w:tbl>
    <w:p w14:paraId="389208DD" w14:textId="7DB9E44D" w:rsidR="00E11EA3" w:rsidRPr="00E11EA3" w:rsidRDefault="00E11EA3" w:rsidP="00E11EA3">
      <w:pPr>
        <w:ind w:firstLine="75"/>
        <w:rPr>
          <w:rFonts w:ascii="Verdana" w:hAnsi="Verdana"/>
          <w:b/>
          <w:bCs/>
          <w:noProof/>
          <w:sz w:val="22"/>
          <w:szCs w:val="22"/>
        </w:rPr>
      </w:pPr>
    </w:p>
    <w:p w14:paraId="556ACD17" w14:textId="77777777" w:rsidR="00E11EA3" w:rsidRPr="00E11EA3" w:rsidRDefault="00E11EA3" w:rsidP="00E11EA3">
      <w:p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>From 1st January 2025 to 31st March please provide a breakdown of:</w:t>
      </w:r>
    </w:p>
    <w:p w14:paraId="3C3915C5" w14:textId="6ACC102C" w:rsidR="00E11EA3" w:rsidRDefault="00E11EA3" w:rsidP="00E11EA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E11EA3">
        <w:rPr>
          <w:rFonts w:ascii="Verdana" w:hAnsi="Verdana"/>
          <w:b/>
          <w:bCs/>
          <w:noProof/>
          <w:sz w:val="22"/>
          <w:szCs w:val="22"/>
        </w:rPr>
        <w:t xml:space="preserve"> spend with the internal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E11EA3">
        <w:rPr>
          <w:rFonts w:ascii="Verdana" w:hAnsi="Verdana"/>
          <w:b/>
          <w:bCs/>
          <w:noProof/>
          <w:sz w:val="22"/>
          <w:szCs w:val="22"/>
        </w:rPr>
        <w:t xml:space="preserve"> bank or associated external provider for locum AHP/HSS staffing</w:t>
      </w:r>
    </w:p>
    <w:p w14:paraId="319563C4" w14:textId="16C1940F" w:rsidR="00E11EA3" w:rsidRPr="00E11EA3" w:rsidRDefault="00E11EA3" w:rsidP="00E11EA3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E11EA3">
        <w:rPr>
          <w:rFonts w:ascii="Verdana" w:hAnsi="Verdana"/>
          <w:noProof/>
          <w:sz w:val="22"/>
          <w:szCs w:val="22"/>
        </w:rPr>
        <w:t>£669,280</w:t>
      </w:r>
    </w:p>
    <w:p w14:paraId="750508CB" w14:textId="77777777" w:rsidR="00E11EA3" w:rsidRPr="00E11EA3" w:rsidRDefault="00E11EA3" w:rsidP="00E11EA3">
      <w:p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>Please provide a further breakdown for locum AHP/HSS staffing by:</w:t>
      </w:r>
    </w:p>
    <w:p w14:paraId="551F0CDF" w14:textId="0DF1D3CD" w:rsidR="00627A45" w:rsidRDefault="00E11EA3" w:rsidP="00E11EA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>Spend per grade</w:t>
      </w:r>
    </w:p>
    <w:p w14:paraId="115725AF" w14:textId="0BFD0C97" w:rsidR="00627A45" w:rsidRPr="00515F87" w:rsidRDefault="00627A45" w:rsidP="00627A45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515F87">
        <w:rPr>
          <w:rFonts w:ascii="Verdana" w:hAnsi="Verdana"/>
          <w:noProof/>
          <w:sz w:val="22"/>
          <w:szCs w:val="22"/>
        </w:rPr>
        <w:t xml:space="preserve">Please note that MEDACS Healthcare is used </w:t>
      </w:r>
      <w:r w:rsidR="00515F87" w:rsidRPr="00515F87">
        <w:rPr>
          <w:rFonts w:ascii="Verdana" w:hAnsi="Verdana"/>
          <w:noProof/>
          <w:sz w:val="22"/>
          <w:szCs w:val="22"/>
        </w:rPr>
        <w:t>as our external provider</w:t>
      </w:r>
      <w:r w:rsidR="00515F87">
        <w:rPr>
          <w:rFonts w:ascii="Verdana" w:hAnsi="Verdana"/>
          <w:noProof/>
          <w:sz w:val="22"/>
          <w:szCs w:val="22"/>
        </w:rPr>
        <w:t xml:space="preserve"> under direct engagement. Due to this, a breakdown is not available by band/grade as per other agencies used.</w:t>
      </w:r>
    </w:p>
    <w:tbl>
      <w:tblPr>
        <w:tblW w:w="6265" w:type="dxa"/>
        <w:jc w:val="center"/>
        <w:tblLook w:val="04A0" w:firstRow="1" w:lastRow="0" w:firstColumn="1" w:lastColumn="0" w:noHBand="0" w:noVBand="1"/>
      </w:tblPr>
      <w:tblGrid>
        <w:gridCol w:w="2785"/>
        <w:gridCol w:w="1160"/>
        <w:gridCol w:w="1160"/>
        <w:gridCol w:w="1160"/>
      </w:tblGrid>
      <w:tr w:rsidR="00627A45" w:rsidRPr="00627A45" w14:paraId="27FD1E2A" w14:textId="77777777" w:rsidTr="00515F87">
        <w:trPr>
          <w:trHeight w:val="255"/>
          <w:jc w:val="center"/>
        </w:trPr>
        <w:tc>
          <w:tcPr>
            <w:tcW w:w="27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DA69F" w14:textId="37ED0A1E" w:rsidR="00627A45" w:rsidRPr="00627A45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DF2EA" w14:textId="77777777" w:rsidR="00627A45" w:rsidRPr="00627A45" w:rsidRDefault="00627A45" w:rsidP="00627A4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AHP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CA39E" w14:textId="77777777" w:rsidR="00627A45" w:rsidRPr="00627A45" w:rsidRDefault="00627A45" w:rsidP="00627A4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HSS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DCF78" w14:textId="77777777" w:rsidR="00627A45" w:rsidRPr="00627A45" w:rsidRDefault="00627A45" w:rsidP="00627A4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</w:tr>
      <w:tr w:rsidR="00FE295B" w:rsidRPr="00627A45" w14:paraId="07E2EFEC" w14:textId="77777777" w:rsidTr="00515F87">
        <w:trPr>
          <w:trHeight w:val="255"/>
          <w:jc w:val="center"/>
        </w:trPr>
        <w:tc>
          <w:tcPr>
            <w:tcW w:w="27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BBF3A0" w14:textId="77777777" w:rsidR="00FE295B" w:rsidRPr="00627A45" w:rsidRDefault="00FE295B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7E22E8" w14:textId="281AE09E" w:rsidR="00FE295B" w:rsidRPr="00627A45" w:rsidRDefault="00FE295B" w:rsidP="00627A4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0DF9B3" w14:textId="2A27C380" w:rsidR="00FE295B" w:rsidRPr="00627A45" w:rsidRDefault="00FE295B" w:rsidP="00627A4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30EC37" w14:textId="5283BE85" w:rsidR="00FE295B" w:rsidRPr="00627A45" w:rsidRDefault="00FE295B" w:rsidP="00627A45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627A45" w:rsidRPr="00627A45" w14:paraId="29BBC9E0" w14:textId="77777777" w:rsidTr="00FE295B">
        <w:trPr>
          <w:trHeight w:val="255"/>
          <w:jc w:val="center"/>
        </w:trPr>
        <w:tc>
          <w:tcPr>
            <w:tcW w:w="27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AF691" w14:textId="77777777" w:rsidR="00627A45" w:rsidRPr="00627A45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color w:val="000000"/>
                <w:sz w:val="20"/>
                <w:szCs w:val="20"/>
              </w:rPr>
              <w:t>Band 5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1F330" w14:textId="77777777" w:rsidR="00627A45" w:rsidRPr="00627A45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B6277" w14:textId="77777777" w:rsidR="00627A45" w:rsidRPr="00627A45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color w:val="000000"/>
                <w:sz w:val="20"/>
                <w:szCs w:val="20"/>
              </w:rPr>
              <w:t>25,440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D239B" w14:textId="77777777" w:rsidR="00627A45" w:rsidRPr="00627A45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color w:val="000000"/>
                <w:sz w:val="20"/>
                <w:szCs w:val="20"/>
              </w:rPr>
              <w:t>25,440</w:t>
            </w:r>
          </w:p>
        </w:tc>
      </w:tr>
      <w:tr w:rsidR="00627A45" w:rsidRPr="00627A45" w14:paraId="54707DC6" w14:textId="77777777" w:rsidTr="00FE295B">
        <w:trPr>
          <w:trHeight w:val="270"/>
          <w:jc w:val="center"/>
        </w:trPr>
        <w:tc>
          <w:tcPr>
            <w:tcW w:w="27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C64AD" w14:textId="77777777" w:rsidR="00627A45" w:rsidRPr="00627A45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color w:val="000000"/>
                <w:sz w:val="20"/>
                <w:szCs w:val="20"/>
              </w:rPr>
              <w:t>Band 6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F1392" w14:textId="77777777" w:rsidR="00627A45" w:rsidRPr="00627A45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color w:val="000000"/>
                <w:sz w:val="20"/>
                <w:szCs w:val="20"/>
              </w:rPr>
              <w:t>35,544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E8FE5" w14:textId="77777777" w:rsidR="00627A45" w:rsidRPr="00627A45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color w:val="000000"/>
                <w:sz w:val="20"/>
                <w:szCs w:val="20"/>
              </w:rPr>
              <w:t>38,083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32572" w14:textId="77777777" w:rsidR="00627A45" w:rsidRPr="00627A45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color w:val="000000"/>
                <w:sz w:val="20"/>
                <w:szCs w:val="20"/>
              </w:rPr>
              <w:t>73,627</w:t>
            </w:r>
          </w:p>
        </w:tc>
      </w:tr>
      <w:tr w:rsidR="00627A45" w:rsidRPr="00627A45" w14:paraId="58EC3035" w14:textId="77777777" w:rsidTr="00FE295B">
        <w:trPr>
          <w:trHeight w:val="285"/>
          <w:jc w:val="center"/>
        </w:trPr>
        <w:tc>
          <w:tcPr>
            <w:tcW w:w="27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5FC54" w14:textId="77777777" w:rsidR="00627A45" w:rsidRPr="00627A45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color w:val="000000"/>
                <w:sz w:val="20"/>
                <w:szCs w:val="20"/>
              </w:rPr>
              <w:lastRenderedPageBreak/>
              <w:t>Band 7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E15D4" w14:textId="77777777" w:rsidR="00627A45" w:rsidRPr="00627A45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color w:val="000000"/>
                <w:sz w:val="20"/>
                <w:szCs w:val="20"/>
              </w:rPr>
              <w:t>35,441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854D6" w14:textId="77777777" w:rsidR="00627A45" w:rsidRPr="00627A45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color w:val="000000"/>
                <w:sz w:val="20"/>
                <w:szCs w:val="20"/>
              </w:rPr>
              <w:t>8,741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B6205" w14:textId="77777777" w:rsidR="00627A45" w:rsidRPr="00627A45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color w:val="000000"/>
                <w:sz w:val="20"/>
                <w:szCs w:val="20"/>
              </w:rPr>
              <w:t>44,182</w:t>
            </w:r>
          </w:p>
        </w:tc>
      </w:tr>
      <w:tr w:rsidR="00627A45" w:rsidRPr="00627A45" w14:paraId="560D8BE1" w14:textId="77777777" w:rsidTr="00FE295B">
        <w:trPr>
          <w:trHeight w:val="270"/>
          <w:jc w:val="center"/>
        </w:trPr>
        <w:tc>
          <w:tcPr>
            <w:tcW w:w="27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24BA6" w14:textId="01EE4FEA" w:rsidR="00627A45" w:rsidRPr="00627A45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External Provider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D1CD0" w14:textId="77777777" w:rsidR="00627A45" w:rsidRPr="00627A45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color w:val="000000"/>
                <w:sz w:val="20"/>
                <w:szCs w:val="20"/>
              </w:rPr>
              <w:t>118,566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714A0" w14:textId="77777777" w:rsidR="00627A45" w:rsidRPr="00627A45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color w:val="000000"/>
                <w:sz w:val="20"/>
                <w:szCs w:val="20"/>
              </w:rPr>
              <w:t>407,464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F3FC1" w14:textId="77777777" w:rsidR="00627A45" w:rsidRPr="00627A45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color w:val="000000"/>
                <w:sz w:val="20"/>
                <w:szCs w:val="20"/>
              </w:rPr>
              <w:t>526,031</w:t>
            </w:r>
          </w:p>
        </w:tc>
      </w:tr>
      <w:tr w:rsidR="00627A45" w:rsidRPr="00627A45" w14:paraId="1EEF2733" w14:textId="77777777" w:rsidTr="00FE295B">
        <w:trPr>
          <w:trHeight w:val="270"/>
          <w:jc w:val="center"/>
        </w:trPr>
        <w:tc>
          <w:tcPr>
            <w:tcW w:w="27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C1C7D" w14:textId="77777777" w:rsidR="00627A45" w:rsidRPr="00627A45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9DDAE0" w14:textId="77777777" w:rsidR="00627A45" w:rsidRPr="00627A45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189,552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299B1" w14:textId="77777777" w:rsidR="00627A45" w:rsidRPr="00627A45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479,728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2EFEBB" w14:textId="77777777" w:rsidR="00627A45" w:rsidRPr="00627A45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627A45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669,280</w:t>
            </w:r>
          </w:p>
        </w:tc>
      </w:tr>
    </w:tbl>
    <w:p w14:paraId="5D2F58F8" w14:textId="47F9CC4A" w:rsidR="00E11EA3" w:rsidRPr="00E11EA3" w:rsidRDefault="00E11EA3" w:rsidP="00627A45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2BD0E5E2" w14:textId="5C2EE722" w:rsidR="00627A45" w:rsidRDefault="00E11EA3" w:rsidP="00E11EA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>Spend per specialty</w:t>
      </w:r>
    </w:p>
    <w:tbl>
      <w:tblPr>
        <w:tblW w:w="8812" w:type="dxa"/>
        <w:jc w:val="center"/>
        <w:tblLook w:val="04A0" w:firstRow="1" w:lastRow="0" w:firstColumn="1" w:lastColumn="0" w:noHBand="0" w:noVBand="1"/>
      </w:tblPr>
      <w:tblGrid>
        <w:gridCol w:w="5332"/>
        <w:gridCol w:w="1160"/>
        <w:gridCol w:w="1160"/>
        <w:gridCol w:w="1160"/>
      </w:tblGrid>
      <w:tr w:rsidR="00627A45" w:rsidRPr="00FE295B" w14:paraId="29624897" w14:textId="77777777" w:rsidTr="00FE295B">
        <w:trPr>
          <w:trHeight w:val="270"/>
          <w:jc w:val="center"/>
        </w:trPr>
        <w:tc>
          <w:tcPr>
            <w:tcW w:w="53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FD16B" w14:textId="5E807EF2" w:rsidR="00627A45" w:rsidRPr="00FE295B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19FD4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AHP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D7D6E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HSS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1B0A4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</w:tr>
      <w:tr w:rsidR="00FE295B" w:rsidRPr="00FE295B" w14:paraId="6DF85992" w14:textId="77777777" w:rsidTr="00FE295B">
        <w:trPr>
          <w:trHeight w:val="270"/>
          <w:jc w:val="center"/>
        </w:trPr>
        <w:tc>
          <w:tcPr>
            <w:tcW w:w="53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A1239B" w14:textId="77777777" w:rsidR="00FE295B" w:rsidRPr="00FE295B" w:rsidRDefault="00FE295B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6DFA409" w14:textId="6B912BF9" w:rsidR="00FE295B" w:rsidRPr="00FE295B" w:rsidRDefault="00FE295B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A4C5FB" w14:textId="3B50EC10" w:rsidR="00FE295B" w:rsidRPr="00FE295B" w:rsidRDefault="00FE295B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4C30CA" w14:textId="2A7CFE5A" w:rsidR="00FE295B" w:rsidRPr="00FE295B" w:rsidRDefault="00FE295B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627A45" w:rsidRPr="00FE295B" w14:paraId="74BA1CE3" w14:textId="77777777" w:rsidTr="00FE295B">
        <w:trPr>
          <w:trHeight w:val="255"/>
          <w:jc w:val="center"/>
        </w:trPr>
        <w:tc>
          <w:tcPr>
            <w:tcW w:w="53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7877F" w14:textId="77777777" w:rsidR="00627A45" w:rsidRPr="00FE295B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Acute and Emergency Care &amp; Hospital Operations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5E747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423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68E52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EBFA0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423</w:t>
            </w:r>
          </w:p>
        </w:tc>
      </w:tr>
      <w:tr w:rsidR="00627A45" w:rsidRPr="00FE295B" w14:paraId="5C95E8B6" w14:textId="77777777" w:rsidTr="00FE295B">
        <w:trPr>
          <w:trHeight w:val="255"/>
          <w:jc w:val="center"/>
        </w:trPr>
        <w:tc>
          <w:tcPr>
            <w:tcW w:w="53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32069" w14:textId="77777777" w:rsidR="00627A45" w:rsidRPr="00FE295B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Associate Director Operations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F1E01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10,162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EFF99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09EB9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10,162</w:t>
            </w:r>
          </w:p>
        </w:tc>
      </w:tr>
      <w:tr w:rsidR="00627A45" w:rsidRPr="00FE295B" w14:paraId="5071C566" w14:textId="77777777" w:rsidTr="00FE295B">
        <w:trPr>
          <w:trHeight w:val="255"/>
          <w:jc w:val="center"/>
        </w:trPr>
        <w:tc>
          <w:tcPr>
            <w:tcW w:w="53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D6F39" w14:textId="77777777" w:rsidR="00627A45" w:rsidRPr="00FE295B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Health and Safety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0C721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9,013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42CB5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3EEED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9,013</w:t>
            </w:r>
          </w:p>
        </w:tc>
      </w:tr>
      <w:tr w:rsidR="00627A45" w:rsidRPr="00FE295B" w14:paraId="0E02B659" w14:textId="77777777" w:rsidTr="00FE295B">
        <w:trPr>
          <w:trHeight w:val="255"/>
          <w:jc w:val="center"/>
        </w:trPr>
        <w:tc>
          <w:tcPr>
            <w:tcW w:w="53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EC8F3" w14:textId="77777777" w:rsidR="00627A45" w:rsidRPr="00FE295B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IMM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FE586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1,716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517F3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4B00E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1,716</w:t>
            </w:r>
          </w:p>
        </w:tc>
      </w:tr>
      <w:tr w:rsidR="00627A45" w:rsidRPr="00FE295B" w14:paraId="19169516" w14:textId="77777777" w:rsidTr="00FE295B">
        <w:trPr>
          <w:trHeight w:val="270"/>
          <w:jc w:val="center"/>
        </w:trPr>
        <w:tc>
          <w:tcPr>
            <w:tcW w:w="53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A1CB9" w14:textId="77777777" w:rsidR="00627A45" w:rsidRPr="00FE295B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Medicine Service Group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C9504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D6995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2,642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85CA2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2,642</w:t>
            </w:r>
          </w:p>
        </w:tc>
      </w:tr>
      <w:tr w:rsidR="00627A45" w:rsidRPr="00FE295B" w14:paraId="64997663" w14:textId="77777777" w:rsidTr="00FE295B">
        <w:trPr>
          <w:trHeight w:val="270"/>
          <w:jc w:val="center"/>
        </w:trPr>
        <w:tc>
          <w:tcPr>
            <w:tcW w:w="53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2257E" w14:textId="77777777" w:rsidR="00627A45" w:rsidRPr="00FE295B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Mental Health Division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50499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10,611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E59C5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69B88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10,611</w:t>
            </w:r>
          </w:p>
        </w:tc>
      </w:tr>
      <w:tr w:rsidR="00627A45" w:rsidRPr="00FE295B" w14:paraId="44FDF31F" w14:textId="77777777" w:rsidTr="00FE295B">
        <w:trPr>
          <w:trHeight w:val="255"/>
          <w:jc w:val="center"/>
        </w:trPr>
        <w:tc>
          <w:tcPr>
            <w:tcW w:w="53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FA6D4" w14:textId="77777777" w:rsidR="00627A45" w:rsidRPr="00FE295B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Pathology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FFE50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403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C2119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476,754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E9458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477,157</w:t>
            </w:r>
          </w:p>
        </w:tc>
      </w:tr>
      <w:tr w:rsidR="00627A45" w:rsidRPr="00FE295B" w14:paraId="6EBB6049" w14:textId="77777777" w:rsidTr="00FE295B">
        <w:trPr>
          <w:trHeight w:val="255"/>
          <w:jc w:val="center"/>
        </w:trPr>
        <w:tc>
          <w:tcPr>
            <w:tcW w:w="53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4CF8A" w14:textId="77777777" w:rsidR="00627A45" w:rsidRPr="00FE295B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Radiology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AD4D2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89,213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36783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6E3BC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89,213</w:t>
            </w:r>
          </w:p>
        </w:tc>
      </w:tr>
      <w:tr w:rsidR="00627A45" w:rsidRPr="00FE295B" w14:paraId="145811AE" w14:textId="77777777" w:rsidTr="00FE295B">
        <w:trPr>
          <w:trHeight w:val="255"/>
          <w:jc w:val="center"/>
        </w:trPr>
        <w:tc>
          <w:tcPr>
            <w:tcW w:w="53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9CB2E" w14:textId="77777777" w:rsidR="00627A45" w:rsidRPr="00FE295B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Specialist Surgery Services Group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47B73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5,866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0DF84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BA4A5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5,866</w:t>
            </w:r>
          </w:p>
        </w:tc>
      </w:tr>
      <w:tr w:rsidR="00627A45" w:rsidRPr="00FE295B" w14:paraId="54488FC3" w14:textId="77777777" w:rsidTr="00FE295B">
        <w:trPr>
          <w:trHeight w:val="255"/>
          <w:jc w:val="center"/>
        </w:trPr>
        <w:tc>
          <w:tcPr>
            <w:tcW w:w="53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AFB7B" w14:textId="77777777" w:rsidR="00627A45" w:rsidRPr="00FE295B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Therapies &amp; Health Sciences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E6B28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71,550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1D6B0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61320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71,550</w:t>
            </w:r>
          </w:p>
        </w:tc>
      </w:tr>
      <w:tr w:rsidR="00627A45" w:rsidRPr="00FE295B" w14:paraId="3B694CF2" w14:textId="77777777" w:rsidTr="00FE295B">
        <w:trPr>
          <w:trHeight w:val="255"/>
          <w:jc w:val="center"/>
        </w:trPr>
        <w:tc>
          <w:tcPr>
            <w:tcW w:w="53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FFD35" w14:textId="77777777" w:rsidR="00627A45" w:rsidRPr="00FE295B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Workforce Information, Rostering, Bank &amp; Unions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1E480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-9,405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7BAED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332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AC0F5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-9,073</w:t>
            </w:r>
          </w:p>
        </w:tc>
      </w:tr>
      <w:tr w:rsidR="00627A45" w:rsidRPr="00FE295B" w14:paraId="4B44D5D7" w14:textId="77777777" w:rsidTr="00FE295B">
        <w:trPr>
          <w:trHeight w:val="270"/>
          <w:jc w:val="center"/>
        </w:trPr>
        <w:tc>
          <w:tcPr>
            <w:tcW w:w="53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9C6DD" w14:textId="77777777" w:rsidR="00627A45" w:rsidRPr="00FE295B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0EFC27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189,552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EC4546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479,728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2A77DA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669,280</w:t>
            </w:r>
          </w:p>
        </w:tc>
      </w:tr>
    </w:tbl>
    <w:p w14:paraId="7C74FA6E" w14:textId="497293FB" w:rsidR="00E11EA3" w:rsidRPr="00627A45" w:rsidRDefault="00627A45" w:rsidP="00627A45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627A45">
        <w:rPr>
          <w:rFonts w:ascii="Verdana" w:hAnsi="Verdana"/>
          <w:noProof/>
          <w:sz w:val="22"/>
          <w:szCs w:val="22"/>
        </w:rPr>
        <w:t>Please note that minus figures indicate a credit</w:t>
      </w:r>
    </w:p>
    <w:p w14:paraId="6AC9A7CD" w14:textId="77777777" w:rsidR="00627A45" w:rsidRPr="00E11EA3" w:rsidRDefault="00627A45" w:rsidP="00627A45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37624803" w14:textId="1739B36A" w:rsidR="00627A45" w:rsidRPr="00627A45" w:rsidRDefault="00E11EA3" w:rsidP="00627A45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11EA3">
        <w:rPr>
          <w:rFonts w:ascii="Verdana" w:hAnsi="Verdana"/>
          <w:b/>
          <w:bCs/>
          <w:noProof/>
          <w:sz w:val="22"/>
          <w:szCs w:val="22"/>
        </w:rPr>
        <w:t>Spend per internal or associated external provider</w:t>
      </w:r>
    </w:p>
    <w:tbl>
      <w:tblPr>
        <w:tblW w:w="9237" w:type="dxa"/>
        <w:jc w:val="center"/>
        <w:tblLook w:val="04A0" w:firstRow="1" w:lastRow="0" w:firstColumn="1" w:lastColumn="0" w:noHBand="0" w:noVBand="1"/>
      </w:tblPr>
      <w:tblGrid>
        <w:gridCol w:w="5757"/>
        <w:gridCol w:w="1160"/>
        <w:gridCol w:w="1160"/>
        <w:gridCol w:w="1160"/>
      </w:tblGrid>
      <w:tr w:rsidR="00627A45" w:rsidRPr="00FE295B" w14:paraId="7EA3FC69" w14:textId="77777777" w:rsidTr="00FE295B">
        <w:trPr>
          <w:trHeight w:val="270"/>
          <w:jc w:val="center"/>
        </w:trPr>
        <w:tc>
          <w:tcPr>
            <w:tcW w:w="57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16CB0" w14:textId="1BA4B783" w:rsidR="00627A45" w:rsidRPr="00FE295B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36E5C" w14:textId="1E5B5FBB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AHP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D91C5" w14:textId="32744075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HSS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DFDF2" w14:textId="30D992D6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</w:tr>
      <w:tr w:rsidR="00FE295B" w:rsidRPr="00FE295B" w14:paraId="70847E7A" w14:textId="77777777" w:rsidTr="00FE295B">
        <w:trPr>
          <w:trHeight w:val="270"/>
          <w:jc w:val="center"/>
        </w:trPr>
        <w:tc>
          <w:tcPr>
            <w:tcW w:w="57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C2FB3F" w14:textId="77777777" w:rsidR="00FE295B" w:rsidRPr="00FE295B" w:rsidRDefault="00FE295B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F2D5143" w14:textId="25F50E13" w:rsidR="00FE295B" w:rsidRPr="00FE295B" w:rsidRDefault="00FE295B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936C15" w14:textId="4529BD34" w:rsidR="00FE295B" w:rsidRPr="00FE295B" w:rsidRDefault="00FE295B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A6151B" w14:textId="6D4C469C" w:rsidR="00FE295B" w:rsidRPr="00FE295B" w:rsidRDefault="00FE295B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627A45" w:rsidRPr="00FE295B" w14:paraId="0F804A7C" w14:textId="77777777" w:rsidTr="00FE295B">
        <w:trPr>
          <w:trHeight w:val="255"/>
          <w:jc w:val="center"/>
        </w:trPr>
        <w:tc>
          <w:tcPr>
            <w:tcW w:w="57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73DA1" w14:textId="77777777" w:rsidR="00627A45" w:rsidRPr="00FE295B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Internal Staff Bank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44280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70,985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7E976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72,264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44037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143,249</w:t>
            </w:r>
          </w:p>
        </w:tc>
      </w:tr>
      <w:tr w:rsidR="00627A45" w:rsidRPr="00FE295B" w14:paraId="234CF513" w14:textId="77777777" w:rsidTr="00FE295B">
        <w:trPr>
          <w:trHeight w:val="255"/>
          <w:jc w:val="center"/>
        </w:trPr>
        <w:tc>
          <w:tcPr>
            <w:tcW w:w="57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63BFB" w14:textId="77777777" w:rsidR="00627A45" w:rsidRPr="00FE295B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MEDACS HEALTHCARE PLC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7EA38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118,566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13E9C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407,464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BBF76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526,031</w:t>
            </w:r>
          </w:p>
        </w:tc>
      </w:tr>
      <w:tr w:rsidR="00627A45" w:rsidRPr="00FE295B" w14:paraId="0C9FC2E1" w14:textId="77777777" w:rsidTr="00FE295B">
        <w:trPr>
          <w:trHeight w:val="270"/>
          <w:jc w:val="center"/>
        </w:trPr>
        <w:tc>
          <w:tcPr>
            <w:tcW w:w="57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2A042" w14:textId="77777777" w:rsidR="00627A45" w:rsidRPr="00FE295B" w:rsidRDefault="00627A45" w:rsidP="00627A45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AAF353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189,552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45677A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479,728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9FB997" w14:textId="77777777" w:rsidR="00627A45" w:rsidRPr="00FE295B" w:rsidRDefault="00627A45" w:rsidP="00FE295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FE295B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669,280</w:t>
            </w:r>
          </w:p>
        </w:tc>
      </w:tr>
    </w:tbl>
    <w:p w14:paraId="707E88DC" w14:textId="53607B2D" w:rsidR="00E11EA3" w:rsidRPr="00E11EA3" w:rsidRDefault="00E11EA3" w:rsidP="00E11EA3">
      <w:pPr>
        <w:rPr>
          <w:rFonts w:ascii="Verdana" w:hAnsi="Verdana"/>
          <w:b/>
          <w:bCs/>
          <w:noProof/>
          <w:sz w:val="22"/>
          <w:szCs w:val="22"/>
        </w:rPr>
      </w:pPr>
    </w:p>
    <w:p w14:paraId="23DF621B" w14:textId="4BA3D5C8" w:rsidR="00873328" w:rsidRDefault="00E11EA3" w:rsidP="00627A45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627A45">
        <w:rPr>
          <w:rFonts w:ascii="Verdana" w:hAnsi="Verdana"/>
          <w:b/>
          <w:bCs/>
          <w:noProof/>
          <w:sz w:val="22"/>
          <w:szCs w:val="22"/>
        </w:rPr>
        <w:t>Please confirm your allocated budget for agency locum AHP/HSS staffing for the period 1st January 2025 to 31st March</w:t>
      </w:r>
    </w:p>
    <w:p w14:paraId="674D2C13" w14:textId="1011979B" w:rsidR="00627A45" w:rsidRPr="00627A45" w:rsidRDefault="00627A45" w:rsidP="00627A45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627A45">
        <w:rPr>
          <w:rFonts w:ascii="Verdana" w:hAnsi="Verdana"/>
          <w:noProof/>
          <w:sz w:val="22"/>
          <w:szCs w:val="22"/>
        </w:rPr>
        <w:t>No specific budget allocation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7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7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7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7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28F48BF"/>
    <w:multiLevelType w:val="hybridMultilevel"/>
    <w:tmpl w:val="069843E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3600607"/>
    <w:multiLevelType w:val="hybridMultilevel"/>
    <w:tmpl w:val="05B2E82E"/>
    <w:lvl w:ilvl="0" w:tplc="AFA82BC2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68078F4"/>
    <w:multiLevelType w:val="hybridMultilevel"/>
    <w:tmpl w:val="3A427352"/>
    <w:lvl w:ilvl="0" w:tplc="AFA82BC2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6171CC0"/>
    <w:multiLevelType w:val="hybridMultilevel"/>
    <w:tmpl w:val="5A3AEAB8"/>
    <w:lvl w:ilvl="0" w:tplc="AFA82BC2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4" w15:restartNumberingAfterBreak="0">
    <w:nsid w:val="4E1839A5"/>
    <w:multiLevelType w:val="hybridMultilevel"/>
    <w:tmpl w:val="74E60BE4"/>
    <w:lvl w:ilvl="0" w:tplc="AFA82BC2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5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9702D28"/>
    <w:multiLevelType w:val="hybridMultilevel"/>
    <w:tmpl w:val="08E20DD8"/>
    <w:lvl w:ilvl="0" w:tplc="AFA82BC2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887180"/>
    <w:multiLevelType w:val="hybridMultilevel"/>
    <w:tmpl w:val="324036B8"/>
    <w:lvl w:ilvl="0" w:tplc="AFA82BC2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num w:numId="1" w16cid:durableId="199825788">
    <w:abstractNumId w:val="18"/>
  </w:num>
  <w:num w:numId="2" w16cid:durableId="23948054">
    <w:abstractNumId w:val="0"/>
  </w:num>
  <w:num w:numId="3" w16cid:durableId="1406490028">
    <w:abstractNumId w:val="11"/>
  </w:num>
  <w:num w:numId="4" w16cid:durableId="1946038598">
    <w:abstractNumId w:val="20"/>
  </w:num>
  <w:num w:numId="5" w16cid:durableId="1448617749">
    <w:abstractNumId w:val="6"/>
  </w:num>
  <w:num w:numId="6" w16cid:durableId="135612110">
    <w:abstractNumId w:val="5"/>
  </w:num>
  <w:num w:numId="7" w16cid:durableId="2122339599">
    <w:abstractNumId w:val="15"/>
  </w:num>
  <w:num w:numId="8" w16cid:durableId="1367827119">
    <w:abstractNumId w:val="19"/>
  </w:num>
  <w:num w:numId="9" w16cid:durableId="82072395">
    <w:abstractNumId w:val="23"/>
  </w:num>
  <w:num w:numId="10" w16cid:durableId="2021620317">
    <w:abstractNumId w:val="2"/>
  </w:num>
  <w:num w:numId="11" w16cid:durableId="1801603548">
    <w:abstractNumId w:val="12"/>
  </w:num>
  <w:num w:numId="12" w16cid:durableId="719136644">
    <w:abstractNumId w:val="17"/>
  </w:num>
  <w:num w:numId="13" w16cid:durableId="781388972">
    <w:abstractNumId w:val="22"/>
  </w:num>
  <w:num w:numId="14" w16cid:durableId="39678563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9657210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55131773">
    <w:abstractNumId w:val="16"/>
  </w:num>
  <w:num w:numId="17" w16cid:durableId="1023557116">
    <w:abstractNumId w:val="7"/>
  </w:num>
  <w:num w:numId="18" w16cid:durableId="2118989366">
    <w:abstractNumId w:val="3"/>
  </w:num>
  <w:num w:numId="19" w16cid:durableId="1328510585">
    <w:abstractNumId w:val="1"/>
  </w:num>
  <w:num w:numId="20" w16cid:durableId="2130928540">
    <w:abstractNumId w:val="24"/>
  </w:num>
  <w:num w:numId="21" w16cid:durableId="2062244511">
    <w:abstractNumId w:val="13"/>
  </w:num>
  <w:num w:numId="22" w16cid:durableId="1273785223">
    <w:abstractNumId w:val="4"/>
  </w:num>
  <w:num w:numId="23" w16cid:durableId="1922907199">
    <w:abstractNumId w:val="21"/>
  </w:num>
  <w:num w:numId="24" w16cid:durableId="112941078">
    <w:abstractNumId w:val="9"/>
  </w:num>
  <w:num w:numId="25" w16cid:durableId="55708622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2898"/>
    <w:rsid w:val="00076C51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C67D7"/>
    <w:rsid w:val="003F2312"/>
    <w:rsid w:val="004039EB"/>
    <w:rsid w:val="00421E7F"/>
    <w:rsid w:val="00442A3A"/>
    <w:rsid w:val="00453C57"/>
    <w:rsid w:val="0048724F"/>
    <w:rsid w:val="004A1911"/>
    <w:rsid w:val="004B4846"/>
    <w:rsid w:val="004C59CA"/>
    <w:rsid w:val="004C7B47"/>
    <w:rsid w:val="004E1954"/>
    <w:rsid w:val="004F001A"/>
    <w:rsid w:val="004F12BF"/>
    <w:rsid w:val="004F1E5A"/>
    <w:rsid w:val="004F4D32"/>
    <w:rsid w:val="005029F2"/>
    <w:rsid w:val="00515F87"/>
    <w:rsid w:val="005317D4"/>
    <w:rsid w:val="00534D7A"/>
    <w:rsid w:val="00553E1D"/>
    <w:rsid w:val="005925B8"/>
    <w:rsid w:val="0059485C"/>
    <w:rsid w:val="005F0E79"/>
    <w:rsid w:val="005F76BC"/>
    <w:rsid w:val="00602EE5"/>
    <w:rsid w:val="006137E4"/>
    <w:rsid w:val="00627A45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0F66"/>
    <w:rsid w:val="009D50E8"/>
    <w:rsid w:val="009F7815"/>
    <w:rsid w:val="00A10460"/>
    <w:rsid w:val="00A16E8A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3A10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02F1E"/>
    <w:rsid w:val="00D15865"/>
    <w:rsid w:val="00D62A67"/>
    <w:rsid w:val="00DC0D5A"/>
    <w:rsid w:val="00DC47F3"/>
    <w:rsid w:val="00DC7FA9"/>
    <w:rsid w:val="00DD5E37"/>
    <w:rsid w:val="00DF2EA1"/>
    <w:rsid w:val="00E11EA3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E2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3C67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C67D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C67D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67D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67D7"/>
    <w:rPr>
      <w:b/>
      <w:bCs/>
    </w:rPr>
  </w:style>
  <w:style w:type="paragraph" w:customStyle="1" w:styleId="Default">
    <w:name w:val="Default"/>
    <w:rsid w:val="004F12BF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4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6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5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96</TotalTime>
  <Pages>3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2025-05-16T10:21:00Z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ac4a25d5-02a3-497d-8192-1b21d349711f</vt:lpwstr>
  </property>
</Properties>
</file>