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293F39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85B0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293F39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85B0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DB6224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776CEC3F" w:rsidR="00286642" w:rsidRDefault="00285B0F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supply the staffing levels that were on </w:t>
      </w:r>
      <w:r w:rsidR="009703EA">
        <w:rPr>
          <w:rFonts w:ascii="Verdana" w:hAnsi="Verdana"/>
          <w:b/>
          <w:sz w:val="22"/>
        </w:rPr>
        <w:t>antenatal</w:t>
      </w:r>
      <w:r>
        <w:rPr>
          <w:rFonts w:ascii="Verdana" w:hAnsi="Verdana"/>
          <w:b/>
          <w:sz w:val="22"/>
        </w:rPr>
        <w:t xml:space="preserve"> ward (19) and labour ward at Singleton Hospital on the 5</w:t>
      </w:r>
      <w:r w:rsidRPr="00285B0F">
        <w:rPr>
          <w:rFonts w:ascii="Verdana" w:hAnsi="Verdana"/>
          <w:b/>
          <w:sz w:val="22"/>
          <w:vertAlign w:val="superscript"/>
        </w:rPr>
        <w:t>th</w:t>
      </w:r>
      <w:r>
        <w:rPr>
          <w:rFonts w:ascii="Verdana" w:hAnsi="Verdana"/>
          <w:b/>
          <w:sz w:val="22"/>
        </w:rPr>
        <w:t xml:space="preserve"> to 9</w:t>
      </w:r>
      <w:r w:rsidRPr="00285B0F">
        <w:rPr>
          <w:rFonts w:ascii="Verdana" w:hAnsi="Verdana"/>
          <w:b/>
          <w:sz w:val="22"/>
          <w:vertAlign w:val="superscript"/>
        </w:rPr>
        <w:t>th</w:t>
      </w:r>
      <w:r>
        <w:rPr>
          <w:rFonts w:ascii="Verdana" w:hAnsi="Verdana"/>
          <w:b/>
          <w:sz w:val="22"/>
        </w:rPr>
        <w:t xml:space="preserve"> July 2024</w:t>
      </w:r>
    </w:p>
    <w:p w14:paraId="402A878B" w14:textId="68685C96" w:rsidR="000A7CB9" w:rsidRPr="000A7CB9" w:rsidRDefault="00286642" w:rsidP="000A7CB9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W w:w="7797" w:type="dxa"/>
        <w:jc w:val="center"/>
        <w:tblLook w:val="04A0" w:firstRow="1" w:lastRow="0" w:firstColumn="1" w:lastColumn="0" w:noHBand="0" w:noVBand="1"/>
      </w:tblPr>
      <w:tblGrid>
        <w:gridCol w:w="2102"/>
        <w:gridCol w:w="1159"/>
        <w:gridCol w:w="1134"/>
        <w:gridCol w:w="1134"/>
        <w:gridCol w:w="1134"/>
        <w:gridCol w:w="1134"/>
      </w:tblGrid>
      <w:tr w:rsidR="000A7CB9" w:rsidRPr="000A7CB9" w14:paraId="3BB7E7E0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0852F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5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24187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Fri 05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8AFC9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Sat 06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C8065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Sun 07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67C62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Mon 08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E7F55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Tue 09</w:t>
            </w:r>
          </w:p>
        </w:tc>
      </w:tr>
      <w:tr w:rsidR="000A7CB9" w:rsidRPr="000A7CB9" w14:paraId="5F1F0A49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749EE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BE2DC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Day 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B02FE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Day 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E816C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Day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7DA1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Day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64D44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Day 3</w:t>
            </w:r>
          </w:p>
        </w:tc>
      </w:tr>
      <w:tr w:rsidR="000A7CB9" w:rsidRPr="000A7CB9" w14:paraId="259627E4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A7187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Labour ward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22E2C" w14:textId="0098D173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F21791" w14:textId="1CD0FCC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ED763" w14:textId="439E518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9D644" w14:textId="1D0C032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DDEB9" w14:textId="0FE3677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0A7CB9" w:rsidRPr="000A7CB9" w14:paraId="17D7E001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510A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Bay Birthing Unit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C7A55" w14:textId="2C6084F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DFA67" w14:textId="1860EE1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C0DFF" w14:textId="2C75C6F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1BB8B" w14:textId="6ECD23C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4770B" w14:textId="5C7AF2A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0A7CB9" w:rsidRPr="000A7CB9" w14:paraId="7BBE551F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93558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Post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0468A" w14:textId="38CD8994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EE03E" w14:textId="392ADF7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D88A3" w14:textId="5027000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F8E15" w14:textId="1F797454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AB6AA" w14:textId="238E770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0A7CB9" w:rsidRPr="000A7CB9" w14:paraId="26EBF6E2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47D6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Ante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B84B4" w14:textId="0019F82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EAE47" w14:textId="19D4F3F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0BF2C" w14:textId="3FC78D0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2CBAE" w14:textId="6F47E59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CC41A" w14:textId="3C5455E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0A7CB9" w:rsidRPr="000A7CB9" w14:paraId="32185F77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02FC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Mornings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355E50F1" w14:textId="0490A2D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E540DC1" w14:textId="745CB20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9A0AE01" w14:textId="1381B65B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440572C" w14:textId="3E2A753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535D01BC" w14:textId="0F0ED93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</w:tr>
      <w:tr w:rsidR="000A7CB9" w:rsidRPr="000A7CB9" w14:paraId="4B08030B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32DB9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DF5B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8295A" w14:textId="47AF9F3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71A31" w14:textId="377B0BF1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4A1FF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75F19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0A7CB9" w:rsidRPr="000A7CB9" w14:paraId="6F21D9CA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1BF2C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Labour ward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FC071" w14:textId="5DE259A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69781" w14:textId="3809A85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EEB47" w14:textId="4D039C4C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50492" w14:textId="12A82AB1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D1F98" w14:textId="710A6F0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</w:tr>
      <w:tr w:rsidR="000A7CB9" w:rsidRPr="000A7CB9" w14:paraId="6A008825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D16D8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Bay Birthing Unit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204B5" w14:textId="2F2936E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B5BFC" w14:textId="6F3BC21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4BBC8" w14:textId="34555DB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4D919" w14:textId="7CFCB92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96E12" w14:textId="03F8C01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0A7CB9" w:rsidRPr="000A7CB9" w14:paraId="0170B151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3EAF4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Post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9619D" w14:textId="7E3A680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2AF1B" w14:textId="02A5465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48E4D" w14:textId="1329AD03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40499" w14:textId="46276D8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15FAF" w14:textId="70E0E44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0A7CB9" w:rsidRPr="000A7CB9" w14:paraId="14DCF143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F23E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Ante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12698" w14:textId="2AA872C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D253B6" w14:textId="0E56426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23353" w14:textId="44791284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7D890" w14:textId="633EC5A8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BC4E3" w14:textId="5C1A91FE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0A7CB9" w:rsidRPr="000A7CB9" w14:paraId="1FBABC97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0650A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Afternoons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4D11856" w14:textId="29BBF39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49F5DB5" w14:textId="398B89BF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0DAA0A6" w14:textId="0A4EAE91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0E51ED7B" w14:textId="121FA99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8102DD2" w14:textId="082A65E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0A7CB9" w:rsidRPr="000A7CB9" w14:paraId="39D3C932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1A487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1A74F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2C5A7D" w14:textId="5D9474F5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8509E" w14:textId="2357C8A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983C1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07275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0A7CB9" w:rsidRPr="000A7CB9" w14:paraId="4FCF52AA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58E5B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Labour ward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2F73F" w14:textId="33FA359B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422F3" w14:textId="6192D453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D8FE2" w14:textId="673DAA51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58F25" w14:textId="1814FDCE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14135" w14:textId="1C88F5F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  <w:tr w:rsidR="000A7CB9" w:rsidRPr="000A7CB9" w14:paraId="6F8FEF5D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31760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Bay Birthing Unit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4B2FE" w14:textId="411BB01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136A14" w14:textId="1DB22CDD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956C3" w14:textId="76CE082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233FC" w14:textId="291A513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1066A" w14:textId="0867A7CB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</w:tr>
      <w:tr w:rsidR="000A7CB9" w:rsidRPr="000A7CB9" w14:paraId="4BB139D4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EC156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Post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BF881" w14:textId="1B8AA16A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934DF" w14:textId="49FAE42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E17D8" w14:textId="073D92D2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5823A" w14:textId="1B6BA9DC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1ACDB" w14:textId="5E44D500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0A7CB9" w:rsidRPr="000A7CB9" w14:paraId="5FC5CE02" w14:textId="77777777" w:rsidTr="000A7CB9">
        <w:trPr>
          <w:trHeight w:val="300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465FC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Ante Natal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96AEE" w14:textId="1703DFA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82C5E" w14:textId="6CC5F3B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AC7F2" w14:textId="4E2A7AEE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578CA" w14:textId="70298BB4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7AA1C" w14:textId="5497E21C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</w:tr>
      <w:tr w:rsidR="000A7CB9" w:rsidRPr="000A7CB9" w14:paraId="3C42C065" w14:textId="77777777" w:rsidTr="000A7CB9">
        <w:trPr>
          <w:trHeight w:val="315"/>
          <w:jc w:val="center"/>
        </w:trPr>
        <w:tc>
          <w:tcPr>
            <w:tcW w:w="2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D1AC3" w14:textId="77777777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Nights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5478843A" w14:textId="2312B36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E7599A9" w14:textId="14CDC0A6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094B425" w14:textId="08760B41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3CFE1C9" w14:textId="4671D809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91596B1" w14:textId="107AADC4" w:rsidR="000A7CB9" w:rsidRPr="000A7CB9" w:rsidRDefault="000A7CB9" w:rsidP="000A7CB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A7CB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</w:tbl>
    <w:p w14:paraId="75970B72" w14:textId="09EF660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E4DC86F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207367995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62E91F94">
            <wp:extent cx="257175" cy="257175"/>
            <wp:effectExtent l="0" t="0" r="0" b="0"/>
            <wp:docPr id="1207367995" name="Picture 12073679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62DF8174" id="Picture 94825505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443674CD">
            <wp:extent cx="4857750" cy="4857750"/>
            <wp:effectExtent l="0" t="0" r="0" b="0"/>
            <wp:docPr id="948255056" name="Picture 948255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65E811A4" id="Picture 1893659720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792B6CF6">
            <wp:extent cx="2867025" cy="2867025"/>
            <wp:effectExtent l="0" t="0" r="0" b="0"/>
            <wp:docPr id="1893659720" name="Picture 1893659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234F9EB5" id="Picture 41016689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24DBD5B0">
            <wp:extent cx="200025" cy="200025"/>
            <wp:effectExtent l="0" t="0" r="0" b="0"/>
            <wp:docPr id="41016689" name="Picture 410166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9107319">
    <w:abstractNumId w:val="13"/>
  </w:num>
  <w:num w:numId="2" w16cid:durableId="1381978427">
    <w:abstractNumId w:val="0"/>
  </w:num>
  <w:num w:numId="3" w16cid:durableId="52121271">
    <w:abstractNumId w:val="8"/>
  </w:num>
  <w:num w:numId="4" w16cid:durableId="807287942">
    <w:abstractNumId w:val="15"/>
  </w:num>
  <w:num w:numId="5" w16cid:durableId="1083378842">
    <w:abstractNumId w:val="4"/>
  </w:num>
  <w:num w:numId="6" w16cid:durableId="1777797401">
    <w:abstractNumId w:val="3"/>
  </w:num>
  <w:num w:numId="7" w16cid:durableId="824472617">
    <w:abstractNumId w:val="10"/>
  </w:num>
  <w:num w:numId="8" w16cid:durableId="701707701">
    <w:abstractNumId w:val="14"/>
  </w:num>
  <w:num w:numId="9" w16cid:durableId="1323966059">
    <w:abstractNumId w:val="17"/>
  </w:num>
  <w:num w:numId="10" w16cid:durableId="1001354644">
    <w:abstractNumId w:val="1"/>
  </w:num>
  <w:num w:numId="11" w16cid:durableId="205027725">
    <w:abstractNumId w:val="9"/>
  </w:num>
  <w:num w:numId="12" w16cid:durableId="416756220">
    <w:abstractNumId w:val="12"/>
  </w:num>
  <w:num w:numId="13" w16cid:durableId="240408343">
    <w:abstractNumId w:val="16"/>
  </w:num>
  <w:num w:numId="14" w16cid:durableId="4677453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55945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2275457">
    <w:abstractNumId w:val="11"/>
  </w:num>
  <w:num w:numId="17" w16cid:durableId="1840805996">
    <w:abstractNumId w:val="5"/>
  </w:num>
  <w:num w:numId="18" w16cid:durableId="509416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712C"/>
    <w:rsid w:val="00040038"/>
    <w:rsid w:val="00095DF5"/>
    <w:rsid w:val="000A7CB9"/>
    <w:rsid w:val="000C00ED"/>
    <w:rsid w:val="000D61A5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5B0F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760D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50C6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C441C"/>
    <w:rsid w:val="008D4415"/>
    <w:rsid w:val="0090178A"/>
    <w:rsid w:val="00912B14"/>
    <w:rsid w:val="009269BD"/>
    <w:rsid w:val="00937E61"/>
    <w:rsid w:val="009574AC"/>
    <w:rsid w:val="009703EA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26B0"/>
    <w:rsid w:val="00F96598"/>
    <w:rsid w:val="00FA0C91"/>
    <w:rsid w:val="00FA177F"/>
    <w:rsid w:val="00FB1E56"/>
    <w:rsid w:val="00FD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D7D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D7D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D7DB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7D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7D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319</TotalTime>
  <Pages>1</Pages>
  <Words>154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2025-05-23T11:34:00Z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ffe48580-f88a-4e3d-a8e9-044dcd444c1c</vt:lpwstr>
  </property>
</Properties>
</file>