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3E137E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54B0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25-D-017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3E137E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54B0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25-D-017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A5E2BB9" w:rsidR="00DC0D5A" w:rsidRDefault="00C54B06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we are only able to provide this information for pharmacies within the Health Board’s remit. For those outside, you will need to contact the other Health Boards.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370E167E" w14:textId="200468BD" w:rsidR="00C54B06" w:rsidRPr="00C54B06" w:rsidRDefault="00C54B06" w:rsidP="00C54B06">
      <w:pPr>
        <w:spacing w:before="280"/>
        <w:rPr>
          <w:rFonts w:ascii="Verdana" w:hAnsi="Verdana"/>
          <w:b/>
          <w:sz w:val="22"/>
        </w:rPr>
      </w:pPr>
      <w:r w:rsidRPr="00C54B06">
        <w:rPr>
          <w:rFonts w:ascii="Verdana" w:hAnsi="Verdana"/>
          <w:b/>
          <w:sz w:val="22"/>
        </w:rPr>
        <w:t>I would like to request contact details for all registered pharmacies within Wales, being the official NHS shared email addresses.</w:t>
      </w:r>
    </w:p>
    <w:p w14:paraId="33EEA266" w14:textId="0C0F66E8" w:rsidR="00C54B06" w:rsidRPr="00C54B06" w:rsidRDefault="00C54B06" w:rsidP="00C54B06">
      <w:pPr>
        <w:spacing w:before="280"/>
        <w:rPr>
          <w:rFonts w:ascii="Verdana" w:hAnsi="Verdana"/>
          <w:b/>
          <w:sz w:val="22"/>
        </w:rPr>
      </w:pPr>
      <w:r w:rsidRPr="00C54B06">
        <w:rPr>
          <w:rFonts w:ascii="Verdana" w:hAnsi="Verdana"/>
          <w:b/>
          <w:sz w:val="22"/>
        </w:rPr>
        <w:t xml:space="preserve">Please could the details be in CVS format, with as much of the following information as possible - </w:t>
      </w:r>
    </w:p>
    <w:p w14:paraId="64D903A3" w14:textId="2E3F997A" w:rsidR="00C54B06" w:rsidRPr="00C54B06" w:rsidRDefault="00C54B06" w:rsidP="00C54B0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C54B06">
        <w:rPr>
          <w:rFonts w:ascii="Verdana" w:hAnsi="Verdana"/>
          <w:b/>
          <w:sz w:val="22"/>
        </w:rPr>
        <w:t>Business/Trading name if known</w:t>
      </w:r>
    </w:p>
    <w:p w14:paraId="746D6339" w14:textId="02497668" w:rsidR="00C54B06" w:rsidRPr="00C54B06" w:rsidRDefault="00C54B06" w:rsidP="00C54B0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C54B06">
        <w:rPr>
          <w:rFonts w:ascii="Verdana" w:hAnsi="Verdana"/>
          <w:b/>
          <w:sz w:val="22"/>
        </w:rPr>
        <w:t>Business address</w:t>
      </w:r>
    </w:p>
    <w:p w14:paraId="238467D6" w14:textId="48C6704A" w:rsidR="00C54B06" w:rsidRPr="00C54B06" w:rsidRDefault="00C54B06" w:rsidP="00C54B0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C54B06">
        <w:rPr>
          <w:rFonts w:ascii="Verdana" w:hAnsi="Verdana"/>
          <w:b/>
          <w:sz w:val="22"/>
        </w:rPr>
        <w:t>Postcode</w:t>
      </w:r>
    </w:p>
    <w:p w14:paraId="29904666" w14:textId="1950766B" w:rsidR="00C54B06" w:rsidRPr="00C54B06" w:rsidRDefault="00C54B06" w:rsidP="00C54B0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C54B06">
        <w:rPr>
          <w:rFonts w:ascii="Verdana" w:hAnsi="Verdana"/>
          <w:b/>
          <w:sz w:val="22"/>
        </w:rPr>
        <w:t>County</w:t>
      </w:r>
    </w:p>
    <w:p w14:paraId="3E4B89E8" w14:textId="0F0B798E" w:rsidR="00286642" w:rsidRPr="00C54B06" w:rsidRDefault="00C54B06" w:rsidP="00C54B0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C54B06">
        <w:rPr>
          <w:rFonts w:ascii="Verdana" w:hAnsi="Verdana"/>
          <w:b/>
          <w:sz w:val="22"/>
        </w:rPr>
        <w:t>Official NHS shared email address of the registered pharmacy.</w:t>
      </w:r>
      <w:r w:rsidR="00F703DB">
        <w:rPr>
          <w:rFonts w:ascii="Verdana" w:hAnsi="Verdana"/>
          <w:b/>
          <w:sz w:val="22"/>
        </w:rPr>
        <w:br/>
      </w:r>
    </w:p>
    <w:p w14:paraId="23DF621B" w14:textId="12287A2B" w:rsidR="00873328" w:rsidRPr="00F703DB" w:rsidRDefault="00F703DB" w:rsidP="00421E7F">
      <w:pPr>
        <w:rPr>
          <w:rFonts w:ascii="Verdana" w:hAnsi="Verdana"/>
          <w:noProof/>
          <w:sz w:val="22"/>
          <w:szCs w:val="22"/>
        </w:rPr>
      </w:pPr>
      <w:r w:rsidRPr="00F703DB">
        <w:rPr>
          <w:rFonts w:ascii="Verdana" w:hAnsi="Verdana"/>
          <w:noProof/>
          <w:sz w:val="22"/>
          <w:szCs w:val="22"/>
        </w:rPr>
        <w:t xml:space="preserve">Please see attached </w:t>
      </w:r>
      <w:r>
        <w:rPr>
          <w:rFonts w:ascii="Verdana" w:hAnsi="Verdana"/>
          <w:noProof/>
          <w:sz w:val="22"/>
          <w:szCs w:val="22"/>
        </w:rPr>
        <w:t>s</w:t>
      </w:r>
      <w:r w:rsidRPr="00F703DB">
        <w:rPr>
          <w:rFonts w:ascii="Verdana" w:hAnsi="Verdana"/>
          <w:noProof/>
          <w:sz w:val="22"/>
          <w:szCs w:val="22"/>
        </w:rPr>
        <w:t>preadsheet for the information you require.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8EE7D43"/>
    <w:multiLevelType w:val="hybridMultilevel"/>
    <w:tmpl w:val="FE385358"/>
    <w:lvl w:ilvl="0" w:tplc="86CA8036">
      <w:start w:val="5"/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9DD621A"/>
    <w:multiLevelType w:val="hybridMultilevel"/>
    <w:tmpl w:val="99EC984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8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54B06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03D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2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2025-04-29T13:24:00Z</dcterms:modified>
</cp:coreProperties>
</file>