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3DB5A6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B5E5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25-D-007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3DB5A6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B5E5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25-D-007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E4C1E5C" w14:textId="6273794D" w:rsidR="008B5E59" w:rsidRPr="008B5E59" w:rsidRDefault="008B5E59" w:rsidP="008B5E59">
      <w:pPr>
        <w:spacing w:before="280"/>
        <w:rPr>
          <w:rFonts w:ascii="Verdana" w:hAnsi="Verdana"/>
          <w:b/>
          <w:sz w:val="22"/>
        </w:rPr>
      </w:pPr>
      <w:r w:rsidRPr="008B5E59">
        <w:rPr>
          <w:rFonts w:ascii="Verdana" w:hAnsi="Verdana"/>
          <w:b/>
          <w:sz w:val="22"/>
        </w:rPr>
        <w:t xml:space="preserve">Under the Freedom of Information Act 2000, I would like to request the following information regarding all current medical consultants employed by Swansea Bay University Health Board: </w:t>
      </w:r>
    </w:p>
    <w:p w14:paraId="59359B8B" w14:textId="75E93ED7" w:rsidR="008B5E59" w:rsidRPr="008B5E59" w:rsidRDefault="008B5E59" w:rsidP="008B5E59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8B5E59">
        <w:rPr>
          <w:rFonts w:ascii="Verdana" w:hAnsi="Verdana"/>
          <w:b/>
          <w:sz w:val="22"/>
        </w:rPr>
        <w:t>Full name</w:t>
      </w:r>
    </w:p>
    <w:p w14:paraId="789D0174" w14:textId="420C4880" w:rsidR="008B5E59" w:rsidRPr="008B5E59" w:rsidRDefault="008B5E59" w:rsidP="008B5E59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8B5E59">
        <w:rPr>
          <w:rFonts w:ascii="Verdana" w:hAnsi="Verdana"/>
          <w:b/>
          <w:sz w:val="22"/>
        </w:rPr>
        <w:t>Medical specialty</w:t>
      </w:r>
    </w:p>
    <w:p w14:paraId="3A4DB6CD" w14:textId="16CCAE8C" w:rsidR="008B5E59" w:rsidRPr="008B5E59" w:rsidRDefault="008B5E59" w:rsidP="008B5E59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8B5E59">
        <w:rPr>
          <w:rFonts w:ascii="Verdana" w:hAnsi="Verdana"/>
          <w:b/>
          <w:sz w:val="22"/>
        </w:rPr>
        <w:t>Primary hospital or site of work</w:t>
      </w:r>
    </w:p>
    <w:p w14:paraId="3E4B89E8" w14:textId="202FB7E8" w:rsidR="00286642" w:rsidRPr="008B5E59" w:rsidRDefault="008B5E59" w:rsidP="008B5E59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8B5E59">
        <w:rPr>
          <w:rFonts w:ascii="Verdana" w:hAnsi="Verdana"/>
          <w:b/>
          <w:sz w:val="22"/>
        </w:rPr>
        <w:t>Professional work email address (</w:t>
      </w:r>
      <w:proofErr w:type="gramStart"/>
      <w:r w:rsidRPr="008B5E59">
        <w:rPr>
          <w:rFonts w:ascii="Verdana" w:hAnsi="Verdana"/>
          <w:b/>
          <w:sz w:val="22"/>
        </w:rPr>
        <w:t>e.g.</w:t>
      </w:r>
      <w:proofErr w:type="gramEnd"/>
      <w:r w:rsidRPr="008B5E59">
        <w:rPr>
          <w:rFonts w:ascii="Verdana" w:hAnsi="Verdana"/>
          <w:b/>
          <w:sz w:val="22"/>
        </w:rPr>
        <w:t xml:space="preserve"> name@wales.nhs.uk)</w:t>
      </w:r>
    </w:p>
    <w:p w14:paraId="58B2F4E3" w14:textId="2D72EDC9" w:rsidR="00286642" w:rsidRPr="008E058B" w:rsidRDefault="00286642" w:rsidP="00DC0D5A">
      <w:pPr>
        <w:spacing w:before="280"/>
        <w:rPr>
          <w:bCs/>
        </w:rPr>
      </w:pPr>
      <w:r>
        <w:rPr>
          <w:rFonts w:ascii="Verdana" w:hAnsi="Verdana"/>
          <w:b/>
          <w:sz w:val="22"/>
        </w:rPr>
        <w:t>Our Response:</w:t>
      </w:r>
      <w:r w:rsidR="008E058B">
        <w:rPr>
          <w:rFonts w:ascii="Verdana" w:hAnsi="Verdana"/>
          <w:b/>
          <w:sz w:val="22"/>
        </w:rPr>
        <w:br/>
      </w:r>
      <w:r w:rsidR="008E058B" w:rsidRPr="008E058B">
        <w:rPr>
          <w:rFonts w:ascii="Verdana" w:hAnsi="Verdana"/>
          <w:bCs/>
          <w:sz w:val="22"/>
        </w:rPr>
        <w:t>You clarified on 25</w:t>
      </w:r>
      <w:r w:rsidR="008E058B" w:rsidRPr="008E058B">
        <w:rPr>
          <w:rFonts w:ascii="Verdana" w:hAnsi="Verdana"/>
          <w:bCs/>
          <w:sz w:val="22"/>
          <w:vertAlign w:val="superscript"/>
        </w:rPr>
        <w:t>th</w:t>
      </w:r>
      <w:r w:rsidR="008E058B" w:rsidRPr="008E058B">
        <w:rPr>
          <w:rFonts w:ascii="Verdana" w:hAnsi="Verdana"/>
          <w:bCs/>
          <w:sz w:val="22"/>
        </w:rPr>
        <w:t xml:space="preserve"> April 2025 that you would like this information relating to clinical consultants only.</w:t>
      </w:r>
    </w:p>
    <w:tbl>
      <w:tblPr>
        <w:tblW w:w="15393" w:type="dxa"/>
        <w:tblLook w:val="04A0" w:firstRow="1" w:lastRow="0" w:firstColumn="1" w:lastColumn="0" w:noHBand="0" w:noVBand="1"/>
      </w:tblPr>
      <w:tblGrid>
        <w:gridCol w:w="2389"/>
        <w:gridCol w:w="5352"/>
        <w:gridCol w:w="3381"/>
        <w:gridCol w:w="4271"/>
      </w:tblGrid>
      <w:tr w:rsidR="008B5E59" w:rsidRPr="008B5E59" w14:paraId="260FE0F5" w14:textId="77777777" w:rsidTr="00A3649F">
        <w:trPr>
          <w:trHeight w:val="300"/>
        </w:trPr>
        <w:tc>
          <w:tcPr>
            <w:tcW w:w="2389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6147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Location</w:t>
            </w:r>
          </w:p>
        </w:tc>
        <w:tc>
          <w:tcPr>
            <w:tcW w:w="5352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AC1E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Employee Name</w:t>
            </w:r>
          </w:p>
        </w:tc>
        <w:tc>
          <w:tcPr>
            <w:tcW w:w="3381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CF9F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Area Of Work</w:t>
            </w:r>
          </w:p>
        </w:tc>
        <w:tc>
          <w:tcPr>
            <w:tcW w:w="4271" w:type="dxa"/>
            <w:tcBorders>
              <w:top w:val="single" w:sz="4" w:space="0" w:color="979991"/>
              <w:left w:val="single" w:sz="4" w:space="0" w:color="979991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1DF36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b/>
                <w:bCs/>
                <w:sz w:val="22"/>
                <w:szCs w:val="22"/>
              </w:rPr>
              <w:t>Email Address</w:t>
            </w:r>
          </w:p>
        </w:tc>
      </w:tr>
      <w:tr w:rsidR="008B5E59" w:rsidRPr="008B5E59" w14:paraId="6CC8745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5DA5D" w14:textId="41EE11B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Bonymaen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Clinic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706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Plakantonaki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Angeliki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Angelika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2074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Elderly Care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DB2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Angelika.Plakantonaki@wales.nhs.uk</w:t>
            </w:r>
          </w:p>
        </w:tc>
      </w:tr>
      <w:tr w:rsidR="008B5E59" w:rsidRPr="008B5E59" w14:paraId="05C22FE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4250A" w14:textId="2D98E8C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Caswell Clinic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DDF2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McDermott, Dr Alexander Edward (Alex)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6B1F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Forensic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504B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Alexander.McDermott@wales.nhs.uk</w:t>
            </w:r>
          </w:p>
        </w:tc>
      </w:tr>
      <w:tr w:rsidR="008B5E59" w:rsidRPr="008B5E59" w14:paraId="4F65F2B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57C54" w14:textId="1DA346A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Caswell Clinic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F653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Sakhuja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Raman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A48B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Forensic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38F1B" w14:textId="6063D36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0237398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D7D0D" w14:textId="083D803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CDAT - St James Crescent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3070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Gangineni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Krishna Mohan (Mohan)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197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Substance Misuse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60CD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Mohan.Gangineni@wales.nhs.uk</w:t>
            </w:r>
          </w:p>
        </w:tc>
      </w:tr>
      <w:tr w:rsidR="008B5E59" w:rsidRPr="008B5E59" w14:paraId="12B87FF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5891E" w14:textId="048034E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CDAT - St James Crescent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9FE6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Pearson, Dr Laura Jayne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23A6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Substance Misuse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7014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Laura.Pearson@wales.nhs.uk</w:t>
            </w:r>
          </w:p>
        </w:tc>
      </w:tr>
      <w:tr w:rsidR="008B5E59" w:rsidRPr="008B5E59" w14:paraId="7BD1182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22702" w14:textId="71AEB07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CDAT - St James Crescent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F505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Rhydderch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Danielle Claire (Danielle)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AFB6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Substance Misuse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C067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Danielle.Rhydderch@wales.nhs.uk</w:t>
            </w:r>
          </w:p>
        </w:tc>
      </w:tr>
      <w:tr w:rsidR="008B5E59" w:rsidRPr="008B5E59" w14:paraId="5AC65C0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9C72D" w14:textId="25BBED9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AC5D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Abayomi,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Olukayode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3ACC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9386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Olukayode.Abayomi@wales.nhs.uk</w:t>
            </w:r>
          </w:p>
        </w:tc>
      </w:tr>
      <w:tr w:rsidR="008B5E59" w:rsidRPr="008B5E59" w14:paraId="7174505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6503E" w14:textId="10592A7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115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Abdulkhader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Hisham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3FB6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FD67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Hisham.Abdulkhader@wales.nhs.uk</w:t>
            </w:r>
          </w:p>
        </w:tc>
      </w:tr>
      <w:tr w:rsidR="008B5E59" w:rsidRPr="008B5E59" w14:paraId="4F38037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BE4F1" w14:textId="0746824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AAD6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Aloba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Olutayo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Olubunmi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BC0B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D9E2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Olutayo.Aloba@wales.nhs.uk</w:t>
            </w:r>
          </w:p>
        </w:tc>
      </w:tr>
      <w:tr w:rsidR="008B5E59" w:rsidRPr="008B5E59" w14:paraId="1BCDFF3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913BE" w14:textId="2049BA8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726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Baker, Dr Owain Edward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9E73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Old Age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8875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Owain.Baker@wales.nhs.uk</w:t>
            </w:r>
          </w:p>
        </w:tc>
      </w:tr>
      <w:tr w:rsidR="008B5E59" w:rsidRPr="008B5E59" w14:paraId="0AB3BFF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38657" w14:textId="176739B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5906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Heke, Dr Sian Katherine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155E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91E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Sian.Heke@wales.nhs.uk</w:t>
            </w:r>
          </w:p>
        </w:tc>
      </w:tr>
      <w:tr w:rsidR="008B5E59" w:rsidRPr="008B5E59" w14:paraId="3DD0DC1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9239B" w14:textId="0338B4F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7AA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Hess, Dr Natalie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25A3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Liaison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BD4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Natalie.Hess@wales.nhs.uk</w:t>
            </w:r>
          </w:p>
        </w:tc>
      </w:tr>
      <w:tr w:rsidR="008B5E59" w:rsidRPr="008B5E59" w14:paraId="2C253A4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89A6E" w14:textId="19708AE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91E4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Hill, Dr Natalie Jayne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BDC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Old Age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21E6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Natalie.Hill@wales.nhs.uk</w:t>
            </w:r>
          </w:p>
        </w:tc>
      </w:tr>
      <w:tr w:rsidR="008B5E59" w:rsidRPr="008B5E59" w14:paraId="7E11985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955A4" w14:textId="1A56B79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72F9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Kramer, Dr Julia Rose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AC5B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Liaison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F1CD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Julia.Kramer@wales.nhs.uk</w:t>
            </w:r>
          </w:p>
        </w:tc>
      </w:tr>
      <w:tr w:rsidR="008B5E59" w:rsidRPr="008B5E59" w14:paraId="036B6EE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E9C66" w14:textId="244A19A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2B7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Maggs, Dr Richard Grafton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7213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201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Richard.Maggs@wales.nhs.uk</w:t>
            </w:r>
          </w:p>
        </w:tc>
      </w:tr>
      <w:tr w:rsidR="008B5E59" w:rsidRPr="008B5E59" w14:paraId="07C10C2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9BF66" w14:textId="652633C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08A1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Mehrpooya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Neda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E6C9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9E8B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Neda.Mehrpooya@wales.nhs.uk</w:t>
            </w:r>
          </w:p>
        </w:tc>
      </w:tr>
      <w:tr w:rsidR="008B5E59" w:rsidRPr="008B5E59" w14:paraId="7FF0F69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CB21A" w14:textId="537B554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9592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Minhas,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Asad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EE2F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72DB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Asad.Minhas@wales.nhs.uk</w:t>
            </w:r>
          </w:p>
        </w:tc>
      </w:tr>
      <w:tr w:rsidR="008B5E59" w:rsidRPr="008B5E59" w14:paraId="0321423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081C7" w14:textId="71C4363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F8C6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Provan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Donald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B295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D85C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Donald.Provan@wales.nhs.uk</w:t>
            </w:r>
          </w:p>
        </w:tc>
      </w:tr>
      <w:tr w:rsidR="008B5E59" w:rsidRPr="008B5E59" w14:paraId="0A9F2E5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4F5B1" w14:textId="67A54FC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Central Clinic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2615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Donnelly, Dr Peter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E2A5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C1C1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peter.donnelly@wales.nhs.uk</w:t>
            </w:r>
          </w:p>
        </w:tc>
      </w:tr>
      <w:tr w:rsidR="008B5E59" w:rsidRPr="008B5E59" w14:paraId="7967585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1CD73" w14:textId="590888E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Central Clinic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362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Siddiqui, Dr Adeel Ahmed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0418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DB7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Adeel.Siddiqui2@wales.nhs.uk</w:t>
            </w:r>
          </w:p>
        </w:tc>
      </w:tr>
      <w:tr w:rsidR="008B5E59" w:rsidRPr="008B5E59" w14:paraId="4D2648B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24FF9" w14:textId="3589B5A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Garngoch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2B7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Faisal, Dr Mohammad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33EF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2983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Mohammad.Faisal@wales.nhs.uk</w:t>
            </w:r>
          </w:p>
        </w:tc>
      </w:tr>
      <w:tr w:rsidR="008B5E59" w:rsidRPr="008B5E59" w14:paraId="213E1E2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E93F" w14:textId="4478727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Garngoch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3F7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Janakiraman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Ramachandran, Dr Jayalakshmi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D177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Old Age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90B2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jayalakshmi.ramachandran@wales.nhs.uk</w:t>
            </w:r>
          </w:p>
        </w:tc>
      </w:tr>
      <w:tr w:rsidR="008B5E59" w:rsidRPr="008B5E59" w14:paraId="50D5168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88EF8" w14:textId="5A5EE88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Glanrhyd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1AC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Nicholls, Mrs. Rebecca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5B81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Forensic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35FF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rebecca.nicholls@wales.nhs.uk</w:t>
            </w:r>
          </w:p>
        </w:tc>
      </w:tr>
      <w:tr w:rsidR="008B5E59" w:rsidRPr="008B5E59" w14:paraId="30635C9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E927D" w14:textId="70E7E6A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Glanrhyd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67D8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Stamatakis, Dr Robert Jeffrey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AA61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Forensic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3B35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Robert.Stamatakis@wales.nhs.uk</w:t>
            </w:r>
          </w:p>
        </w:tc>
      </w:tr>
      <w:tr w:rsidR="008B5E59" w:rsidRPr="008B5E59" w14:paraId="63257D2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47E0C" w14:textId="2514225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Glanrhyd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487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Walton, Dr Catherine Ann Cardale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FA3E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 Other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0666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catherine.walton@wales.nhs.uk</w:t>
            </w:r>
          </w:p>
        </w:tc>
      </w:tr>
      <w:tr w:rsidR="008B5E59" w:rsidRPr="008B5E59" w14:paraId="3DFE73D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FCF36" w14:textId="02F4A29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Glanrhyd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D165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Witts, Dr Allyson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0067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Forensic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5CA4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allyson.witts@wales.nhs.uk</w:t>
            </w:r>
          </w:p>
        </w:tc>
      </w:tr>
      <w:tr w:rsidR="008B5E59" w:rsidRPr="008B5E59" w14:paraId="407CD0A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EDBCA" w14:textId="1C65E9E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LDS -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Llwyneryr</w:t>
            </w:r>
            <w:proofErr w:type="spellEnd"/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2C8A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Gandhi, Dr Arpita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944B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 Other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E700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Arpita.Gandhi@wales.nhs.uk</w:t>
            </w:r>
          </w:p>
        </w:tc>
      </w:tr>
      <w:tr w:rsidR="008B5E59" w:rsidRPr="008B5E59" w14:paraId="2E867B0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E5AA9" w14:textId="686E40E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LDS -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Llwyneryr</w:t>
            </w:r>
            <w:proofErr w:type="spellEnd"/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8C8C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Thurston, Dr Rupert Tristan (Rupert)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A79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 Other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B07C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rupert.thurston2@wales.nhs.uk</w:t>
            </w:r>
          </w:p>
        </w:tc>
      </w:tr>
      <w:tr w:rsidR="008B5E59" w:rsidRPr="008B5E59" w14:paraId="43652A9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A2FDA" w14:textId="15AF535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LDS - Rowan House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AB1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Cardoza, Dr Basil Silas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8B70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 Other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313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basil.cardoza@wales.nhs.uk</w:t>
            </w:r>
          </w:p>
        </w:tc>
      </w:tr>
      <w:tr w:rsidR="008B5E59" w:rsidRPr="008B5E59" w14:paraId="68FDDA4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066B6" w14:textId="0B82E39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LDS - Ty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Penfro</w:t>
            </w:r>
            <w:proofErr w:type="spellEnd"/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104E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Watkins, Dr Lance Vincent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5A8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 Other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FD72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Lance.Watkins@wales.nhs.uk</w:t>
            </w:r>
          </w:p>
        </w:tc>
      </w:tr>
      <w:tr w:rsidR="008B5E59" w:rsidRPr="008B5E59" w14:paraId="377D4E1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B6081" w14:textId="20B3333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LDS SS -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Hafod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Wennol</w:t>
            </w:r>
            <w:proofErr w:type="spellEnd"/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234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Adrover-Amengual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Maria del Mar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540A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 Other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F23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mariona.adrover@wales.nhs.uk</w:t>
            </w:r>
          </w:p>
        </w:tc>
      </w:tr>
      <w:tr w:rsidR="008B5E59" w:rsidRPr="008B5E59" w14:paraId="2E252A9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9292F" w14:textId="3E2BEAB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LDS SS -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Hafod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Wennol</w:t>
            </w:r>
            <w:proofErr w:type="spellEnd"/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DDAB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Dunstall, Dr Huw Morgan (Huw)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BCA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 Other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C7F1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huw.dunstall@wales.nhs.uk</w:t>
            </w:r>
          </w:p>
        </w:tc>
      </w:tr>
      <w:tr w:rsidR="008B5E59" w:rsidRPr="008B5E59" w14:paraId="6BC7434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FBF64" w14:textId="7402CA1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LDS SS -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Hafod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Wennol</w:t>
            </w:r>
            <w:proofErr w:type="spellEnd"/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E45A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Isaac, Dr Andrew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402B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 Other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8426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Andrew.Isaac2@wales.nhs.uk</w:t>
            </w:r>
          </w:p>
        </w:tc>
      </w:tr>
      <w:tr w:rsidR="008B5E59" w:rsidRPr="008B5E59" w14:paraId="220E891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DC66D" w14:textId="57166FB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LDS SS -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Hafod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Wennol</w:t>
            </w:r>
            <w:proofErr w:type="spellEnd"/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21B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Letchford, Dr Penelope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FA6F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 Other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5C4D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Penny.Letchford@wales.nhs.uk</w:t>
            </w:r>
          </w:p>
        </w:tc>
      </w:tr>
      <w:tr w:rsidR="008B5E59" w:rsidRPr="008B5E59" w14:paraId="625CA58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ED8CE" w14:textId="192F0D2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0245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Abburu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Srinivasa Rao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DE3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B3DB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SrinivasaRao.Abburu@wales.nhs.uk</w:t>
            </w:r>
          </w:p>
        </w:tc>
      </w:tr>
      <w:tr w:rsidR="008B5E59" w:rsidRPr="008B5E59" w14:paraId="63403C9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6D70E" w14:textId="156B09A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4F19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Abdalla, Mr. Mohammad Nagy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57FA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F1A49" w14:textId="0186D9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27E22EE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106B5" w14:textId="7F20100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B1AC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Abouarab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Professor Mohamed Hany Mahmoud Ahmed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F3A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11FE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Mohamed.Abouarab@wales.nhs.uk</w:t>
            </w:r>
          </w:p>
        </w:tc>
      </w:tr>
      <w:tr w:rsidR="008B5E59" w:rsidRPr="008B5E59" w14:paraId="222242F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DEDC5" w14:textId="05BFCE7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76B9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Ahmed,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Sameena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Tanveer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7759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6233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Sameena.Ahmed@wales.nhs.uk</w:t>
            </w:r>
          </w:p>
        </w:tc>
      </w:tr>
      <w:tr w:rsidR="008B5E59" w:rsidRPr="008B5E59" w14:paraId="0A6FBE6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F9782" w14:textId="4170C96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41C4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Aithal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Vandse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Sadananda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DEFF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CA41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Vandse.S.Aithal@wales.nhs.uk</w:t>
            </w:r>
          </w:p>
        </w:tc>
      </w:tr>
      <w:tr w:rsidR="008B5E59" w:rsidRPr="008B5E59" w14:paraId="13F4304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84A29" w14:textId="73ADC83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1F17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Al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Mahayni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Muhamad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Hitham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8614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Haematology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8C9D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Hitham.Almahayni@wales.nhs.uk</w:t>
            </w:r>
          </w:p>
        </w:tc>
      </w:tr>
      <w:tr w:rsidR="008B5E59" w:rsidRPr="008B5E59" w14:paraId="38AF416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CA7E0" w14:textId="67297D5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109E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Al-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Ardah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Mr. Mahmoud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Isam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Mahmoud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6A2D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2C2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mahmoud.alardah@nhs.net</w:t>
            </w:r>
          </w:p>
        </w:tc>
      </w:tr>
      <w:tr w:rsidR="008B5E59" w:rsidRPr="008B5E59" w14:paraId="1D03EE2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D9A16" w14:textId="3CFFE2B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D0D4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Al-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Hassani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Ali Talib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2CA4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Acute Internal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7318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Ali.Al-Hassani@wales.nhs.uk</w:t>
            </w:r>
          </w:p>
        </w:tc>
      </w:tr>
      <w:tr w:rsidR="008B5E59" w:rsidRPr="008B5E59" w14:paraId="5EF4E7E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4D791" w14:textId="6A24454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E976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Al-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Meshhedani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Hasham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2964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B9EB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hasham.almeshhedani@wales.nhs.uk</w:t>
            </w:r>
          </w:p>
        </w:tc>
      </w:tr>
      <w:tr w:rsidR="008B5E59" w:rsidRPr="008B5E59" w14:paraId="2587FE0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0D0CB" w14:textId="69C8868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6FA1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Al-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Sarireh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Mr. Bilal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Aqueel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48E5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52E2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Bilal.Al-Sarireh@wales.nhs.uk</w:t>
            </w:r>
          </w:p>
        </w:tc>
      </w:tr>
      <w:tr w:rsidR="008B5E59" w:rsidRPr="008B5E59" w14:paraId="05D2930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A5D43" w14:textId="76BD396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8CF0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Anjum, Dr Qazi Talat (Tal)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BD5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7527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Tal.Anjum@wales.nhs.uk</w:t>
            </w:r>
          </w:p>
        </w:tc>
      </w:tr>
      <w:tr w:rsidR="008B5E59" w:rsidRPr="008B5E59" w14:paraId="1F3851C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FC63D" w14:textId="2085C5E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509A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 Emyr, Dr Dafydd Wyn (Dafydd)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0DA8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857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Dafydd.ApEmyr2@wales.nhs.uk</w:t>
            </w:r>
          </w:p>
        </w:tc>
      </w:tr>
      <w:tr w:rsidR="008B5E59" w:rsidRPr="008B5E59" w14:paraId="6E46554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67106" w14:textId="6D0F812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AC75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Arun,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Sadasivam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D94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FC71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Arun.Sadasivam@wales.nhs.uk</w:t>
            </w:r>
          </w:p>
        </w:tc>
      </w:tr>
      <w:tr w:rsidR="008B5E59" w:rsidRPr="008B5E59" w14:paraId="058CC3E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2C2BD" w14:textId="69CC608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591D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Ashcroft, Dr Michael Walker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7F1D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69DB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Michael.Ashcroft@wales.nhs.uk</w:t>
            </w:r>
          </w:p>
        </w:tc>
      </w:tr>
      <w:tr w:rsidR="008B5E59" w:rsidRPr="008B5E59" w14:paraId="3087C9D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36AAE" w14:textId="1B8426F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043D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Ashraf, Dr Syed Saeed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6820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6AC2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saeed.ashraf@wales.nhs.uk</w:t>
            </w:r>
          </w:p>
        </w:tc>
      </w:tr>
      <w:tr w:rsidR="008B5E59" w:rsidRPr="008B5E59" w14:paraId="1686A24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7C766" w14:textId="0603D67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9830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Ashworth, Mr. Daniel Robert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4576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98BD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Daniel.R.Ashworth@wales.nhs.uk</w:t>
            </w:r>
          </w:p>
        </w:tc>
      </w:tr>
      <w:tr w:rsidR="008B5E59" w:rsidRPr="008B5E59" w14:paraId="6265EB2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B67DD" w14:textId="4428D5E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C515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Azhar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Muhammad Naveed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A52F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CF8E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Naveed.Azhar@wales.nhs.uk</w:t>
            </w:r>
          </w:p>
        </w:tc>
      </w:tr>
      <w:tr w:rsidR="008B5E59" w:rsidRPr="008B5E59" w14:paraId="6D55089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BB971" w14:textId="79CCBEF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628A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Baker, Dr John Idris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33B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Palliative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A283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Idris.Baker@wales.nhs.uk</w:t>
            </w:r>
          </w:p>
        </w:tc>
      </w:tr>
      <w:tr w:rsidR="008B5E59" w:rsidRPr="008B5E59" w14:paraId="2BD62A8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85203" w14:textId="6AFED8D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F3B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Bandara,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Lalindra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Koshala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47B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D2A8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Lalindra.Bandara2@wales.nhs.uk</w:t>
            </w:r>
          </w:p>
        </w:tc>
      </w:tr>
      <w:tr w:rsidR="008B5E59" w:rsidRPr="008B5E59" w14:paraId="7DBFAEE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B606D" w14:textId="18F41DB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F237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Barakat,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Alshaimaa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F8AD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DCC9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alshaimaa.barakat@wales.nhs.uk</w:t>
            </w:r>
          </w:p>
        </w:tc>
      </w:tr>
      <w:tr w:rsidR="008B5E59" w:rsidRPr="008B5E59" w14:paraId="1906465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698A8" w14:textId="3B9E646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B47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Barnes, Dr Dennis Kwabena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0B32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62FD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Dennis.Barnes@wales.nhs.uk</w:t>
            </w:r>
          </w:p>
        </w:tc>
      </w:tr>
      <w:tr w:rsidR="008B5E59" w:rsidRPr="008B5E59" w14:paraId="3BD8310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62FE9" w14:textId="5987754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8B41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Barry, Dr James Patrick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2BEC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D0C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James.Barry@wales.nhs.uk</w:t>
            </w:r>
          </w:p>
        </w:tc>
      </w:tr>
      <w:tr w:rsidR="008B5E59" w:rsidRPr="008B5E59" w14:paraId="2488B94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EDC8C" w14:textId="751FCC0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FC75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Barry, Mr. Jonathan Damian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0393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ED0B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Jonathan.Barry@wales.nhs.uk</w:t>
            </w:r>
          </w:p>
        </w:tc>
      </w:tr>
      <w:tr w:rsidR="008B5E59" w:rsidRPr="008B5E59" w14:paraId="188D66D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9456B" w14:textId="1B4AF29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8E52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Barton, Dr Elizabeth Mary (Beth)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CB7E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705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Elizabeth.Barton@wales.nhs.uk</w:t>
            </w:r>
          </w:p>
        </w:tc>
      </w:tr>
      <w:tr w:rsidR="008B5E59" w:rsidRPr="008B5E59" w14:paraId="0F4D751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E4AB4" w14:textId="6C075EA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488A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Baxter, Dr Brigitte Jennifer Wendy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B170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04A4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Brigitte.Baxter@wales.nhs.uk</w:t>
            </w:r>
          </w:p>
        </w:tc>
      </w:tr>
      <w:tr w:rsidR="008B5E59" w:rsidRPr="008B5E59" w14:paraId="06F92CA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27051" w14:textId="733EB7E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B8F4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Bayley, Mr. Morgan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Gruffudd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Rhys (Morgan)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50F1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1572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morgan.bayley@wales.nhs.uk</w:t>
            </w:r>
          </w:p>
        </w:tc>
      </w:tr>
      <w:tr w:rsidR="008B5E59" w:rsidRPr="008B5E59" w14:paraId="1380D04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24F45" w14:textId="3DF98A4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7CCA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Beamish, Mr. Andrew James (Andi)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3F50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C8BE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Andrew.Beamish@wales.nhs.uk</w:t>
            </w:r>
          </w:p>
        </w:tc>
      </w:tr>
      <w:tr w:rsidR="008B5E59" w:rsidRPr="008B5E59" w14:paraId="5D86940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2EAB7" w14:textId="641D43B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34DC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Beard, Dr Katy Louisa-Mary (Katy)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C1A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F114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katy.beard2@wales.nhs.uk</w:t>
            </w:r>
          </w:p>
        </w:tc>
      </w:tr>
      <w:tr w:rsidR="008B5E59" w:rsidRPr="008B5E59" w14:paraId="0BCFF73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8C195" w14:textId="2B4642A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7351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Beasley, Dr Dana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C838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EB98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Dana.Beasley@wales.nhs.uk</w:t>
            </w:r>
          </w:p>
        </w:tc>
      </w:tr>
      <w:tr w:rsidR="008B5E59" w:rsidRPr="008B5E59" w14:paraId="6C740D6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CA36B" w14:textId="1310D56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62BE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Beasley, Mr. William Dominic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FAD5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A9E3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william.beasley@wales.nhs.uk</w:t>
            </w:r>
          </w:p>
        </w:tc>
      </w:tr>
      <w:tr w:rsidR="008B5E59" w:rsidRPr="008B5E59" w14:paraId="77BF412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3F4F3" w14:textId="02A3D94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8ECE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Bebbington, Mr. Andrew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5904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D6B6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Andrew.Bebbington@wales.nhs.uk</w:t>
            </w:r>
          </w:p>
        </w:tc>
      </w:tr>
      <w:tr w:rsidR="008B5E59" w:rsidRPr="008B5E59" w14:paraId="2FFB1C5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3B8CD" w14:textId="7D0B34F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59A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Benn, Dr Melissa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2FD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0FEC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melissa.benn@wales.nhs.uk</w:t>
            </w:r>
          </w:p>
        </w:tc>
      </w:tr>
      <w:tr w:rsidR="008B5E59" w:rsidRPr="008B5E59" w14:paraId="00803AD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A2B36" w14:textId="4DA0DC1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8A40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Bennett, Dr Everard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8E86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94F33" w14:textId="22E9D86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6E98E88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CE486" w14:textId="18C90CD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7D3E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Beynon, Miss Ceri Jayne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9277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B3B2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Ceri.Beynon@wales.nhs.uk</w:t>
            </w:r>
          </w:p>
        </w:tc>
      </w:tr>
      <w:tr w:rsidR="008B5E59" w:rsidRPr="008B5E59" w14:paraId="57CE564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CBCE8" w14:textId="76F4170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80FE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Bhaskaran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Arun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637D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89AF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arun.bhaskaran@wales.nhs.uk</w:t>
            </w:r>
          </w:p>
        </w:tc>
      </w:tr>
      <w:tr w:rsidR="008B5E59" w:rsidRPr="008B5E59" w14:paraId="70D000C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13D2F" w14:textId="3F04CB5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507E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Bhattacharjee,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Atanu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Atanu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DA6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7248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Atanu.Bhattacharjee@wales.nhs.uk</w:t>
            </w:r>
          </w:p>
        </w:tc>
      </w:tr>
      <w:tr w:rsidR="008B5E59" w:rsidRPr="008B5E59" w14:paraId="5ED6F24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A36DE" w14:textId="594675D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7D09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Bidder, Dr Christopher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9367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C8E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Chris.Bidder@wales.nhs.uk</w:t>
            </w:r>
          </w:p>
        </w:tc>
      </w:tr>
      <w:tr w:rsidR="008B5E59" w:rsidRPr="008B5E59" w14:paraId="41CD6FA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942D7" w14:textId="162A58A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623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Birtchnell, Dr Rhodri Glyn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A6CD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DDE1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RhodriGlyn.Birtchnell@wales.nhs.uk</w:t>
            </w:r>
          </w:p>
        </w:tc>
      </w:tr>
      <w:tr w:rsidR="008B5E59" w:rsidRPr="008B5E59" w14:paraId="30BA6A7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1DB20" w14:textId="72DF573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0129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Boregowda, Dr Kusuma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6455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Acute Internal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FAE3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Kusuma.Boregowda@wales.nhs.uk</w:t>
            </w:r>
          </w:p>
        </w:tc>
      </w:tr>
      <w:tr w:rsidR="008B5E59" w:rsidRPr="008B5E59" w14:paraId="20F6B02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40B55" w14:textId="273F71E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3B87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Boreham, Mr. Benjamin Guy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9499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8BF7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Ben.Boreham@wales.nhs.uk</w:t>
            </w:r>
          </w:p>
        </w:tc>
      </w:tr>
      <w:tr w:rsidR="008B5E59" w:rsidRPr="008B5E59" w14:paraId="2B875C4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13D56" w14:textId="7BEA682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ACC4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Bose, Mr. Pradeep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CB1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D69F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Pradeep.Bose@wales.nhs.uk</w:t>
            </w:r>
          </w:p>
        </w:tc>
      </w:tr>
      <w:tr w:rsidR="008B5E59" w:rsidRPr="008B5E59" w14:paraId="2A11DD7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B31E9" w14:textId="58DB8A5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67AA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Boyce, Mr. Dean Edward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B5B2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5419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Dean.Boyce@wales.nhs.uk</w:t>
            </w:r>
          </w:p>
        </w:tc>
      </w:tr>
      <w:tr w:rsidR="008B5E59" w:rsidRPr="008B5E59" w14:paraId="281D8A7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A5DD3" w14:textId="7EDC561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E2C9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Bradburn, Dr Scott Arthur (Scott)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1548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4975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Scott.Bradburn@wales.nhs.uk</w:t>
            </w:r>
          </w:p>
        </w:tc>
      </w:tr>
      <w:tr w:rsidR="008B5E59" w:rsidRPr="008B5E59" w14:paraId="1F6992D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6C09E" w14:textId="5813E42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833C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Bragg, Mr. Thomas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6627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BF95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Thomas.Bragg@wales.nhs.uk</w:t>
            </w:r>
          </w:p>
        </w:tc>
      </w:tr>
      <w:tr w:rsidR="008B5E59" w:rsidRPr="008B5E59" w14:paraId="15B71C9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228B8" w14:textId="43B5C6B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0EC6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Brearley, Dr Jonathan Daniel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A0D8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6285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Jon.Brearley@wales.nhs.uk</w:t>
            </w:r>
          </w:p>
        </w:tc>
      </w:tr>
      <w:tr w:rsidR="008B5E59" w:rsidRPr="008B5E59" w14:paraId="566DF4B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1844C" w14:textId="7336E61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D295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Brown, Dr Edward Stephen Bairstow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8686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Vascular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A9B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Edward.Brown2@wales.nhs.uk</w:t>
            </w:r>
          </w:p>
        </w:tc>
      </w:tr>
      <w:tr w:rsidR="008B5E59" w:rsidRPr="008B5E59" w14:paraId="670522A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0EAAA" w14:textId="221D058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756B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Bryan, Dr Thomas Colin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6BE5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FEB5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Thomas.Bryan@wales.nhs.uk</w:t>
            </w:r>
          </w:p>
        </w:tc>
      </w:tr>
      <w:tr w:rsidR="008B5E59" w:rsidRPr="008B5E59" w14:paraId="2A640B7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E5E38" w14:textId="57E5A1B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15B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Bulik-Pasinska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Marta Renata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1606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BDC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Marta.Bulik-Pasinska@wales.nhs.uk</w:t>
            </w:r>
          </w:p>
        </w:tc>
      </w:tr>
      <w:tr w:rsidR="008B5E59" w:rsidRPr="008B5E59" w14:paraId="2B3ECD2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802A2" w14:textId="23378E0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9E21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Burberry, Dr David James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41D2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FE2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davidburberry@nhs.net</w:t>
            </w:r>
          </w:p>
        </w:tc>
      </w:tr>
      <w:tr w:rsidR="008B5E59" w:rsidRPr="008B5E59" w14:paraId="5E5883C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059BC" w14:textId="396DD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F469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Burgess, Mr. Brian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482D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B9C4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Brian.Burgess2@wales.nhs.uk</w:t>
            </w:r>
          </w:p>
        </w:tc>
      </w:tr>
      <w:tr w:rsidR="008B5E59" w:rsidRPr="008B5E59" w14:paraId="40DCC31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5281E" w14:textId="1B92416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0B5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Caplin, Mr. Scott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B6E7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886E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Scott.Caplin@wales.nhs.uk</w:t>
            </w:r>
          </w:p>
        </w:tc>
      </w:tr>
      <w:tr w:rsidR="008B5E59" w:rsidRPr="008B5E59" w14:paraId="55E4A30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5C590" w14:textId="6897D57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90E9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Challis, Dr Matthew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1724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9C2D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Matthew.Challis@wales.nhs.uk</w:t>
            </w:r>
          </w:p>
        </w:tc>
      </w:tr>
      <w:tr w:rsidR="008B5E59" w:rsidRPr="008B5E59" w14:paraId="643BBB3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EECC1" w14:textId="15C2EB3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D7E3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Chase, Dr Alexander James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F85C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C0AE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Alexander.Chase@wales.nhs.uk</w:t>
            </w:r>
          </w:p>
        </w:tc>
      </w:tr>
      <w:tr w:rsidR="008B5E59" w:rsidRPr="008B5E59" w14:paraId="47B15CD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A8273" w14:textId="5A3B4D0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B629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Chenna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Srikanth (SRI)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171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Acute Internal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65C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srikanth.chenna@wales.nhs.uk</w:t>
            </w:r>
          </w:p>
        </w:tc>
      </w:tr>
      <w:tr w:rsidR="008B5E59" w:rsidRPr="008B5E59" w14:paraId="03D701C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422EF" w14:textId="213C1CE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D21D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Chenna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Srinivas (Srini)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6ED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39FD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Srinivas.Chenna@wales.nhs.uk</w:t>
            </w:r>
          </w:p>
        </w:tc>
      </w:tr>
      <w:tr w:rsidR="008B5E59" w:rsidRPr="008B5E59" w14:paraId="2BFE2A1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CC619" w14:textId="06578EE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8A8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Chess, Dr James Anthony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302D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018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james.chess@wales.nhs.uk</w:t>
            </w:r>
          </w:p>
        </w:tc>
      </w:tr>
      <w:tr w:rsidR="008B5E59" w:rsidRPr="008B5E59" w14:paraId="643E38A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08399" w14:textId="0B46EBA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571F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Choudhuri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Ujjal Kumar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2652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F612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Ujjal.Choudhuri@wales.nhs.uk</w:t>
            </w:r>
          </w:p>
        </w:tc>
      </w:tr>
      <w:tr w:rsidR="008B5E59" w:rsidRPr="008B5E59" w14:paraId="7C388F9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F6C2E" w14:textId="35ABD0F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5E59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Choudhury, Dr Anirban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4E91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F8D3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anirban.choudhury@wales.nhs.uk</w:t>
            </w:r>
          </w:p>
        </w:tc>
      </w:tr>
      <w:tr w:rsidR="008B5E59" w:rsidRPr="008B5E59" w14:paraId="5B9A47E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9077F" w14:textId="6BD526B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147D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Chubb, Dr Edward Alexander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CC4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0856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Edward.Chubb@wales.nhs.uk</w:t>
            </w:r>
          </w:p>
        </w:tc>
      </w:tr>
      <w:tr w:rsidR="008B5E59" w:rsidRPr="008B5E59" w14:paraId="00A001E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595C7" w14:textId="4B2FCB2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FCE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Clement, Mr. Rhys Gareth Ellis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F80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03A0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Rhys.Clement@wales.nhs.uk</w:t>
            </w:r>
          </w:p>
        </w:tc>
      </w:tr>
      <w:tr w:rsidR="008B5E59" w:rsidRPr="008B5E59" w14:paraId="4A729A6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6CEF2" w14:textId="640F524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DD85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Coles, Dr Phillip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90FFA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B449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Phil.Coles@wales.nhs.uk</w:t>
            </w:r>
          </w:p>
        </w:tc>
      </w:tr>
      <w:tr w:rsidR="008B5E59" w:rsidRPr="008B5E59" w14:paraId="793FE28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9244D" w14:textId="6549B25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2662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Collins, Miss Iona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4D6C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F91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Iona.Collins2@wales.nhs.uk</w:t>
            </w:r>
          </w:p>
        </w:tc>
      </w:tr>
      <w:tr w:rsidR="008B5E59" w:rsidRPr="008B5E59" w14:paraId="3CE1968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31836" w14:textId="7C97292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4932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Costello, Mr. Rhodri Christopher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D25B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Head and Neck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CB75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Rhodri.Costello@wales.nhs.uk</w:t>
            </w:r>
          </w:p>
        </w:tc>
      </w:tr>
      <w:tr w:rsidR="008B5E59" w:rsidRPr="008B5E59" w14:paraId="0688006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8E621" w14:textId="5621F7F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161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Cottrell, Dr David Lloyd (Lloyd)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6BF2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FB7B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lloyd.cottrell@wales.nhs.uk</w:t>
            </w:r>
          </w:p>
        </w:tc>
      </w:tr>
      <w:tr w:rsidR="008B5E59" w:rsidRPr="008B5E59" w14:paraId="7316352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48B92" w14:textId="6683009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B283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Crandon-Lewis, Dr Adam Michael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1DCE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57D5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adam.crandon-lewis@wales.nhs.uk</w:t>
            </w:r>
          </w:p>
        </w:tc>
      </w:tr>
      <w:tr w:rsidR="008B5E59" w:rsidRPr="008B5E59" w14:paraId="3FB73A9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18B4F" w14:textId="0884AA8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A187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Cromey, Dr Catherine Louise (Cat)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93A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B5C0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Catherine.Cromey@wales.nhs.uk</w:t>
            </w:r>
          </w:p>
        </w:tc>
      </w:tr>
      <w:tr w:rsidR="008B5E59" w:rsidRPr="008B5E59" w14:paraId="0C2E20F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F5A7D" w14:textId="39AA7DC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F70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Cronin, Mr. Michael Dominic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E4BE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223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Mike.Cronin@wales.nhs.uk</w:t>
            </w:r>
          </w:p>
        </w:tc>
      </w:tr>
      <w:tr w:rsidR="008B5E59" w:rsidRPr="008B5E59" w14:paraId="223116E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29238" w14:textId="20A80F3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051E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Cubitt, Mr. Jonathan James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3B3E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AB29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jonathan.cubitt@wales.nhs.uk</w:t>
            </w:r>
          </w:p>
        </w:tc>
      </w:tr>
      <w:tr w:rsidR="008B5E59" w:rsidRPr="008B5E59" w14:paraId="154383B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7840A" w14:textId="0D37DD4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1465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Culwick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Caroline Jean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4D8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26A4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Caroline.Culwick@wales.nhs.uk</w:t>
            </w:r>
          </w:p>
        </w:tc>
      </w:tr>
      <w:tr w:rsidR="008B5E59" w:rsidRPr="008B5E59" w14:paraId="1A724EB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0516D" w14:textId="0FE2A5B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E0B5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Curtis, Mr. Jacob Martin Thomas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F9A6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Orthodontics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2B3A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Jacob.Curtis@wales.nhs.uk</w:t>
            </w:r>
          </w:p>
        </w:tc>
      </w:tr>
      <w:tr w:rsidR="008B5E59" w:rsidRPr="008B5E59" w14:paraId="719CDA1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31F98" w14:textId="660C55E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FE4E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Dafydd, Dr Carwyn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C83B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53C7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carwyn.dafydd@wales.nhs.uk</w:t>
            </w:r>
          </w:p>
        </w:tc>
      </w:tr>
      <w:tr w:rsidR="008B5E59" w:rsidRPr="008B5E59" w14:paraId="77535A0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8C901" w14:textId="3937C9C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3FB0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Dafydd, Dr Ifan Hywel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17F2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7C59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Hywel.Dafydd@wales.nhs.uk</w:t>
            </w:r>
          </w:p>
        </w:tc>
      </w:tr>
      <w:tr w:rsidR="008B5E59" w:rsidRPr="008B5E59" w14:paraId="2BF1E59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0FF7" w14:textId="3C4743E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B6A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Dalavaye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Suresh Kumar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2953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2332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SureshKumar.S.Dalavaye@wales.nhs.uk</w:t>
            </w:r>
          </w:p>
        </w:tc>
      </w:tr>
      <w:tr w:rsidR="008B5E59" w:rsidRPr="008B5E59" w14:paraId="42DB196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0C98F" w14:textId="14016F2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163A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Dallison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Matthew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86B9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5222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Matthew.Dallison@wales.nhs.uk</w:t>
            </w:r>
          </w:p>
        </w:tc>
      </w:tr>
      <w:tr w:rsidR="008B5E59" w:rsidRPr="008B5E59" w14:paraId="43102E7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9DD28" w14:textId="2C763E8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628D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Dave,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Umakant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A7E4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A40A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Umakant.Dave@wales.nhs.uk</w:t>
            </w:r>
          </w:p>
        </w:tc>
      </w:tr>
      <w:tr w:rsidR="008B5E59" w:rsidRPr="008B5E59" w14:paraId="1FDB0D2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3BAF0" w14:textId="7DC974F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7610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Davies, Dr Andrew Paul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138B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94D6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Andrew.P.Davies@wales.nhs.uk</w:t>
            </w:r>
          </w:p>
        </w:tc>
      </w:tr>
      <w:tr w:rsidR="008B5E59" w:rsidRPr="008B5E59" w14:paraId="27A5777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3AB57" w14:textId="0B04147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1083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Davies, Dr Elizabeth Alexandra (Liz)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4F72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97BF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elizabethalexandra.davies@wales.nhs.uk</w:t>
            </w:r>
          </w:p>
        </w:tc>
      </w:tr>
      <w:tr w:rsidR="008B5E59" w:rsidRPr="008B5E59" w14:paraId="01765C4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3F32F" w14:textId="211F83E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5105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Davies, Dr Gwenllian Mair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0B14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Palliative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D91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GwenllianMair.Davies@wales.nhs.uk</w:t>
            </w:r>
          </w:p>
        </w:tc>
      </w:tr>
      <w:tr w:rsidR="008B5E59" w:rsidRPr="008B5E59" w14:paraId="7F7A7B7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F8ABB" w14:textId="67F15CF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9E7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Davies, Dr Kristian James Michael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1F37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Orthodontics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72BD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Kristian.Davies@wales.nhs.uk</w:t>
            </w:r>
          </w:p>
        </w:tc>
      </w:tr>
      <w:tr w:rsidR="008B5E59" w:rsidRPr="008B5E59" w14:paraId="687B3D5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FC805" w14:textId="506206E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9336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Davies, Dr Nia Wyn (Nia)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6744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78A8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Nia.Davies5@wales.nhs.uk</w:t>
            </w:r>
          </w:p>
        </w:tc>
      </w:tr>
      <w:tr w:rsidR="008B5E59" w:rsidRPr="008B5E59" w14:paraId="35B8417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DA8BE" w14:textId="0ED8617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F754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Davies, Dr Richard Simon (Simon)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4544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310C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Simon.Davies6@wales.nhs.uk</w:t>
            </w:r>
          </w:p>
        </w:tc>
      </w:tr>
      <w:tr w:rsidR="008B5E59" w:rsidRPr="008B5E59" w14:paraId="32F1A9F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56160" w14:textId="27FDE45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5A19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Davies, Mr. Christopher Gwilym (Chris)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46E6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Vascular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D26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Chris.Davies9@wales.nhs.uk</w:t>
            </w:r>
          </w:p>
        </w:tc>
      </w:tr>
      <w:tr w:rsidR="008B5E59" w:rsidRPr="008B5E59" w14:paraId="21915BC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12E9B" w14:textId="1E78B77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5E90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Davis, Miss Sinead Siobhan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9304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Head and Neck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D9D8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Sinead.Davis@wales.nhs.uk</w:t>
            </w:r>
          </w:p>
        </w:tc>
      </w:tr>
      <w:tr w:rsidR="008B5E59" w:rsidRPr="008B5E59" w14:paraId="4E3677F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A8DF3" w14:textId="01BC677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487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Dicken, Dr Benjamin James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C288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A88F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benjamin.dicken@wales.nhs.uk</w:t>
            </w:r>
          </w:p>
        </w:tc>
      </w:tr>
      <w:tr w:rsidR="008B5E59" w:rsidRPr="008B5E59" w14:paraId="2863419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492E6" w14:textId="2CA5FAA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4516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Dickson-Jardine, Dr Kirsty Lynda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4B49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FDC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Kirsty.DicksonJardine@wales.nhs.uk</w:t>
            </w:r>
          </w:p>
        </w:tc>
      </w:tr>
      <w:tr w:rsidR="008B5E59" w:rsidRPr="008B5E59" w14:paraId="5B72638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8AB28" w14:textId="33F7C30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ADAD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Dieppe, Dr Clare Rachel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99A7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768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Clare.Dieppe@wales.nhs.uk</w:t>
            </w:r>
          </w:p>
        </w:tc>
      </w:tr>
      <w:tr w:rsidR="008B5E59" w:rsidRPr="008B5E59" w14:paraId="530AB98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FFEE4" w14:textId="5D87D51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23F0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Dihan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Tarek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Abdusalam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9C7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Respiratory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44F1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Tarek.Dihan@wales.nhs.uk</w:t>
            </w:r>
          </w:p>
        </w:tc>
      </w:tr>
      <w:tr w:rsidR="008B5E59" w:rsidRPr="008B5E59" w14:paraId="74759F0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BAB1C" w14:textId="6E711E2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026D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Dobbs, Mr. Thomas (Tom)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DEB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D5F8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Thomas.Dobbs@wales.nhs.uk</w:t>
            </w:r>
          </w:p>
        </w:tc>
      </w:tr>
      <w:tr w:rsidR="008B5E59" w:rsidRPr="008B5E59" w14:paraId="3E409F6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3586A" w14:textId="50E4715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3B83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Dodd, Mr. Matthew Bentley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0054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75E1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Matthew.Dodd@wales.nhs.uk</w:t>
            </w:r>
          </w:p>
        </w:tc>
      </w:tr>
      <w:tr w:rsidR="008B5E59" w:rsidRPr="008B5E59" w14:paraId="62C91A2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F55B2" w14:textId="75F3035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773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Drew, Mr. Peter James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C7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37A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Peter.Drew@wales.nhs.uk</w:t>
            </w:r>
          </w:p>
        </w:tc>
      </w:tr>
      <w:tr w:rsidR="008B5E59" w:rsidRPr="008B5E59" w14:paraId="68F7059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DD729" w14:textId="22B6A1B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41D2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Duncan, Mr. Robert Thomas (Rob)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04D0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7947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Rob.Duncan@wales.nhs.uk</w:t>
            </w:r>
          </w:p>
        </w:tc>
      </w:tr>
      <w:tr w:rsidR="008B5E59" w:rsidRPr="008B5E59" w14:paraId="5B92DE5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EA827" w14:textId="7D3383B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5DDB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Durrant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Hilary June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D2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Biochemistry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8604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Hilary.Durrant@wales.nhs.uk</w:t>
            </w:r>
          </w:p>
        </w:tc>
      </w:tr>
      <w:tr w:rsidR="008B5E59" w:rsidRPr="008B5E59" w14:paraId="45009D3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94358" w14:textId="0B2C809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94B3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Dwyer, Dr Sean David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7DC1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441E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Sean.Dwyer@wales.nhs.uk</w:t>
            </w:r>
          </w:p>
        </w:tc>
      </w:tr>
      <w:tr w:rsidR="008B5E59" w:rsidRPr="008B5E59" w14:paraId="5353C8D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D566C" w14:textId="36C018A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953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Dyer, Dr Catrin Nia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87FF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2758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Catrin.Dyer@wales.nhs.uk</w:t>
            </w:r>
          </w:p>
        </w:tc>
      </w:tr>
      <w:tr w:rsidR="008B5E59" w:rsidRPr="008B5E59" w14:paraId="750D679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C78D5" w14:textId="503447C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45AF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Eadala, Dr Praveen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2C2E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BAD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Praveen.Eadala@wales.nhs.uk</w:t>
            </w:r>
          </w:p>
        </w:tc>
      </w:tr>
      <w:tr w:rsidR="008B5E59" w:rsidRPr="008B5E59" w14:paraId="111206E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CB459" w14:textId="7B045AC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F8AB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Eagle, Dr Benjamin Bryan (Ben)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9FDF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0413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Benjamin.Eagle@wales.nhs.uk</w:t>
            </w:r>
          </w:p>
        </w:tc>
      </w:tr>
      <w:tr w:rsidR="008B5E59" w:rsidRPr="008B5E59" w14:paraId="3A0EF99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FFA1F" w14:textId="2F3C735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B838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Eales, Dr Michael Clifford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1AD1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9CCB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Michael.Eales@wales.nhs.uk</w:t>
            </w:r>
          </w:p>
        </w:tc>
      </w:tr>
      <w:tr w:rsidR="008B5E59" w:rsidRPr="008B5E59" w14:paraId="1F5F3D9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92A42" w14:textId="62B10CF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7061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Eckhardt, Miss Charlotte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23BC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Orthodontics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D53A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Charlotte.Eckhardt@wales.nhs.uk</w:t>
            </w:r>
          </w:p>
        </w:tc>
      </w:tr>
      <w:tr w:rsidR="008B5E59" w:rsidRPr="008B5E59" w14:paraId="7E9E12C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B3A87" w14:textId="1651D8F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111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Edwards, Dr Carey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Peredur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(Carey)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6238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E264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carey.edwards@wales.nhs.uk</w:t>
            </w:r>
          </w:p>
        </w:tc>
      </w:tr>
      <w:tr w:rsidR="008B5E59" w:rsidRPr="008B5E59" w14:paraId="640B1BC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45376" w14:textId="520F4B4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29B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Edwards, Dr Huw Griffith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9271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D484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huw.edwards2@wales.nhs.uk</w:t>
            </w:r>
          </w:p>
        </w:tc>
      </w:tr>
      <w:tr w:rsidR="008B5E59" w:rsidRPr="008B5E59" w14:paraId="00E86B7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61D94" w14:textId="468401E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980A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Egan, Mr. Richard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9178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86A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Richard.Egan2@wales.nhs.uk</w:t>
            </w:r>
          </w:p>
        </w:tc>
      </w:tr>
      <w:tr w:rsidR="008B5E59" w:rsidRPr="008B5E59" w14:paraId="665E47E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E88A4" w14:textId="7679AF7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CFD6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Elaassar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Maha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Mahmoud Naguib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AbdalRaouf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342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B8A8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Maha.Elaassar@wales.nhs.uk</w:t>
            </w:r>
          </w:p>
        </w:tc>
      </w:tr>
      <w:tr w:rsidR="008B5E59" w:rsidRPr="008B5E59" w14:paraId="352C0FF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8D06B" w14:textId="12AFEDE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0637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Emam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Mr. Ahmed Tarek Mohamed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Mohamed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5FC0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303F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Ahmed.Emam@wales.nhs.uk</w:t>
            </w:r>
          </w:p>
        </w:tc>
      </w:tr>
      <w:tr w:rsidR="008B5E59" w:rsidRPr="008B5E59" w14:paraId="34B9174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E6773" w14:textId="5A53F39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3A15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Evans, Dr Sean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Gerwyn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(Sean)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2268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DF12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sean.evans6@wales.nhs.uk</w:t>
            </w:r>
          </w:p>
        </w:tc>
      </w:tr>
      <w:tr w:rsidR="008B5E59" w:rsidRPr="008B5E59" w14:paraId="28C63D7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F85F1" w14:textId="07FD6C6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2456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Evans, Mrs. Anna Marie (Mainwaring)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CFB2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CABC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anna.mainwaring@wales.nhs.uk</w:t>
            </w:r>
          </w:p>
        </w:tc>
      </w:tr>
      <w:tr w:rsidR="008B5E59" w:rsidRPr="008B5E59" w14:paraId="024EC36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FFD94" w14:textId="7AC32D6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FF55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Falconieri, Mr. Fabio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353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3F4B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Fabio.Falconieri@wales.nhs.uk</w:t>
            </w:r>
          </w:p>
        </w:tc>
      </w:tr>
      <w:tr w:rsidR="008B5E59" w:rsidRPr="008B5E59" w14:paraId="6154679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B1A7D" w14:textId="2FC8537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3FF9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Farrant, Dr James Michael (James)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1D81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CC59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James.Farrant@wales.nhs.uk</w:t>
            </w:r>
          </w:p>
        </w:tc>
      </w:tr>
      <w:tr w:rsidR="008B5E59" w:rsidRPr="008B5E59" w14:paraId="26208DB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7588E" w14:textId="7EE1368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D491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Fell, Mr. Matthew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96A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Oral and Maxillofacial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7EE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Matthew.Fell@wales.nhs.uk</w:t>
            </w:r>
          </w:p>
        </w:tc>
      </w:tr>
      <w:tr w:rsidR="008B5E59" w:rsidRPr="008B5E59" w14:paraId="34E7D42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A0A50" w14:textId="1123888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A6E9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Fenn, Mr. Neil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0596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3F05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Neil.Fenn@wales.nhs.uk</w:t>
            </w:r>
          </w:p>
        </w:tc>
      </w:tr>
      <w:tr w:rsidR="008B5E59" w:rsidRPr="008B5E59" w14:paraId="7671B57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1DB5E" w14:textId="5F93A74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975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Fligelstone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Louis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7F17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Vascular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82A0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Louis.Fligelstone@wales.nhs.uk</w:t>
            </w:r>
          </w:p>
        </w:tc>
      </w:tr>
      <w:tr w:rsidR="008B5E59" w:rsidRPr="008B5E59" w14:paraId="014EDD1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BB5C2" w14:textId="07FE1B9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87C0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Ford, Dr Simon Michael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A633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C596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Simon.Ford@wales.nhs.uk</w:t>
            </w:r>
          </w:p>
        </w:tc>
      </w:tr>
      <w:tr w:rsidR="008B5E59" w:rsidRPr="008B5E59" w14:paraId="309689D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45F3F" w14:textId="399FF3A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6CDF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Francis, Dr Christopher William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7D5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F6FF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Christopher.Francis2@wales.nhs.uk</w:t>
            </w:r>
          </w:p>
        </w:tc>
      </w:tr>
      <w:tr w:rsidR="008B5E59" w:rsidRPr="008B5E59" w14:paraId="356FA15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36277" w14:textId="31A22E2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522C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Frost, Dr Katherine Angharad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42B4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DD7E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Katherine.Frost@wales.nhs.uk</w:t>
            </w:r>
          </w:p>
        </w:tc>
      </w:tr>
      <w:tr w:rsidR="008B5E59" w:rsidRPr="008B5E59" w14:paraId="4D28360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D4ED7" w14:textId="46FB99E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645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Georgiopoulos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Miltiadis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43C1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18E2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Miltiadis.Georgiopoulos@wales.nhs.uk</w:t>
            </w:r>
          </w:p>
        </w:tc>
      </w:tr>
      <w:tr w:rsidR="008B5E59" w:rsidRPr="008B5E59" w14:paraId="140B689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E8B88" w14:textId="1D46ADC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BAF1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Ghattaura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Amarjit Singh (Amar)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887D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FA9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Amar.Ghattaura@wales.nhs.uk</w:t>
            </w:r>
          </w:p>
        </w:tc>
      </w:tr>
      <w:tr w:rsidR="008B5E59" w:rsidRPr="008B5E59" w14:paraId="76854E2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95B27" w14:textId="731BFD5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AB44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Ghosh, Mr. Anil Kumar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291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0400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Anil.Ghosh@wales.nhs.uk</w:t>
            </w:r>
          </w:p>
        </w:tc>
      </w:tr>
      <w:tr w:rsidR="008B5E59" w:rsidRPr="008B5E59" w14:paraId="751ED70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4AA99" w14:textId="36960E0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1ADD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Gilbert, Dr Michael Patrick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6C72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215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Michael.Gilbert@wales.nhs.uk</w:t>
            </w:r>
          </w:p>
        </w:tc>
      </w:tr>
      <w:tr w:rsidR="008B5E59" w:rsidRPr="008B5E59" w14:paraId="662E505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B8B4C" w14:textId="3C10708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BAA2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Gill, Mr. Nicholas Williams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BF9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C7CD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Nicholas.Gill2@wales.nhs.uk</w:t>
            </w:r>
          </w:p>
        </w:tc>
      </w:tr>
      <w:tr w:rsidR="008B5E59" w:rsidRPr="008B5E59" w14:paraId="755D4A1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E278D" w14:textId="328222D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01A4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Goldsmith, Mr. Ira Robert Anup (Ira)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DB9C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D4E9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Ira.Goldsmith@wales.nhs.uk</w:t>
            </w:r>
          </w:p>
        </w:tc>
      </w:tr>
      <w:tr w:rsidR="008B5E59" w:rsidRPr="008B5E59" w14:paraId="69946DC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FBCE8" w14:textId="32CA5EF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EC97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Gorst, Dr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331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7E9E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John.Gorst@wales.nhs.uk</w:t>
            </w:r>
          </w:p>
        </w:tc>
      </w:tr>
      <w:tr w:rsidR="008B5E59" w:rsidRPr="008B5E59" w14:paraId="6B329DD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51E1F" w14:textId="64EF19F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1847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Gough, Dr Michael Anthony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4D21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C30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Michael.Gough@wales.nhs.uk</w:t>
            </w:r>
          </w:p>
        </w:tc>
      </w:tr>
      <w:tr w:rsidR="008B5E59" w:rsidRPr="008B5E59" w14:paraId="7F0EC0F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E6EF1" w14:textId="7EED977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2D69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Greenwood, Dr Katie Joanna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0E5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205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katie.greenwood@wales.nhs.uk</w:t>
            </w:r>
          </w:p>
        </w:tc>
      </w:tr>
      <w:tr w:rsidR="008B5E59" w:rsidRPr="008B5E59" w14:paraId="499E3A9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E7908" w14:textId="3BDF959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620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Gunneberg, Dr Andar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9985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Biochemistry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5E13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Andar.Gunneberg@wales.nhs.uk</w:t>
            </w:r>
          </w:p>
        </w:tc>
      </w:tr>
      <w:tr w:rsidR="008B5E59" w:rsidRPr="008B5E59" w14:paraId="73F71E5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9DE56" w14:textId="09A595B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3674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Guthrie, Dr Lydia Mary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E70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6033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Lydia.Guthrie@wales.nhs.uk</w:t>
            </w:r>
          </w:p>
        </w:tc>
      </w:tr>
      <w:tr w:rsidR="008B5E59" w:rsidRPr="008B5E59" w14:paraId="4FC1618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4C281" w14:textId="5038360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6BE4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Hadjikoutis, Dr Savvas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EADD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F06B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Savvas.Hadjikoutis@wales.nhs.uk</w:t>
            </w:r>
          </w:p>
        </w:tc>
      </w:tr>
      <w:tr w:rsidR="008B5E59" w:rsidRPr="008B5E59" w14:paraId="22F5326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6BFEC" w14:textId="246BEFF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DA42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Hailan, Mr. Ahmed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FBA8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363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ahmed.hailan@wales.nhs.uk</w:t>
            </w:r>
          </w:p>
        </w:tc>
      </w:tr>
      <w:tr w:rsidR="008B5E59" w:rsidRPr="008B5E59" w14:paraId="0342E90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C54F1" w14:textId="56FE0FD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377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Haj Basheer, Mr. Mohammed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DA45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7AE9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Mohammed.Basheer@wales.nhs.uk</w:t>
            </w:r>
          </w:p>
        </w:tc>
      </w:tr>
      <w:tr w:rsidR="008B5E59" w:rsidRPr="008B5E59" w14:paraId="694D904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1534E" w14:textId="14C63DA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5BAE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Hale, Dr Bethan Rachel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0A33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2204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Bethan.Hale@wales.nhs.uk</w:t>
            </w:r>
          </w:p>
        </w:tc>
      </w:tr>
      <w:tr w:rsidR="008B5E59" w:rsidRPr="008B5E59" w14:paraId="74CB3AD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49BA7" w14:textId="62D2385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447C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Hall, Mr. Derek Kenneth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2B5F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Restorative Dentistry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CD8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Derek.Hall@wales.nhs.uk</w:t>
            </w:r>
          </w:p>
        </w:tc>
      </w:tr>
      <w:tr w:rsidR="008B5E59" w:rsidRPr="008B5E59" w14:paraId="72C37BE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CF963" w14:textId="5D5E18E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16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Hammoda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Mohammed Ahmed Abdo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55D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E76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Mohammed.Hammoda@wales.nhs.uk</w:t>
            </w:r>
          </w:p>
        </w:tc>
      </w:tr>
      <w:tr w:rsidR="008B5E59" w:rsidRPr="008B5E59" w14:paraId="1E1219C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4588E" w14:textId="5FEE905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6162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Harding, Mr. Richard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BC1F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CC94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richard.harding2@wales.nhs.uk</w:t>
            </w:r>
          </w:p>
        </w:tc>
      </w:tr>
      <w:tr w:rsidR="008B5E59" w:rsidRPr="008B5E59" w14:paraId="11B23AE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4E773" w14:textId="541AB55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00B0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Harries, Miss Rhiannon Louise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40D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72DB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Rhiannon.Harries@wales.nhs.uk</w:t>
            </w:r>
          </w:p>
        </w:tc>
      </w:tr>
      <w:tr w:rsidR="008B5E59" w:rsidRPr="008B5E59" w14:paraId="5715A79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951FA" w14:textId="1BF4FFD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AE34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Harris, Dr Rebeca Angharad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Ferch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Alun (Rebeca)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DCD3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6C08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Rebeca.Harris@wales.nhs.uk</w:t>
            </w:r>
          </w:p>
        </w:tc>
      </w:tr>
      <w:tr w:rsidR="008B5E59" w:rsidRPr="008B5E59" w14:paraId="0D24590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AC81B" w14:textId="557DFEB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BB0D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Harris, Dr Wyn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CEE4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Elderly Care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D9AB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Wyn.Harris@wales.nhs.uk</w:t>
            </w:r>
          </w:p>
        </w:tc>
      </w:tr>
      <w:tr w:rsidR="008B5E59" w:rsidRPr="008B5E59" w14:paraId="31867BB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874DA" w14:textId="7A769DB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7AD1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Harry, Miss Lorraine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7C8F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5400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Lorraine.Harry@wales.nhs.uk</w:t>
            </w:r>
          </w:p>
        </w:tc>
      </w:tr>
      <w:tr w:rsidR="008B5E59" w:rsidRPr="008B5E59" w14:paraId="5258040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55BF9" w14:textId="2FCF379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62B4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Harvey, Dr Kate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7627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94C1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Kate.Harvey@wales.nhs.uk</w:t>
            </w:r>
          </w:p>
        </w:tc>
      </w:tr>
      <w:tr w:rsidR="008B5E59" w:rsidRPr="008B5E59" w14:paraId="32B4177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FD8A4" w14:textId="6C798BF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6B95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Hemington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-Gorse, Dr Sarah Jane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1D7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8752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Sarah.Hemington-Gorse@wales.nhs.uk</w:t>
            </w:r>
          </w:p>
        </w:tc>
      </w:tr>
      <w:tr w:rsidR="008B5E59" w:rsidRPr="008B5E59" w14:paraId="5E09637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4FB16" w14:textId="0481C08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1401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Hiew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Leong Yoon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404E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BD5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Leong.Y.Hiew@wales.nhs.uk</w:t>
            </w:r>
          </w:p>
        </w:tc>
      </w:tr>
      <w:tr w:rsidR="008B5E59" w:rsidRPr="008B5E59" w14:paraId="5661F08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9A446" w14:textId="5320CBF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FD5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Hill, Dr Marguerite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74DA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A05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Marguerite.Hill@wales.nhs.uk</w:t>
            </w:r>
          </w:p>
        </w:tc>
      </w:tr>
      <w:tr w:rsidR="008B5E59" w:rsidRPr="008B5E59" w14:paraId="5F89F00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5A5EB" w14:textId="6C6BA1A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ADC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Hinds, Dr Nigel Peter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224B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7DA9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Nigel.P.Hinds@wales.nhs.uk</w:t>
            </w:r>
          </w:p>
        </w:tc>
      </w:tr>
      <w:tr w:rsidR="008B5E59" w:rsidRPr="008B5E59" w14:paraId="3CBC82A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B2612" w14:textId="2CA904B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06A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Hirst, Dr Claire Louise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C515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A3AB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Claire.Hirst2@wales.nhs.uk</w:t>
            </w:r>
          </w:p>
        </w:tc>
      </w:tr>
      <w:tr w:rsidR="008B5E59" w:rsidRPr="008B5E59" w14:paraId="2C09A65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EE507D" w14:textId="6EFC69D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287E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Hodder, Mr. Simon Charles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38C9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666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simon.hodder@wales.nhs.uk</w:t>
            </w:r>
          </w:p>
        </w:tc>
      </w:tr>
      <w:tr w:rsidR="008B5E59" w:rsidRPr="008B5E59" w14:paraId="69B5B0C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02F4E" w14:textId="1610B31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37DE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Holborow, Mr. Alexander John (Alex)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2EEF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5B1E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Alexander.Holborow@wales.nhs.uk</w:t>
            </w:r>
          </w:p>
        </w:tc>
      </w:tr>
      <w:tr w:rsidR="008B5E59" w:rsidRPr="008B5E59" w14:paraId="3742D7F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C5474" w14:textId="7E8E5A8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0D7E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Hu, Dr Mo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6C8C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04AD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mo.hu@wales.nhs.uk</w:t>
            </w:r>
          </w:p>
        </w:tc>
      </w:tr>
      <w:tr w:rsidR="008B5E59" w:rsidRPr="008B5E59" w14:paraId="4B14B43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41233" w14:textId="5BDCE8C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ADE7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Husain, Dr Farhan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5F81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C4BC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Farhan.Husain@wales.nhs.uk</w:t>
            </w:r>
          </w:p>
        </w:tc>
      </w:tr>
      <w:tr w:rsidR="008B5E59" w:rsidRPr="008B5E59" w14:paraId="71017E4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36DE9" w14:textId="331344D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C771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Husein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Tareq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Farhan Yasin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Tareq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2439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Acute Internal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6D5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Tareq.Husein@wales.nhs.uk</w:t>
            </w:r>
          </w:p>
        </w:tc>
      </w:tr>
      <w:tr w:rsidR="008B5E59" w:rsidRPr="008B5E59" w14:paraId="4A317B9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58D54" w14:textId="47AD6DD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BCA5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Hussein, Mr. Amr Mohamed S A 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DA0D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FB43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amr.hussein@wales.nhs.uk</w:t>
            </w:r>
          </w:p>
        </w:tc>
      </w:tr>
      <w:tr w:rsidR="008B5E59" w:rsidRPr="008B5E59" w14:paraId="05A305B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F5959" w14:textId="60AE28C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3911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Ingram, Dr Gillian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1C61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95D0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Gillian.Ingram@wales.nhs.uk</w:t>
            </w:r>
          </w:p>
        </w:tc>
      </w:tr>
      <w:tr w:rsidR="008B5E59" w:rsidRPr="008B5E59" w14:paraId="708D5EF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1E7F4A" w14:textId="3BA3968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61C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Ionescu, Dr Adrian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E221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F14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Adrian.Ionescu@wales.nhs.uk</w:t>
            </w:r>
          </w:p>
        </w:tc>
      </w:tr>
      <w:tr w:rsidR="008B5E59" w:rsidRPr="008B5E59" w14:paraId="21AA813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07ABF" w14:textId="03FAD67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1F5F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Iqbal, Dr Aamer Farooq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4B81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794F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aamer.iqbal@wales.nhs.uk</w:t>
            </w:r>
          </w:p>
        </w:tc>
      </w:tr>
      <w:tr w:rsidR="008B5E59" w:rsidRPr="008B5E59" w14:paraId="0DA5D99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B6795" w14:textId="5C1EF94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181B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Jafri, Dr Salman Danish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B1B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8857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Salman.Jafri@wales.nhs.uk</w:t>
            </w:r>
          </w:p>
        </w:tc>
      </w:tr>
      <w:tr w:rsidR="008B5E59" w:rsidRPr="008B5E59" w14:paraId="4906F31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92CC8" w14:textId="0928A90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7AD9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Javed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Muhammad Umair (Muhammad)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BC89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ADB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Muhammad.Javed@wales.nhs.uk</w:t>
            </w:r>
          </w:p>
        </w:tc>
      </w:tr>
      <w:tr w:rsidR="008B5E59" w:rsidRPr="008B5E59" w14:paraId="045D78C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7AA65" w14:textId="42EE08A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0A8A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Jayakumar, Dr Aravindh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2DED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BC5B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Aravindh.Jayakumar@wales.nhs.uk</w:t>
            </w:r>
          </w:p>
        </w:tc>
      </w:tr>
      <w:tr w:rsidR="008B5E59" w:rsidRPr="008B5E59" w14:paraId="0EF32C0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FBFC5" w14:textId="44D850C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C942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Jefferies, Mr. Matthew Thomas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BB35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B547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matthew.jefferies@wales.nhs.uk</w:t>
            </w:r>
          </w:p>
        </w:tc>
      </w:tr>
      <w:tr w:rsidR="008B5E59" w:rsidRPr="008B5E59" w14:paraId="60ACD82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BB147" w14:textId="1B3E1D7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CA9E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Jenkins, Dr Geraint Huw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E530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47DD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Geraint.Jenkins@wales.nhs.uk</w:t>
            </w:r>
          </w:p>
        </w:tc>
      </w:tr>
      <w:tr w:rsidR="008B5E59" w:rsidRPr="008B5E59" w14:paraId="5ABC9EA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D46B4" w14:textId="3B52C06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E4E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Jenkins, Dr Nigel Sheridan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46E9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29B4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Nigel.Jenkins@wales.nhs.uk</w:t>
            </w:r>
          </w:p>
        </w:tc>
      </w:tr>
      <w:tr w:rsidR="008B5E59" w:rsidRPr="008B5E59" w14:paraId="374CD19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F6A07" w14:textId="19AE6CC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33D9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Jenkinson, Dr Andrew Owen (Andrew)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EF3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1AC5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Andrew.Jenkinson@wales.nhs.uk</w:t>
            </w:r>
          </w:p>
        </w:tc>
      </w:tr>
      <w:tr w:rsidR="008B5E59" w:rsidRPr="008B5E59" w14:paraId="64A5FA6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1FF0D" w14:textId="6B9F93F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264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Jerwood, Dr David Craig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6EC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62BA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Craig.Jerwood@wales.nhs.uk</w:t>
            </w:r>
          </w:p>
        </w:tc>
      </w:tr>
      <w:tr w:rsidR="008B5E59" w:rsidRPr="008B5E59" w14:paraId="0FAF16E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39BCE" w14:textId="50C254D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D00A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Jessop, Ms. Zita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E15A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26A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Zita.Jessop@wales.nhs.uk</w:t>
            </w:r>
          </w:p>
        </w:tc>
      </w:tr>
      <w:tr w:rsidR="008B5E59" w:rsidRPr="008B5E59" w14:paraId="00AF2F3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F1940" w14:textId="530B5B6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8AF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Jewell, Dr Katherine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7C9A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EB2D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Katherine.Guy@wales.nhs.uk</w:t>
            </w:r>
          </w:p>
        </w:tc>
      </w:tr>
      <w:tr w:rsidR="008B5E59" w:rsidRPr="008B5E59" w14:paraId="7B57695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3CE76" w14:textId="3A73B77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471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Johnson, Dr Faye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3A26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Palliative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B28C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faye.johnson@wales.nhs.uk</w:t>
            </w:r>
          </w:p>
        </w:tc>
      </w:tr>
      <w:tr w:rsidR="008B5E59" w:rsidRPr="008B5E59" w14:paraId="1C79F7A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26BFA" w14:textId="647748E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5496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Jonas, Dr Anita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F0B9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C07F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Anita.Jonas2@wales.nhs.uk</w:t>
            </w:r>
          </w:p>
        </w:tc>
      </w:tr>
      <w:tr w:rsidR="008B5E59" w:rsidRPr="008B5E59" w14:paraId="12BA202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E9D9C" w14:textId="3CC89E1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1184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Jones,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Harri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Gwyn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D34E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29AD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Harri.G.Jones@wales.nhs.uk</w:t>
            </w:r>
          </w:p>
        </w:tc>
      </w:tr>
      <w:tr w:rsidR="008B5E59" w:rsidRPr="008B5E59" w14:paraId="6D85D07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0B5BD" w14:textId="6BE6015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8DC4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Jones, Dr Rebecca Mari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6F6E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B638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Rebecca.Jones47@wales.nhs.uk</w:t>
            </w:r>
          </w:p>
        </w:tc>
      </w:tr>
      <w:tr w:rsidR="008B5E59" w:rsidRPr="008B5E59" w14:paraId="6751FCA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B3554" w14:textId="75AF5C8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9B81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Jones, Dr Rhian Mary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876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Haematology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7367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rhian.jones2b1de3@wales.nhs.uk</w:t>
            </w:r>
          </w:p>
        </w:tc>
      </w:tr>
      <w:tr w:rsidR="008B5E59" w:rsidRPr="008B5E59" w14:paraId="59A58F3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56E5A" w14:textId="44BF72A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73F9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Jones, Mr. Paul Anthony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EABD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23A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Paul.Jones9@wales.nhs.uk</w:t>
            </w:r>
          </w:p>
        </w:tc>
      </w:tr>
      <w:tr w:rsidR="008B5E59" w:rsidRPr="008B5E59" w14:paraId="187F339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35EB6" w14:textId="6CCFBFC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535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Joshi, Dr Vivekananda Prabhakar (Vivek)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FF6E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FDFF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Vivekananda.Joshi@wales.nhs.uk</w:t>
            </w:r>
          </w:p>
        </w:tc>
      </w:tr>
      <w:tr w:rsidR="008B5E59" w:rsidRPr="008B5E59" w14:paraId="278C9D3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9DD53" w14:textId="40659F1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C93F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Josty, Mr. Ian Christopher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54A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EDCE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Ian.Josty@wales.nhs.uk</w:t>
            </w:r>
          </w:p>
        </w:tc>
      </w:tr>
      <w:tr w:rsidR="008B5E59" w:rsidRPr="008B5E59" w14:paraId="6DD4F14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771DC" w14:textId="74D5D7F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7F7E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Kahan, Dr Robert Owen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F850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0666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robert.o.kahan@wales.nhs.uk</w:t>
            </w:r>
          </w:p>
        </w:tc>
      </w:tr>
      <w:tr w:rsidR="008B5E59" w:rsidRPr="008B5E59" w14:paraId="6470D1A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920AA" w14:textId="17C920C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6D49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Kakollu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Mahendra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(Mackie)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5FBC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9864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Mahendra.Kakollu2@wales.nhs.uk</w:t>
            </w:r>
          </w:p>
        </w:tc>
      </w:tr>
      <w:tr w:rsidR="008B5E59" w:rsidRPr="008B5E59" w14:paraId="18886F5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772D8" w14:textId="3600B4F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DA26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Kambal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Amir Ali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B623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4B9C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amir.kambal@wales.nhs.uk</w:t>
            </w:r>
          </w:p>
        </w:tc>
      </w:tr>
      <w:tr w:rsidR="008B5E59" w:rsidRPr="008B5E59" w14:paraId="49C465E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47190" w14:textId="44F3C6B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57F0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Kanda Swamy, Mr. Gokul Vignesh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7D21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48BC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Gokul.KandaSwamy@wales.nhs.uk</w:t>
            </w:r>
          </w:p>
        </w:tc>
      </w:tr>
      <w:tr w:rsidR="008B5E59" w:rsidRPr="008B5E59" w14:paraId="03F3CD7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649BB" w14:textId="5FB2221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7333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Karatasiou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Angeliki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5C7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3709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angeliki.karatasiou3@wales.nhs.uk</w:t>
            </w:r>
          </w:p>
        </w:tc>
      </w:tr>
      <w:tr w:rsidR="008B5E59" w:rsidRPr="008B5E59" w14:paraId="1370DC9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D2771" w14:textId="7F250E6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EE72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Kasisomayajula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Ananth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6997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B0D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Ananth.Kasisomayajula@wales.nhs.uk</w:t>
            </w:r>
          </w:p>
        </w:tc>
      </w:tr>
      <w:tr w:rsidR="008B5E59" w:rsidRPr="008B5E59" w14:paraId="7C40CD0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B231B" w14:textId="643D9AC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EC0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Kett-White, Mr. Charles Edmund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E7F4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4B64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Rupert.Kett-White@wales.nhs.uk</w:t>
            </w:r>
          </w:p>
        </w:tc>
      </w:tr>
      <w:tr w:rsidR="008B5E59" w:rsidRPr="008B5E59" w14:paraId="4C7DD09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76C13" w14:textId="70D1DE4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9F4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Key, Mr. Steven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8F69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9898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Steven.Key@wales.nhs.uk</w:t>
            </w:r>
          </w:p>
        </w:tc>
      </w:tr>
      <w:tr w:rsidR="008B5E59" w:rsidRPr="008B5E59" w14:paraId="0895123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814E3" w14:textId="10B8F6C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60EB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Khirwadkar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Hannah Elisabeth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09DC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1CA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Hannah.Khirwadkar@wales.nhs.uk</w:t>
            </w:r>
          </w:p>
        </w:tc>
      </w:tr>
      <w:tr w:rsidR="008B5E59" w:rsidRPr="008B5E59" w14:paraId="453FDE3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81F12" w14:textId="0EB6DE0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CC8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Khurana, Dr Ayush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9D9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BC2E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ayush.khurana@wales.nhs.uk</w:t>
            </w:r>
          </w:p>
        </w:tc>
      </w:tr>
      <w:tr w:rsidR="008B5E59" w:rsidRPr="008B5E59" w14:paraId="5B133E9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DECAE" w14:textId="433EE88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DA8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King, Miss Amanda Christina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B8AD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9544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amanda.king@wales.nhs.uk</w:t>
            </w:r>
          </w:p>
        </w:tc>
      </w:tr>
      <w:tr w:rsidR="008B5E59" w:rsidRPr="008B5E59" w14:paraId="166C2DD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64C41" w14:textId="3C31E71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8221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Kittur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Madhav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FD8D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DA0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madhav.kittur@wales.nhs.uk</w:t>
            </w:r>
          </w:p>
        </w:tc>
      </w:tr>
      <w:tr w:rsidR="008B5E59" w:rsidRPr="008B5E59" w14:paraId="2D70BF4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6CECB" w14:textId="2A5DD0D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8251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Kolli, Dr Sreedhar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42AB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Rehabilitation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87BC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Sreedhar.Kolli@wales.nhs.uk</w:t>
            </w:r>
          </w:p>
        </w:tc>
      </w:tr>
      <w:tr w:rsidR="008B5E59" w:rsidRPr="008B5E59" w14:paraId="0276AE1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70605" w14:textId="4D3819F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ED7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Konamah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Beatrice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Dr.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Konamah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0ED8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Acute Internal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483F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Beatrice.Konamah@wales.nhs.uk</w:t>
            </w:r>
          </w:p>
        </w:tc>
      </w:tr>
      <w:tr w:rsidR="008B5E59" w:rsidRPr="008B5E59" w14:paraId="4110C17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14D4C" w14:textId="7F86DA7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F252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Kozel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Charis Justina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Wallum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0C05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F1FB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charis.kozel@wales.nhs.uk</w:t>
            </w:r>
          </w:p>
        </w:tc>
      </w:tr>
      <w:tr w:rsidR="008B5E59" w:rsidRPr="008B5E59" w14:paraId="74885A1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9EB19" w14:textId="40935AB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CF4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Krishnan, Dr Manju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E903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FD4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Manju.Krishnan@wales.nhs.uk</w:t>
            </w:r>
          </w:p>
        </w:tc>
      </w:tr>
      <w:tr w:rsidR="008B5E59" w:rsidRPr="008B5E59" w14:paraId="69C20B5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4CEC4" w14:textId="7ED0417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D07D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Kumar, Dr Katy Tara (Katy)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2F71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DC6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Katy.Kumar@wales.nhs.uk</w:t>
            </w:r>
          </w:p>
        </w:tc>
      </w:tr>
      <w:tr w:rsidR="008B5E59" w:rsidRPr="008B5E59" w14:paraId="4F8F55C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A4041" w14:textId="7D96BDA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FDF2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Kumar,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Sendhil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Duraisamy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(Sen)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1617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5F5B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Sendhil.Kumar@wales.nhs.uk</w:t>
            </w:r>
          </w:p>
        </w:tc>
      </w:tr>
      <w:tr w:rsidR="008B5E59" w:rsidRPr="008B5E59" w14:paraId="7E2F998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98768" w14:textId="6F5666B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C86C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Kumar, Mr. Pankaj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AA27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8390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Pankaj.Kumar@wales.nhs.uk</w:t>
            </w:r>
          </w:p>
        </w:tc>
      </w:tr>
      <w:tr w:rsidR="008B5E59" w:rsidRPr="008B5E59" w14:paraId="4E8AECE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2AD70" w14:textId="43ACA3C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454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Lahloub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Fatma Mohamed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87E7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7DC4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Fatma.Lahloub@wales.nhs.uk</w:t>
            </w:r>
          </w:p>
        </w:tc>
      </w:tr>
      <w:tr w:rsidR="008B5E59" w:rsidRPr="008B5E59" w14:paraId="23089C1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F5AF2" w14:textId="2CB4209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0C78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Lambley, Dr Jonathan David Charles (Jon)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2BF0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6A87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jonathan.Lambley@wales.nhs.uk</w:t>
            </w:r>
          </w:p>
        </w:tc>
      </w:tr>
      <w:tr w:rsidR="008B5E59" w:rsidRPr="008B5E59" w14:paraId="37D0750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807AE" w14:textId="1E791C8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B5DF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Langston, Mr. Andrew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1096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2764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Andrew.Langston@wales.nhs.uk</w:t>
            </w:r>
          </w:p>
        </w:tc>
      </w:tr>
      <w:tr w:rsidR="008B5E59" w:rsidRPr="008B5E59" w14:paraId="56125B4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69BAE" w14:textId="2EAB20E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F52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Lawson, Dr Thomas Paul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9CA8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A7E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Thomas.Lawson@wales.nhs.uk</w:t>
            </w:r>
          </w:p>
        </w:tc>
      </w:tr>
      <w:tr w:rsidR="008B5E59" w:rsidRPr="008B5E59" w14:paraId="2742835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40F6E" w14:textId="6B23B68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0ACA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Leary, Dr James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B62C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907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James.Leary@wales.nhs.uk</w:t>
            </w:r>
          </w:p>
        </w:tc>
      </w:tr>
      <w:tr w:rsidR="008B5E59" w:rsidRPr="008B5E59" w14:paraId="3ED9815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66652" w14:textId="2051966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021F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Leopard, Dr Daniel Charles (Dan)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3FA3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Head and Neck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1EE2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daniel.leopard@wales.nhs.uk</w:t>
            </w:r>
          </w:p>
        </w:tc>
      </w:tr>
      <w:tr w:rsidR="008B5E59" w:rsidRPr="008B5E59" w14:paraId="7DAB36E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4C605" w14:textId="018E950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D839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Lewis-Russell, Mr. Jonathan Mark (Jo)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ED0A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8C1A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JonathanMark.Lewis-Russell@wales.nhs.uk</w:t>
            </w:r>
          </w:p>
        </w:tc>
      </w:tr>
      <w:tr w:rsidR="008B5E59" w:rsidRPr="008B5E59" w14:paraId="5C7EAC3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738EE" w14:textId="0DFC6F4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FCEA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Lhote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Francois-Marie Charles-Georges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81F3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1163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Francois.Lhote@wales.nhs.uk</w:t>
            </w:r>
          </w:p>
        </w:tc>
      </w:tr>
      <w:tr w:rsidR="008B5E59" w:rsidRPr="008B5E59" w14:paraId="674310A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1078F" w14:textId="7C8ED48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BA30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Locke, Dr Matthew Trevor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B537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Restorative Dentistry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CCA2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Matthew.Locke@wales.nhs.uk</w:t>
            </w:r>
          </w:p>
        </w:tc>
      </w:tr>
      <w:tr w:rsidR="008B5E59" w:rsidRPr="008B5E59" w14:paraId="42E967A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3C200" w14:textId="25D6A66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624D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Maddock, Dr Thomas Brett (Brett)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0E1D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5C23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Thomas.Maddock@wales.nhs.uk</w:t>
            </w:r>
          </w:p>
        </w:tc>
      </w:tr>
      <w:tr w:rsidR="008B5E59" w:rsidRPr="008B5E59" w14:paraId="2C8B136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AC5DE" w14:textId="3E7501E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598B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Malan, Dr Catherina Adriana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0476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FE0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Thia.Malan@wales.nhs.uk</w:t>
            </w:r>
          </w:p>
        </w:tc>
      </w:tr>
      <w:tr w:rsidR="008B5E59" w:rsidRPr="008B5E59" w14:paraId="26236B3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41E92" w14:textId="591F01D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5C42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Mallett, Dr Carmen Louise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38CA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78C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carmen.mallett@wales.nhs.uk</w:t>
            </w:r>
          </w:p>
        </w:tc>
      </w:tr>
      <w:tr w:rsidR="008B5E59" w:rsidRPr="008B5E59" w14:paraId="5AD0F19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5565B" w14:textId="33B58BB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EA31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Man, Mr. Wing Yum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2C45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3903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wing.man@wales.nhs.uk</w:t>
            </w:r>
          </w:p>
        </w:tc>
      </w:tr>
      <w:tr w:rsidR="008B5E59" w:rsidRPr="008B5E59" w14:paraId="6A65199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1E723" w14:textId="3EA586E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CDEB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Margulescu, Dr Andrei Dumitru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7EFE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AAB2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Andrei.Margulescu@wales.nhs.uk</w:t>
            </w:r>
          </w:p>
        </w:tc>
      </w:tr>
      <w:tr w:rsidR="008B5E59" w:rsidRPr="008B5E59" w14:paraId="029E2C3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46E15" w14:textId="1153762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FF17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Markham, Dr Derrian Hilary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0752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9F3E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Derrian.Markham@wales.nhs.uk</w:t>
            </w:r>
          </w:p>
        </w:tc>
      </w:tr>
      <w:tr w:rsidR="008B5E59" w:rsidRPr="008B5E59" w14:paraId="5237343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26730" w14:textId="2569396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D5AE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Marks, Dr Angharad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639A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EF7D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Angharad.Marks@wales.nhs.uk</w:t>
            </w:r>
          </w:p>
        </w:tc>
      </w:tr>
      <w:tr w:rsidR="008B5E59" w:rsidRPr="008B5E59" w14:paraId="342A657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A3F74" w14:textId="2AB54D2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0FE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Marnane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Conor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06D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Head and Neck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A98F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Conor.Marnane@wales.nhs.uk</w:t>
            </w:r>
          </w:p>
        </w:tc>
      </w:tr>
      <w:tr w:rsidR="008B5E59" w:rsidRPr="008B5E59" w14:paraId="6D97F70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443A0" w14:textId="12473A6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33B7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Marston, Dr Michael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C7AF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5A3C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Michael.Marston@wales.nhs.uk</w:t>
            </w:r>
          </w:p>
        </w:tc>
      </w:tr>
      <w:tr w:rsidR="008B5E59" w:rsidRPr="008B5E59" w14:paraId="6CB0676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CD887" w14:textId="64AB6BA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B9F2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Martellock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Stefan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5EC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6D1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Stefan.Martellock@wales.nhs.uk</w:t>
            </w:r>
          </w:p>
        </w:tc>
      </w:tr>
      <w:tr w:rsidR="008B5E59" w:rsidRPr="008B5E59" w14:paraId="7C8F81E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AD771" w14:textId="21F01F6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7F6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Martin, Dr David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D2E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20B7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David.Martin@wales.nhs.uk</w:t>
            </w:r>
          </w:p>
        </w:tc>
      </w:tr>
      <w:tr w:rsidR="008B5E59" w:rsidRPr="008B5E59" w14:paraId="5C157C7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6EC9C" w14:textId="261CB8B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FDB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Masud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Saqib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73F0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A636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Saqib.Masud@wales.nhs.uk</w:t>
            </w:r>
          </w:p>
        </w:tc>
      </w:tr>
      <w:tr w:rsidR="008B5E59" w:rsidRPr="008B5E59" w14:paraId="5FDED34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453E5" w14:textId="7CB9C2E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3454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Matthews, Dr Peter Charles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6249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58BB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Peter.Matthews@wales.nhs.uk</w:t>
            </w:r>
          </w:p>
        </w:tc>
      </w:tr>
      <w:tr w:rsidR="008B5E59" w:rsidRPr="008B5E59" w14:paraId="6501FA1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C7A81" w14:textId="69BD9B0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458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Mazhar, Dr Huma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CF0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DA22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Huma.Mazhar@wales.nhs.uk</w:t>
            </w:r>
          </w:p>
        </w:tc>
      </w:tr>
      <w:tr w:rsidR="008B5E59" w:rsidRPr="008B5E59" w14:paraId="4926300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55633" w14:textId="55359DE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89B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McIntyre, Dr Owen Bernard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B8C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76EE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Owen.McIntyre@wales.nhs.uk</w:t>
            </w:r>
          </w:p>
        </w:tc>
      </w:tr>
      <w:tr w:rsidR="008B5E59" w:rsidRPr="008B5E59" w14:paraId="213EAEB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CE7B6" w14:textId="514E323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21E4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McKnight, Dr Liam Gerard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0C94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7C00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liam.mcknight@wales.nhs.uk</w:t>
            </w:r>
          </w:p>
        </w:tc>
      </w:tr>
      <w:tr w:rsidR="008B5E59" w:rsidRPr="008B5E59" w14:paraId="037EF85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0E0EA" w14:textId="1D2E7C0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173B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Meecham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-Jones, Dr Sally Mary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FD2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8F4A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sally.meecham-jones@wales.nhs.uk</w:t>
            </w:r>
          </w:p>
        </w:tc>
      </w:tr>
      <w:tr w:rsidR="008B5E59" w:rsidRPr="008B5E59" w14:paraId="4EB826C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A38F6" w14:textId="50D2D66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80BE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Middleton, Dr Linda Anne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DBB9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36B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Linda.Middleton@wales.nhs.uk</w:t>
            </w:r>
          </w:p>
        </w:tc>
      </w:tr>
      <w:tr w:rsidR="008B5E59" w:rsidRPr="008B5E59" w14:paraId="0302904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4E79B" w14:textId="6FB8354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5DF1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Mikhail, Dr Ashraf (Ash)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BDDD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9E6A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Ashraf.Mikhail@wales.nhs.uk</w:t>
            </w:r>
          </w:p>
        </w:tc>
      </w:tr>
      <w:tr w:rsidR="008B5E59" w:rsidRPr="008B5E59" w14:paraId="58B8969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6A893" w14:textId="22D281C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DD7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Mofidi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Ali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656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4B8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Ali.Mofidi@wales.nhs.uk</w:t>
            </w:r>
          </w:p>
        </w:tc>
      </w:tr>
      <w:tr w:rsidR="008B5E59" w:rsidRPr="008B5E59" w14:paraId="7A7E5F9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626DA" w14:textId="7B188EC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D5DA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Mohammed,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Ausama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Hassan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F7F9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E206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AusamaHassan.Mohammed@wales.nhs.uk</w:t>
            </w:r>
          </w:p>
        </w:tc>
      </w:tr>
      <w:tr w:rsidR="008B5E59" w:rsidRPr="008B5E59" w14:paraId="1A205C9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52E71" w14:textId="740A77F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38D2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Mohammed,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Aso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9E9E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0191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aso.mohammed@wales.nhs.uk</w:t>
            </w:r>
          </w:p>
        </w:tc>
      </w:tr>
      <w:tr w:rsidR="008B5E59" w:rsidRPr="008B5E59" w14:paraId="2DF47F6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C7AF2" w14:textId="7C60ACF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5864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Mohite, Dr Unmesh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E49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Haematology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4497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Unmesh.Mohite@wales.nhs.uk</w:t>
            </w:r>
          </w:p>
        </w:tc>
      </w:tr>
      <w:tr w:rsidR="008B5E59" w:rsidRPr="008B5E59" w14:paraId="0E69D5C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86C56" w14:textId="72A8C8A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0D1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Mohiuddin, Dr Kamran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2B09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Vascular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D393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Kamran.Mohiuddin@wales.nhs.uk</w:t>
            </w:r>
          </w:p>
        </w:tc>
      </w:tr>
      <w:tr w:rsidR="008B5E59" w:rsidRPr="008B5E59" w14:paraId="3803F09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A9CAB" w14:textId="13D6C76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9052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Morgan, Dr Alexandria Grace (Alex)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718A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ACCE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Alexandria.morgan@wales.nhs.uk</w:t>
            </w:r>
          </w:p>
        </w:tc>
      </w:tr>
      <w:tr w:rsidR="008B5E59" w:rsidRPr="008B5E59" w14:paraId="6FF808A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1CAEB" w14:textId="16EDA96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248B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Morgan, Dr Douglas Robert (Doug)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CD99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5584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Douglas.Morgan@wales.nhs.uk</w:t>
            </w:r>
          </w:p>
        </w:tc>
      </w:tr>
      <w:tr w:rsidR="008B5E59" w:rsidRPr="008B5E59" w14:paraId="5E0FD21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21591" w14:textId="593B256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2160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Morgan, Dr James Roderick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490F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94B7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James.Morgan@wales.nhs.uk</w:t>
            </w:r>
          </w:p>
        </w:tc>
      </w:tr>
      <w:tr w:rsidR="008B5E59" w:rsidRPr="008B5E59" w14:paraId="6A270C4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BA45C" w14:textId="77AD18E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D156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Morris, Dr Bethan Mary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A917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B70E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Bethan.Morris4@wales.nhs.uk</w:t>
            </w:r>
          </w:p>
        </w:tc>
      </w:tr>
      <w:tr w:rsidR="008B5E59" w:rsidRPr="008B5E59" w14:paraId="3EA0049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E1E9C" w14:textId="4CF511A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930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Morris-Clarke, Dr Rowenna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F982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BD1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Rowenna.MorrisClarke@wales.nhs.uk</w:t>
            </w:r>
          </w:p>
        </w:tc>
      </w:tr>
      <w:tr w:rsidR="008B5E59" w:rsidRPr="008B5E59" w14:paraId="3937402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D1BCE" w14:textId="06D948C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0667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Mothukuri, Mr. Rangaswamy (Ranga)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62D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38F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Rangaswamy.Mothukuri@wales.nhs.uk</w:t>
            </w:r>
          </w:p>
        </w:tc>
      </w:tr>
      <w:tr w:rsidR="008B5E59" w:rsidRPr="008B5E59" w14:paraId="32BD67C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4FD79" w14:textId="2CF656F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CD49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Mowbray, Mr. Nicholas George (Nick)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553B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974A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nicholas.mowbray@wales.nhs.uk</w:t>
            </w:r>
          </w:p>
        </w:tc>
      </w:tr>
      <w:tr w:rsidR="008B5E59" w:rsidRPr="008B5E59" w14:paraId="714CE46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3758B" w14:textId="5A5175F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1221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Mugabe,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Benias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Benson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4FE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FFEB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BeniasBenson.Mugabe@wales.nhs.uk</w:t>
            </w:r>
          </w:p>
        </w:tc>
      </w:tr>
      <w:tr w:rsidR="008B5E59" w:rsidRPr="008B5E59" w14:paraId="1E03977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2A599" w14:textId="487B8D6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7AD5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Mughal, Dr Ahsan Munir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16C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Respiratory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ADE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Ahsan.Mughal@wales.nhs.uk</w:t>
            </w:r>
          </w:p>
        </w:tc>
      </w:tr>
      <w:tr w:rsidR="008B5E59" w:rsidRPr="008B5E59" w14:paraId="4971869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5A40B" w14:textId="5AD4D12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2F33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Mujtaba, Mr. Syed Muhammad Saleem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3A62A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82F7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s.saleem@nhs.net</w:t>
            </w:r>
          </w:p>
        </w:tc>
      </w:tr>
      <w:tr w:rsidR="008B5E59" w:rsidRPr="008B5E59" w14:paraId="534253F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4A4E6" w14:textId="14D42AF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6C9D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Mukhtar, Mr. Bashir Michael Brian (Michael)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954F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D026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Bashir.Mukhtar@wales.nhs.uk</w:t>
            </w:r>
          </w:p>
        </w:tc>
      </w:tr>
      <w:tr w:rsidR="008B5E59" w:rsidRPr="008B5E59" w14:paraId="7AF0EB5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BA15E" w14:textId="3C08B7A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A51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Mullins, Mr. Mark Meyrick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6464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295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mark.mullins@wales.nhs.uk</w:t>
            </w:r>
          </w:p>
        </w:tc>
      </w:tr>
      <w:tr w:rsidR="008B5E59" w:rsidRPr="008B5E59" w14:paraId="3A9C5AE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1600C" w14:textId="17C94AC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E4E2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Murphy, Dr Anthony Liam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904F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F2BB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Anthony.L.Murphy@wales.nhs.uk</w:t>
            </w:r>
          </w:p>
        </w:tc>
      </w:tr>
      <w:tr w:rsidR="008B5E59" w:rsidRPr="008B5E59" w14:paraId="2EF3C1B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91B54" w14:textId="510EDA4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A283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Mustafa,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Kais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Mokabar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51FB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DAA1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Kais.Mustafa@wales.nhs.uk</w:t>
            </w:r>
          </w:p>
        </w:tc>
      </w:tr>
      <w:tr w:rsidR="008B5E59" w:rsidRPr="008B5E59" w14:paraId="47E3052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BAFF8" w14:textId="17AA0D7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AAE2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Nagaraj, Dr Jagadish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8386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8BB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Jagadish.Nagaraj@wales.nhs.uk</w:t>
            </w:r>
          </w:p>
        </w:tc>
      </w:tr>
      <w:tr w:rsidR="008B5E59" w:rsidRPr="008B5E59" w14:paraId="65129E0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87D35" w14:textId="60CED32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839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Nagaraj, Dr Karthik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9A57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DB62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Karthik.Nagaraj@wales.nhs.uk</w:t>
            </w:r>
          </w:p>
        </w:tc>
      </w:tr>
      <w:tr w:rsidR="008B5E59" w:rsidRPr="008B5E59" w14:paraId="281A8EF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68AD4" w14:textId="667D517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8B7A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Nagari, Dr Mithun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9D3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5C74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Mithun.Nagari@wales.nhs.uk</w:t>
            </w:r>
          </w:p>
        </w:tc>
      </w:tr>
      <w:tr w:rsidR="008B5E59" w:rsidRPr="008B5E59" w14:paraId="66056D0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A641B" w14:textId="093F863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F2E4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Ndlovu, Dr Sabelo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E7A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37ED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Sabelo.Ndlovu@wales.nhs.uk</w:t>
            </w:r>
          </w:p>
        </w:tc>
      </w:tr>
      <w:tr w:rsidR="008B5E59" w:rsidRPr="008B5E59" w14:paraId="1E5C785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44921" w14:textId="61206AD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681E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Ng, Dr Ka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Lun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2722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1357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ka.ng@wales.nhs.uk</w:t>
            </w:r>
          </w:p>
        </w:tc>
      </w:tr>
      <w:tr w:rsidR="008B5E59" w:rsidRPr="008B5E59" w14:paraId="103AA08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142F2" w14:textId="1990F28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2379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Nguyen, Dr Dai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BC1D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77B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Dai.Nguyen@wales.nhs.uk</w:t>
            </w:r>
          </w:p>
        </w:tc>
      </w:tr>
      <w:tr w:rsidR="008B5E59" w:rsidRPr="008B5E59" w14:paraId="62A90CE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DE617" w14:textId="6E83DD8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0C1E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Nicolae, Dr Robert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Alexandru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(Robert)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C2BB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6C38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robert.nicolae@nhs.net</w:t>
            </w:r>
          </w:p>
        </w:tc>
      </w:tr>
      <w:tr w:rsidR="008B5E59" w:rsidRPr="008B5E59" w14:paraId="065D576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FFBF8" w14:textId="5EEB5AB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1FF9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Ninan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Tishi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Mathews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7C51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0A66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Tishi.Ninan@wales.nhs.uk</w:t>
            </w:r>
          </w:p>
        </w:tc>
      </w:tr>
      <w:tr w:rsidR="008B5E59" w:rsidRPr="008B5E59" w14:paraId="713A913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DC50F" w14:textId="7A27F5C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D99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Nirula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Ritu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Amabel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107C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Corporate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467B0" w14:textId="06B9053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693E089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1F9B7" w14:textId="0757354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5E2B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O'Grady, Ms. Eva Emily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8068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E9CB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eva.ogrady@nhs.net</w:t>
            </w:r>
          </w:p>
        </w:tc>
      </w:tr>
      <w:tr w:rsidR="008B5E59" w:rsidRPr="008B5E59" w14:paraId="766959B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D78D5" w14:textId="0A15390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1384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O'Malley, Mr. Michael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8DE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729B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michael.o'malley@wales.nhs.uk</w:t>
            </w:r>
          </w:p>
        </w:tc>
      </w:tr>
      <w:tr w:rsidR="008B5E59" w:rsidRPr="008B5E59" w14:paraId="3227BAB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43080" w14:textId="1C69AC0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5892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Owen, Dr Elana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A565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DEBB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elana.owen@wales.nhs.uk</w:t>
            </w:r>
          </w:p>
        </w:tc>
      </w:tr>
      <w:tr w:rsidR="008B5E59" w:rsidRPr="008B5E59" w14:paraId="5B6FCDB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30162" w14:textId="06510B1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8CC9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Owens, Mr. James Sheldon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D9B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Restorative Dentistry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D346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James.Owens@wales.nhs.uk</w:t>
            </w:r>
          </w:p>
        </w:tc>
      </w:tr>
      <w:tr w:rsidR="008B5E59" w:rsidRPr="008B5E59" w14:paraId="318BED2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41389" w14:textId="46E3B6D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E6D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Page, Mr. Piers Robert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C3B8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3EBD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Piers.Page@wales.nhs.uk</w:t>
            </w:r>
          </w:p>
        </w:tc>
      </w:tr>
      <w:tr w:rsidR="008B5E59" w:rsidRPr="008B5E59" w14:paraId="3F2E8FE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6AF29" w14:textId="4508B7D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AB39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Panayiotou, Dr Eliana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8F0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FBC1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eliana.panayiotou2@wales.nhs.uk</w:t>
            </w:r>
          </w:p>
        </w:tc>
      </w:tr>
      <w:tr w:rsidR="008B5E59" w:rsidRPr="008B5E59" w14:paraId="57D59C0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42FF7" w14:textId="309C6C2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111C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Panduru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Florin-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Mihaita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(Florin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Panduru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3499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A36C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Panduru.Florin@wales.nhs.uk</w:t>
            </w:r>
          </w:p>
        </w:tc>
      </w:tr>
      <w:tr w:rsidR="008B5E59" w:rsidRPr="008B5E59" w14:paraId="1200428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0C4C4" w14:textId="5E2FF67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95A7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Parker, Dr Clare Rhian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030B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AB4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Clare.R.Parker@wales.nhs.uk</w:t>
            </w:r>
          </w:p>
        </w:tc>
      </w:tr>
      <w:tr w:rsidR="008B5E59" w:rsidRPr="008B5E59" w14:paraId="51E0E25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51E2B" w14:textId="625C8EF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32B6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Parker, Dr Danny Edward (Danny)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4780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CFF7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Danny.Parker@wales.nhs.uk</w:t>
            </w:r>
          </w:p>
        </w:tc>
      </w:tr>
      <w:tr w:rsidR="008B5E59" w:rsidRPr="008B5E59" w14:paraId="51DE7A2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86F09" w14:textId="47244C8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88C0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Parnell, Dr Julia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0C7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7323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Julia.Parnell@wales.nhs.uk</w:t>
            </w:r>
          </w:p>
        </w:tc>
      </w:tr>
      <w:tr w:rsidR="008B5E59" w:rsidRPr="008B5E59" w14:paraId="1019D45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185B5" w14:textId="5443BA3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3698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Patwardhan, Dr Saurabh Shrinivas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4A5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D2B0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saurabhshriniwas.patwardhan@wales.nhs.uk</w:t>
            </w:r>
          </w:p>
        </w:tc>
      </w:tr>
      <w:tr w:rsidR="008B5E59" w:rsidRPr="008B5E59" w14:paraId="00D496E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2D043" w14:textId="724E6C4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C73F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Pearson, Dr Owen Rhys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93A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07D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Owen.Pearson@wales.nhs.uk</w:t>
            </w:r>
          </w:p>
        </w:tc>
      </w:tr>
      <w:tr w:rsidR="008B5E59" w:rsidRPr="008B5E59" w14:paraId="44EEC34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D9C71" w14:textId="40FEF3E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77F4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Pickrell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William Owen (Owen)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BBA1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DD2D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William.Pickrell@wales.nhs.uk</w:t>
            </w:r>
          </w:p>
        </w:tc>
      </w:tr>
      <w:tr w:rsidR="008B5E59" w:rsidRPr="008B5E59" w14:paraId="28E3340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61240" w14:textId="39522F4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6CF1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Pikturnaite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Miss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Jurga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41E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3DF1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Jurga.pikturnaite@wales.nhs.uk</w:t>
            </w:r>
          </w:p>
        </w:tc>
      </w:tr>
      <w:tr w:rsidR="008B5E59" w:rsidRPr="008B5E59" w14:paraId="22F62A9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FB7E0" w14:textId="3288D99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DE33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Pope, Mr. Laysan Edward Roy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2A2D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Head and Neck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D5D6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Laysan.Pope@wales.nhs.uk</w:t>
            </w:r>
          </w:p>
        </w:tc>
      </w:tr>
      <w:tr w:rsidR="008B5E59" w:rsidRPr="008B5E59" w14:paraId="5CE20D1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BBBD7" w14:textId="4686585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205A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Pope-Jones, Miss Sophia Megan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02D7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C03F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Sophie.Pope-Jones@wales.nhs.uk</w:t>
            </w:r>
          </w:p>
        </w:tc>
      </w:tr>
      <w:tr w:rsidR="008B5E59" w:rsidRPr="008B5E59" w14:paraId="320819E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D7283" w14:textId="2BB1B20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F042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Poulden, Mr. Mark Alan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F099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07D6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Mark.Poulden@wales.nhs.uk</w:t>
            </w:r>
          </w:p>
        </w:tc>
      </w:tr>
      <w:tr w:rsidR="008B5E59" w:rsidRPr="008B5E59" w14:paraId="4A826A3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5CCF0" w14:textId="40343BC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40B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Powell, Dr Howell William Robert (Robert)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F634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F440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Robert.Powell@wales.nhs.uk</w:t>
            </w:r>
          </w:p>
        </w:tc>
      </w:tr>
      <w:tr w:rsidR="008B5E59" w:rsidRPr="008B5E59" w14:paraId="52A8FF2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24C87" w14:textId="52A2145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E98E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Powles, Dr Alexander Edward John (Alex)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CC92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DEB4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Alexander.Powles@wales.nhs.uk</w:t>
            </w:r>
          </w:p>
        </w:tc>
      </w:tr>
      <w:tr w:rsidR="008B5E59" w:rsidRPr="008B5E59" w14:paraId="35997EC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06F21" w14:textId="522EAEE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40C2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Prappanadan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Manoj, Dr Mini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3BCE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Liaison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2468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Mini.Manoj@wales.nhs.uk</w:t>
            </w:r>
          </w:p>
        </w:tc>
      </w:tr>
      <w:tr w:rsidR="008B5E59" w:rsidRPr="008B5E59" w14:paraId="2241C3B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1F6FA" w14:textId="0388D2C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CCEB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Prattley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Miss Sarah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3A3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C7D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sarah.prattley@wales.nhs.uk</w:t>
            </w:r>
          </w:p>
        </w:tc>
      </w:tr>
      <w:tr w:rsidR="008B5E59" w:rsidRPr="008B5E59" w14:paraId="30F4662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CF79A" w14:textId="69B3935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39F6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Premawardhana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Amila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Diluka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Priyanka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Ellawela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Diluka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7A8D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5C3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Amila.Premawardhana@wales.nhs.uk</w:t>
            </w:r>
          </w:p>
        </w:tc>
      </w:tr>
      <w:tr w:rsidR="008B5E59" w:rsidRPr="008B5E59" w14:paraId="1197257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0D0BF" w14:textId="2B74E4B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507A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Premkumar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Bharani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36A7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7EDB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Bharani.Premkumar@wales.nhs.uk</w:t>
            </w:r>
          </w:p>
        </w:tc>
      </w:tr>
      <w:tr w:rsidR="008B5E59" w:rsidRPr="008B5E59" w14:paraId="0620120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5824C" w14:textId="024690B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49AA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Price, Mr. Neil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E4BB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C85A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Neil.Price@wales.nhs.uk</w:t>
            </w:r>
          </w:p>
        </w:tc>
      </w:tr>
      <w:tr w:rsidR="008B5E59" w:rsidRPr="008B5E59" w14:paraId="0E1B7DA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0D038" w14:textId="6163709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0AB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Pritchard, Mr. Mark Gawain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E2DF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6B0D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mark.pritchard@wales.nhs.uk</w:t>
            </w:r>
          </w:p>
        </w:tc>
      </w:tr>
      <w:tr w:rsidR="008B5E59" w:rsidRPr="008B5E59" w14:paraId="71C7F8B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03D11" w14:textId="288B672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3A75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Pugh, Dr Gethin Stephen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894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6397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gethin.pugh@wales.nhs.uk</w:t>
            </w:r>
          </w:p>
        </w:tc>
      </w:tr>
      <w:tr w:rsidR="008B5E59" w:rsidRPr="008B5E59" w14:paraId="55CBF87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DD7A1" w14:textId="3540243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6103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Purnell, Dr Richard Mark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991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22F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Richard.Purnell2@wales.nhs.uk</w:t>
            </w:r>
          </w:p>
        </w:tc>
      </w:tr>
      <w:tr w:rsidR="008B5E59" w:rsidRPr="008B5E59" w14:paraId="12C6E3F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74F30" w14:textId="482ACBD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59E2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Puttasiddaiah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Paramesh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052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Head and Neck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AEA9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Paramesh.Puttasiddaiah@wales.nhs.uk</w:t>
            </w:r>
          </w:p>
        </w:tc>
      </w:tr>
      <w:tr w:rsidR="008B5E59" w:rsidRPr="008B5E59" w14:paraId="32C11A3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39832" w14:textId="0166B6D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2BB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Raasch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Ulf Soren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CDC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F54B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Soren.Raasch@wales.nhs.uk</w:t>
            </w:r>
          </w:p>
        </w:tc>
      </w:tr>
      <w:tr w:rsidR="008B5E59" w:rsidRPr="008B5E59" w14:paraId="665A4CC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86D61" w14:textId="428EDF6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8E63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Radwan, Mr. Rami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Wagih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402B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8748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rami.radwan@wales.nhs.uk</w:t>
            </w:r>
          </w:p>
        </w:tc>
      </w:tr>
      <w:tr w:rsidR="008B5E59" w:rsidRPr="008B5E59" w14:paraId="0680100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07F48" w14:textId="1A721BE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FB2D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Rahman, Dr Mohammad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Mesbahur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CB91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5C98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Mesbah.Rahman@wales.nhs.uk</w:t>
            </w:r>
          </w:p>
        </w:tc>
      </w:tr>
      <w:tr w:rsidR="008B5E59" w:rsidRPr="008B5E59" w14:paraId="307E051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40F9E" w14:textId="4BA4781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8254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Ramsey, Dr Mark William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9BDA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E5CE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Mark.Ramsey@wales.nhs.uk</w:t>
            </w:r>
          </w:p>
        </w:tc>
      </w:tr>
      <w:tr w:rsidR="008B5E59" w:rsidRPr="008B5E59" w14:paraId="6D08F38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55B81" w14:textId="1A4B8BF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4472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Range, Dr Christine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A23D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DE14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Christine.Range@wales.nhs.uk</w:t>
            </w:r>
          </w:p>
        </w:tc>
      </w:tr>
      <w:tr w:rsidR="008B5E59" w:rsidRPr="008B5E59" w14:paraId="559ADA7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46B5A" w14:textId="2B24503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70A6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Ratnalikar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Vinay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5E4F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C796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Vinay.Ratnalikar@wales.nhs.uk</w:t>
            </w:r>
          </w:p>
        </w:tc>
      </w:tr>
      <w:tr w:rsidR="008B5E59" w:rsidRPr="008B5E59" w14:paraId="1E9AFC0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C8E01" w14:textId="19306F8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096B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Rawat, Dr Shilpa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39A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7C4F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Shilpa.Rawat@wales.nhs.uk</w:t>
            </w:r>
          </w:p>
        </w:tc>
      </w:tr>
      <w:tr w:rsidR="008B5E59" w:rsidRPr="008B5E59" w14:paraId="4C637AB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3BEBC" w14:textId="5240799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9077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Richards, Dr Tomos Bryn (Tom)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1346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4462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Tomos.Richards2@wales.nhs.uk</w:t>
            </w:r>
          </w:p>
        </w:tc>
      </w:tr>
      <w:tr w:rsidR="008B5E59" w:rsidRPr="008B5E59" w14:paraId="7FB6833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79BB2" w14:textId="402F182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CADA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Richmond, Dr Lewys James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E4C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35E5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Lewys.Richmond@wales.nhs.uk</w:t>
            </w:r>
          </w:p>
        </w:tc>
      </w:tr>
      <w:tr w:rsidR="008B5E59" w:rsidRPr="008B5E59" w14:paraId="6219A64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5F3B6" w14:textId="38A21C7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34F4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Roberts, Dr Anna Sian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53F8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38E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Anna.Roberts@wales.nhs.uk</w:t>
            </w:r>
          </w:p>
        </w:tc>
      </w:tr>
      <w:tr w:rsidR="008B5E59" w:rsidRPr="008B5E59" w14:paraId="6E81744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E171E" w14:textId="65ED56D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99B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Roberts,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Eilir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AF55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3C6E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Eilir.Roberts2@wales.nhs.uk</w:t>
            </w:r>
          </w:p>
        </w:tc>
      </w:tr>
      <w:tr w:rsidR="008B5E59" w:rsidRPr="008B5E59" w14:paraId="4CC9043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615F6" w14:textId="73098EE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586A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Roberts, Mr. Rhodri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BEAD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C439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rhodri.gwyn@wales.nhs.uk</w:t>
            </w:r>
          </w:p>
        </w:tc>
      </w:tr>
      <w:tr w:rsidR="008B5E59" w:rsidRPr="008B5E59" w14:paraId="6BDD2D5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48DF2" w14:textId="493D577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66B6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Rosie, Dr Alasdair George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458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4513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alasdair.rosie@wales.nhs.uk</w:t>
            </w:r>
          </w:p>
        </w:tc>
      </w:tr>
      <w:tr w:rsidR="008B5E59" w:rsidRPr="008B5E59" w14:paraId="50773C3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0FB1C" w14:textId="2482564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E23E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Ruddle, Dr Angus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55B9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Vascular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7B2E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Angus.Ruddle@wales.nhs.uk</w:t>
            </w:r>
          </w:p>
        </w:tc>
      </w:tr>
      <w:tr w:rsidR="008B5E59" w:rsidRPr="008B5E59" w14:paraId="614EFDF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D9380" w14:textId="18D3A7B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04B9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Rushesha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Webster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Tongoona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10BF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4E5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Webster.Rushesha@wales.nhs.uk</w:t>
            </w:r>
          </w:p>
        </w:tc>
      </w:tr>
      <w:tr w:rsidR="008B5E59" w:rsidRPr="008B5E59" w14:paraId="063B329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1D1E3" w14:textId="37843B3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DAD2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Russell, Mr. Ian Dougal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9B4F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17B1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Dougie.Russell@wales.nhs.uk</w:t>
            </w:r>
          </w:p>
        </w:tc>
      </w:tr>
      <w:tr w:rsidR="008B5E59" w:rsidRPr="008B5E59" w14:paraId="07FE95C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1790B" w14:textId="40F0F59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D63D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Sadiq,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Syeda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Shaheena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B84C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161B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Shaheena.Sadiq@wales.nhs.uk</w:t>
            </w:r>
          </w:p>
        </w:tc>
      </w:tr>
      <w:tr w:rsidR="008B5E59" w:rsidRPr="008B5E59" w14:paraId="526C0AE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3D2A5" w14:textId="0498068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4F35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Sanu,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Ameeth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8EE1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Head and Neck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2776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Ameeth.Sanu@wales.nhs.uk</w:t>
            </w:r>
          </w:p>
        </w:tc>
      </w:tr>
      <w:tr w:rsidR="008B5E59" w:rsidRPr="008B5E59" w14:paraId="7CB864D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B2141" w14:textId="3409465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76C3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Saw, Dr Kavitha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F5D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Head and Neck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9A0B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Kavitha.Saw@wales.nhs.uk</w:t>
            </w:r>
          </w:p>
        </w:tc>
      </w:tr>
      <w:tr w:rsidR="008B5E59" w:rsidRPr="008B5E59" w14:paraId="1848086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1D224" w14:textId="369DF19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78B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Sawhney,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Inder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Mohan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F6BD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A180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Inder.Sawhney@wales.nhs.uk</w:t>
            </w:r>
          </w:p>
        </w:tc>
      </w:tr>
      <w:tr w:rsidR="008B5E59" w:rsidRPr="008B5E59" w14:paraId="05CB530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62A30" w14:textId="6D1A749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D28B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Scaife, Dr Julia Rebecca (Julia)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FAD9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2C9F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Julia.Scaife@wales.nhs.uk</w:t>
            </w:r>
          </w:p>
        </w:tc>
      </w:tr>
      <w:tr w:rsidR="008B5E59" w:rsidRPr="008B5E59" w14:paraId="4425754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D6A98" w14:textId="018B7CF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F306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Scale, Dr Rachel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0151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5E60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Rachel.Scale@wales.nhs.uk</w:t>
            </w:r>
          </w:p>
        </w:tc>
      </w:tr>
      <w:tr w:rsidR="008B5E59" w:rsidRPr="008B5E59" w14:paraId="36E1C34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FFDA0" w14:textId="0275713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1DA1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Scale, Dr Timothy Marcus (Tim)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94F1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C2D4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Timothy.Scale@wales.nhs.uk</w:t>
            </w:r>
          </w:p>
        </w:tc>
      </w:tr>
      <w:tr w:rsidR="008B5E59" w:rsidRPr="008B5E59" w14:paraId="0BB7222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E37E5" w14:textId="540A508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2FFB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Schreuder, Mr. Frederik Brett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9F4A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BF3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Frederik.Schreuder@wales.nhs.uk</w:t>
            </w:r>
          </w:p>
        </w:tc>
      </w:tr>
      <w:tr w:rsidR="008B5E59" w:rsidRPr="008B5E59" w14:paraId="09FB7C8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5ADAD" w14:textId="2D5B89D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47D3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Shah,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Parin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4B01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4988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Parin.Shah3@wales.nhs.uk</w:t>
            </w:r>
          </w:p>
        </w:tc>
      </w:tr>
      <w:tr w:rsidR="008B5E59" w:rsidRPr="008B5E59" w14:paraId="091C476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4536F" w14:textId="0C90DED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1726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Shah, Mr. Ketan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E08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A640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Ketan.Shah@wales.nhs.uk</w:t>
            </w:r>
          </w:p>
        </w:tc>
      </w:tr>
      <w:tr w:rsidR="008B5E59" w:rsidRPr="008B5E59" w14:paraId="4D7B737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CBCC6" w14:textId="32E5285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2B6C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Shaikh, Dr Ayesha (Maggie)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B72C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Acute Internal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FC8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ayesha.shaikh@wales.nhs.uk</w:t>
            </w:r>
          </w:p>
        </w:tc>
      </w:tr>
      <w:tr w:rsidR="008B5E59" w:rsidRPr="008B5E59" w14:paraId="41B8C21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8F6B2" w14:textId="25838F7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CBE1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Shaikh, Dr Hasib Ahmed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Faiz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Ahmed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45CE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C013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Hasib.Shaikh@wales.nhs.uk</w:t>
            </w:r>
          </w:p>
        </w:tc>
      </w:tr>
      <w:tr w:rsidR="008B5E59" w:rsidRPr="008B5E59" w14:paraId="1783D34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B2EB8" w14:textId="75B25C0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C296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Shakespeare, Dr Rachel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E199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9356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rachel.shakespeare@wales.nhs.uk</w:t>
            </w:r>
          </w:p>
        </w:tc>
      </w:tr>
      <w:tr w:rsidR="008B5E59" w:rsidRPr="008B5E59" w14:paraId="18E1B50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CBFEE" w14:textId="22911C3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BDA5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Sharif, Mr. Muhammad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Anees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Anees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3FD0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Vascular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E723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anees.sharif@wales.nhs.uk</w:t>
            </w:r>
          </w:p>
        </w:tc>
      </w:tr>
      <w:tr w:rsidR="008B5E59" w:rsidRPr="008B5E59" w14:paraId="590DE8D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A94BA" w14:textId="4D1FC59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86C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Shetty, Dr Madhukar Sudhakar (Madhu)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6540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Respiratory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30E0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Madhukar.Shetty@wales.nhs.uk</w:t>
            </w:r>
          </w:p>
        </w:tc>
      </w:tr>
      <w:tr w:rsidR="008B5E59" w:rsidRPr="008B5E59" w14:paraId="31005D2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9CF08" w14:textId="17F6948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81A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Shilwant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Ashish Shivanand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7F49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F356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ashish.shilwant@wales.nhs.uk</w:t>
            </w:r>
          </w:p>
        </w:tc>
      </w:tr>
      <w:tr w:rsidR="008B5E59" w:rsidRPr="008B5E59" w14:paraId="090D805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26580" w14:textId="0DD9A9D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CD2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Shingler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Guy Michael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4E4E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E28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Guy.Shingler@wales.nhs.uk</w:t>
            </w:r>
          </w:p>
        </w:tc>
      </w:tr>
      <w:tr w:rsidR="008B5E59" w:rsidRPr="008B5E59" w14:paraId="4D7B4B6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0B2E9" w14:textId="64A1513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C8EC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Shivkumar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Amit (Amit)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E44F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91F1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Amit.Shivkumar@wales.nhs.uk</w:t>
            </w:r>
          </w:p>
        </w:tc>
      </w:tr>
      <w:tr w:rsidR="008B5E59" w:rsidRPr="008B5E59" w14:paraId="0A67C34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8FDF9" w14:textId="15495EF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3F27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Shrivastava, Dr Rajesh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A14E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1A36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Rajesh.Shrivastava@wales.nhs.uk</w:t>
            </w:r>
          </w:p>
        </w:tc>
      </w:tr>
      <w:tr w:rsidR="008B5E59" w:rsidRPr="008B5E59" w14:paraId="655DDBE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B2820" w14:textId="57FFEBA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F295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Slade, Dr Peter Michael Edward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1E70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85A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Peter.Slade@wales.nhs.uk</w:t>
            </w:r>
          </w:p>
        </w:tc>
      </w:tr>
      <w:tr w:rsidR="008B5E59" w:rsidRPr="008B5E59" w14:paraId="7418EB3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AC84C" w14:textId="4F161F9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2E4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Smith, Dr Rachel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580C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A292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Rachel.smith4@wales.nhs.uk</w:t>
            </w:r>
          </w:p>
        </w:tc>
      </w:tr>
      <w:tr w:rsidR="008B5E59" w:rsidRPr="008B5E59" w14:paraId="4C2D5A5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3C217" w14:textId="46E4444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9DFF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Soleiman, Mr. Hamzah Al-Sheikh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2116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33E6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hamzah.soleiman@wales.nhs.uk</w:t>
            </w:r>
          </w:p>
        </w:tc>
      </w:tr>
      <w:tr w:rsidR="008B5E59" w:rsidRPr="008B5E59" w14:paraId="7D200F8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0B267" w14:textId="0331D2A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8BC4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Somasundaram, Mr. Karthikeyan Ramasamy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B1B9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DC0F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Karthik.Somasundaram@wales.nhs.uk</w:t>
            </w:r>
          </w:p>
        </w:tc>
      </w:tr>
      <w:tr w:rsidR="008B5E59" w:rsidRPr="008B5E59" w14:paraId="24BA26F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FB0E9" w14:textId="1629BFC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2CDF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Soskova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Tereza (Tereza)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41EC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C710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Tereza.Soskova@wales.nhs.uk</w:t>
            </w:r>
          </w:p>
        </w:tc>
      </w:tr>
      <w:tr w:rsidR="008B5E59" w:rsidRPr="008B5E59" w14:paraId="6DB6F98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59565" w14:textId="6582D48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0F7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Sparrow, Dr Robert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69CD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CE98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Robert.Sparrow@wales.nhs.uk</w:t>
            </w:r>
          </w:p>
        </w:tc>
      </w:tr>
      <w:tr w:rsidR="008B5E59" w:rsidRPr="008B5E59" w14:paraId="207A2E5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010C1" w14:textId="5821E85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F8C0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Spencer, Dr Meryl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D14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Orthodontics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3D40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Meryl.Spencer@wales.nhs.uk</w:t>
            </w:r>
          </w:p>
        </w:tc>
      </w:tr>
      <w:tr w:rsidR="008B5E59" w:rsidRPr="008B5E59" w14:paraId="3686A49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0AE21" w14:textId="28F4694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4D86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Stacey, Dr Lucy Alexandra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E5B3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DC2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Lucy.Stacey@wales.nhs.uk</w:t>
            </w:r>
          </w:p>
        </w:tc>
      </w:tr>
      <w:tr w:rsidR="008B5E59" w:rsidRPr="008B5E59" w14:paraId="4AF364A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5DDB8" w14:textId="6D06787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7CF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Stacey, Dr Rhodri Owain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D608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D35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Rhodri.Stacey@wales.nhs.uk</w:t>
            </w:r>
          </w:p>
        </w:tc>
      </w:tr>
      <w:tr w:rsidR="008B5E59" w:rsidRPr="008B5E59" w14:paraId="334AC3F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84628" w14:textId="1A211A4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86C4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Staple, Dr Gordon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EFAD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91D0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Gordon.Staple@wales.nhs.uk</w:t>
            </w:r>
          </w:p>
        </w:tc>
      </w:tr>
      <w:tr w:rsidR="008B5E59" w:rsidRPr="008B5E59" w14:paraId="44A410C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BFC2C" w14:textId="2E69C28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5F4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Stimpson-Hawke, Ms. Amy Louise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4289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Vascular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5CF7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Amy.Stimpson@wales.nhs.uk</w:t>
            </w:r>
          </w:p>
        </w:tc>
      </w:tr>
      <w:tr w:rsidR="008B5E59" w:rsidRPr="008B5E59" w14:paraId="569281F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5276B" w14:textId="46DE191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60E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Sullivan, Dr Carl Mark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2AFA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867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Carl.Sullivan@wales.nhs.uk</w:t>
            </w:r>
          </w:p>
        </w:tc>
      </w:tr>
      <w:tr w:rsidR="008B5E59" w:rsidRPr="008B5E59" w14:paraId="7055081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14C9B" w14:textId="4294346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4A8A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Sweeney, Dr Richard John (Richard)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7006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Respiratory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78BA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richard.sweeney2@wales.nhs.uk</w:t>
            </w:r>
          </w:p>
        </w:tc>
      </w:tr>
      <w:tr w:rsidR="008B5E59" w:rsidRPr="008B5E59" w14:paraId="740628B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346D3" w14:textId="450291E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0CD9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Takats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Levente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CEC6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5381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Ors.Takats@wales.nhs.uk</w:t>
            </w:r>
          </w:p>
        </w:tc>
      </w:tr>
      <w:tr w:rsidR="008B5E59" w:rsidRPr="008B5E59" w14:paraId="7B44EB7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5F610" w14:textId="59E102D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D932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Talaei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Maryam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3737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0B74E" w14:textId="561C24C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1FED76F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A6D61" w14:textId="4FEEBFA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2F5C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Taman, Mr. Hani Ibrahim Mohamed Ibrahim Abdelrahman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BE7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87DC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Hani.Taman@wales.nhs.uk</w:t>
            </w:r>
          </w:p>
        </w:tc>
      </w:tr>
      <w:tr w:rsidR="008B5E59" w:rsidRPr="008B5E59" w14:paraId="1CB199C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97C07" w14:textId="3436DF7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80F6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Taylor, Mr. Gregory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2D96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A093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Gregory.Taylor@wales.nhs.uk</w:t>
            </w:r>
          </w:p>
        </w:tc>
      </w:tr>
      <w:tr w:rsidR="008B5E59" w:rsidRPr="008B5E59" w14:paraId="233DA1A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4D2E9" w14:textId="3B98158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C254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Temblett, Dr Paul Edward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E556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F36F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Paul.Temblett@wales.nhs.uk</w:t>
            </w:r>
          </w:p>
        </w:tc>
      </w:tr>
      <w:tr w:rsidR="008B5E59" w:rsidRPr="008B5E59" w14:paraId="7E3842D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FC61C" w14:textId="03AB49E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FE1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Thomas, Dr Dewi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Eurfyl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5615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2FA4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dewi.thomas@wales.nhs.uk</w:t>
            </w:r>
          </w:p>
        </w:tc>
      </w:tr>
      <w:tr w:rsidR="008B5E59" w:rsidRPr="008B5E59" w14:paraId="7B1804E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841A3" w14:textId="79F4403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AF1D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Thomas, Dr Elin Heledd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CA6F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E0DE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Elin.Thomas3@wales.nhs.uk</w:t>
            </w:r>
          </w:p>
        </w:tc>
      </w:tr>
      <w:tr w:rsidR="008B5E59" w:rsidRPr="008B5E59" w14:paraId="0E08FC8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1BFCD" w14:textId="516C20B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8153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Thomas, Dr Ffion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358A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C6E1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Ffion.Thomas@wales.nhs.uk</w:t>
            </w:r>
          </w:p>
        </w:tc>
      </w:tr>
      <w:tr w:rsidR="008B5E59" w:rsidRPr="008B5E59" w14:paraId="750DF19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D2835" w14:textId="049DC20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C263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Thomas, Dr Gareth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2BED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0BE3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Gareth.Thomas12@wales.nhs.uk</w:t>
            </w:r>
          </w:p>
        </w:tc>
      </w:tr>
      <w:tr w:rsidR="008B5E59" w:rsidRPr="008B5E59" w14:paraId="4DCE9D4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AEABA" w14:textId="3A3FB9D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BC18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Thornton, Dr Charlotte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D323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C225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Charlotte.Thornton@wales.nhs.uk</w:t>
            </w:r>
          </w:p>
        </w:tc>
      </w:tr>
      <w:tr w:rsidR="008B5E59" w:rsidRPr="008B5E59" w14:paraId="46CED50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48AAF" w14:textId="0E8D736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8FF8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Thurston, Dr Andrew Matthew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0322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157B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Andrew.Thurston@wales.nhs.uk</w:t>
            </w:r>
          </w:p>
        </w:tc>
      </w:tr>
      <w:tr w:rsidR="008B5E59" w:rsidRPr="008B5E59" w14:paraId="6E93E94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F6DAD" w14:textId="749076D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F2A3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Tofighi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Mehdi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250F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8482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Medhi.Tofighi@wales.nhs.uk</w:t>
            </w:r>
          </w:p>
        </w:tc>
      </w:tr>
      <w:tr w:rsidR="008B5E59" w:rsidRPr="008B5E59" w14:paraId="21B7856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89013" w14:textId="0513B04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BEF9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Topliss, Miss Claire Joanne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225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116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Claire.Topliss@wales.nhs.uk</w:t>
            </w:r>
          </w:p>
        </w:tc>
      </w:tr>
      <w:tr w:rsidR="008B5E59" w:rsidRPr="008B5E59" w14:paraId="7CB488B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59F5B" w14:textId="6C0D0B7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F2A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Trainer, Dr Victoria Jane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8C16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09AE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Victoria.Trainer@wales.nhs.uk</w:t>
            </w:r>
          </w:p>
        </w:tc>
      </w:tr>
      <w:tr w:rsidR="008B5E59" w:rsidRPr="008B5E59" w14:paraId="68D578E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E59E8" w14:textId="28D1E7A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BE96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Tucker, Dr Susan Anne (Susan)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50EB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38D6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Susan.Tucker@wales.nhs.uk</w:t>
            </w:r>
          </w:p>
        </w:tc>
      </w:tr>
      <w:tr w:rsidR="008B5E59" w:rsidRPr="008B5E59" w14:paraId="47A1641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CC5E8" w14:textId="18E6087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13CC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Tweed, Dr Nathan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4B26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CB7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Nathan.Tweed@wales.nhs.uk</w:t>
            </w:r>
          </w:p>
        </w:tc>
      </w:tr>
      <w:tr w:rsidR="008B5E59" w:rsidRPr="008B5E59" w14:paraId="30F0CDF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A5D2B" w14:textId="0780C6B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4E9A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Tyrrell, Dr Samuel David (Sam)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56E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88C0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Samuel.Tyrrell@wales.nhs.uk</w:t>
            </w:r>
          </w:p>
        </w:tc>
      </w:tr>
      <w:tr w:rsidR="008B5E59" w:rsidRPr="008B5E59" w14:paraId="5186643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B873B" w14:textId="1D4965F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FA2D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Udiawar, Dr Maneesh Vasant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826F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Acute Internal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AD4E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Maneesh.Udiawar@wales.nhs.uk</w:t>
            </w:r>
          </w:p>
        </w:tc>
      </w:tr>
      <w:tr w:rsidR="008B5E59" w:rsidRPr="008B5E59" w14:paraId="2C32AEB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FFBC2" w14:textId="4CD4729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A108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Usmani, Dr Imran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8D6B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23C5E" w14:textId="0F2AD4F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7EA667A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5E179" w14:textId="4F107D1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7B8D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Vale, Dr Owen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C1BA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DAB03" w14:textId="299C701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02FC12E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38281" w14:textId="7E04E5F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26D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Vallabhaneni, Dr Pramodh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E4B9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5A3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Pramodh.Vallabhaneni@wales.nhs.uk</w:t>
            </w:r>
          </w:p>
        </w:tc>
      </w:tr>
      <w:tr w:rsidR="008B5E59" w:rsidRPr="008B5E59" w14:paraId="1B078A5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D010E" w14:textId="3373EE9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E3C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Vardill, Dr David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921C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Respiratory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1F6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David.Vardill@wales.nhs.uk</w:t>
            </w:r>
          </w:p>
        </w:tc>
      </w:tr>
      <w:tr w:rsidR="008B5E59" w:rsidRPr="008B5E59" w14:paraId="1AFC4B0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2D665" w14:textId="6DB731A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7894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Veeran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Perumal, Dr Sounder Babu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B3A0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EA77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Sounder.Perumal@wales.nhs.uk</w:t>
            </w:r>
          </w:p>
        </w:tc>
      </w:tr>
      <w:tr w:rsidR="008B5E59" w:rsidRPr="008B5E59" w14:paraId="3D1812C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7964C" w14:textId="1112C1A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DCF6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Verghese, Mr. Navin Phillip (Navin)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99A0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7A81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Navin.Verghese@wales.nhs.uk</w:t>
            </w:r>
          </w:p>
        </w:tc>
      </w:tr>
      <w:tr w:rsidR="008B5E59" w:rsidRPr="008B5E59" w14:paraId="51F8817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564BC" w14:textId="49052F6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6779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Wall, Dr Tracey Jane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66F9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2B8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Tracey.Wall@wales.nhs.uk</w:t>
            </w:r>
          </w:p>
        </w:tc>
      </w:tr>
      <w:tr w:rsidR="008B5E59" w:rsidRPr="008B5E59" w14:paraId="0461245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BD68C" w14:textId="6994DE7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29FA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Walters, Dr Richard Jon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3F8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Neurology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A718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Richard.Walters@wales.nhs.uk</w:t>
            </w:r>
          </w:p>
        </w:tc>
      </w:tr>
      <w:tr w:rsidR="008B5E59" w:rsidRPr="008B5E59" w14:paraId="5EEEDFD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B626A" w14:textId="6524E46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B43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Warbrick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-Smith, Mr. James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246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4FD8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james.warbrick-smith@wales.nhs.uk</w:t>
            </w:r>
          </w:p>
        </w:tc>
      </w:tr>
      <w:tr w:rsidR="008B5E59" w:rsidRPr="008B5E59" w14:paraId="4602274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E03B7" w14:textId="76484B5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1375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Ware, Dr Claire-Louise Carroll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4860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6A5C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Claire-Louise.Ware@wales.nhs.uk</w:t>
            </w:r>
          </w:p>
        </w:tc>
      </w:tr>
      <w:tr w:rsidR="008B5E59" w:rsidRPr="008B5E59" w14:paraId="2BEF49A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95E74" w14:textId="07BF34D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9608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Warwick, Dr Gillian (Gill)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A0E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Respiratory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3EE0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Gillian.Warwick@wales.nhs.uk</w:t>
            </w:r>
          </w:p>
        </w:tc>
      </w:tr>
      <w:tr w:rsidR="008B5E59" w:rsidRPr="008B5E59" w14:paraId="04CD344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94D9C" w14:textId="360A318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5312A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Watkins, Dr David Mansell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F82F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054A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David.Watkins3@wales.nhs.uk</w:t>
            </w:r>
          </w:p>
        </w:tc>
      </w:tr>
      <w:tr w:rsidR="008B5E59" w:rsidRPr="008B5E59" w14:paraId="767334E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B9A47" w14:textId="782F513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A73C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West-Jones, Dr Jennifer Susan (Sue)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7846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Accident and Emergency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F8D0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Sue.West-jones@wales.nhs.uk</w:t>
            </w:r>
          </w:p>
        </w:tc>
      </w:tr>
      <w:tr w:rsidR="008B5E59" w:rsidRPr="008B5E59" w14:paraId="18E1686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1E540" w14:textId="6B3F8F8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4A5F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Whitaker, Mr. Samuel Richard (Sam)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0974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94E6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samuel.whitaker@wales.nhs.uk</w:t>
            </w:r>
          </w:p>
        </w:tc>
      </w:tr>
      <w:tr w:rsidR="008B5E59" w:rsidRPr="008B5E59" w14:paraId="13A58D9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F5751" w14:textId="4B3C343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589B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White, Dr Thomas Andrew (Tom)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1937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30F7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Thomas.white4@wales.nhs.uk</w:t>
            </w:r>
          </w:p>
        </w:tc>
      </w:tr>
      <w:tr w:rsidR="008B5E59" w:rsidRPr="008B5E59" w14:paraId="6EF8712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5C4C7" w14:textId="3EC0D05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AE7D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Whittaker, Dr Simon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D5CB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A3C4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Simon.Whittaker@wales.nhs.uk</w:t>
            </w:r>
          </w:p>
        </w:tc>
      </w:tr>
      <w:tr w:rsidR="008B5E59" w:rsidRPr="008B5E59" w14:paraId="415DE6A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9AAED" w14:textId="3E07D10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F242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Whittet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Heikki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Bruce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A049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Head and Neck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FFA3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Heikki.Whittet@wales.nhs.uk</w:t>
            </w:r>
          </w:p>
        </w:tc>
      </w:tr>
      <w:tr w:rsidR="008B5E59" w:rsidRPr="008B5E59" w14:paraId="16F29F0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60E4C" w14:textId="5B90347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F68F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Williams, Dr Aled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Prys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(Aled)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A2F5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Renal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6AFC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Aled.Williams6@wales.nhs.uk</w:t>
            </w:r>
          </w:p>
        </w:tc>
      </w:tr>
      <w:tr w:rsidR="008B5E59" w:rsidRPr="008B5E59" w14:paraId="6F9592E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C278F" w14:textId="268A50B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68C7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Williams, Dr Anthony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874D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Palliative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76F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anthony.williams8@wales.nhs.uk</w:t>
            </w:r>
          </w:p>
        </w:tc>
      </w:tr>
      <w:tr w:rsidR="008B5E59" w:rsidRPr="008B5E59" w14:paraId="3CD4A40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07B95" w14:textId="0396502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1E5A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Williams, Dr Susan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458C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E1EE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Susan.Williams18@wales.nhs.uk</w:t>
            </w:r>
          </w:p>
        </w:tc>
      </w:tr>
      <w:tr w:rsidR="008B5E59" w:rsidRPr="008B5E59" w14:paraId="655E5FD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5F3D7" w14:textId="2D0E89C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861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Williams, Mr. Alexander Carl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67E9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Vascular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3083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Alexander.Williams@wales.nhs.uk</w:t>
            </w:r>
          </w:p>
        </w:tc>
      </w:tr>
      <w:tr w:rsidR="008B5E59" w:rsidRPr="008B5E59" w14:paraId="3C9DD8F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FE112" w14:textId="4449E82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A563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Williams, Mr. Paul Roger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969F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Trauma and Orthopaedic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2421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Paul.Williams14@wales.nhs.uk</w:t>
            </w:r>
          </w:p>
        </w:tc>
      </w:tr>
      <w:tr w:rsidR="008B5E59" w:rsidRPr="008B5E59" w14:paraId="49029BB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8BA65" w14:textId="29D6329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37F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Wilson-Jones, Mr. Nicholas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0E2F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F238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Nick.Wilson-Jones@wales.nhs.uk</w:t>
            </w:r>
          </w:p>
        </w:tc>
      </w:tr>
      <w:tr w:rsidR="008B5E59" w:rsidRPr="008B5E59" w14:paraId="1F6EA06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C21EF" w14:textId="0E0BACF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E839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Wood, Dr Adam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C54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7BDF1" w14:textId="2E4641E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0ACE4B7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BEDFF" w14:textId="3E22220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64F6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Woolgar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Justin David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07D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Vascular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05C3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Justin.Woolgar@wales.nhs.uk</w:t>
            </w:r>
          </w:p>
        </w:tc>
      </w:tr>
      <w:tr w:rsidR="008B5E59" w:rsidRPr="008B5E59" w14:paraId="45B1ACC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24237" w14:textId="74030C7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308F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Yarrow, Mr. Jeremy Simon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C46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Plastic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EC5A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Jeremy.Yarrow@wales.nhs.uk</w:t>
            </w:r>
          </w:p>
        </w:tc>
      </w:tr>
      <w:tr w:rsidR="008B5E59" w:rsidRPr="008B5E59" w14:paraId="0E523D5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E139A" w14:textId="2D9D31C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2D57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Yin, Dr Win Lei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3D38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Diabetes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6BCB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Win.Yin@wales.nhs.uk</w:t>
            </w:r>
          </w:p>
        </w:tc>
      </w:tr>
      <w:tr w:rsidR="008B5E59" w:rsidRPr="008B5E59" w14:paraId="5401431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8781F" w14:textId="562A0E3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4E93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Youhana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Aprim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Yousif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4E1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2BD3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Aprim.Youhana@wales.nhs.uk</w:t>
            </w:r>
          </w:p>
        </w:tc>
      </w:tr>
      <w:tr w:rsidR="008B5E59" w:rsidRPr="008B5E59" w14:paraId="3F07227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7A2F8" w14:textId="262DAE3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3E7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Young, Dr Steven Austin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A5B7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38AF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Steven.Young@wales.nhs.uk</w:t>
            </w:r>
          </w:p>
        </w:tc>
      </w:tr>
      <w:tr w:rsidR="008B5E59" w:rsidRPr="008B5E59" w14:paraId="6BE7919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2D973" w14:textId="7083106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CC18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Zaidi, Dr Syed Husain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A47F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6BCD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afzal.zaidi@wales.nhs.uk</w:t>
            </w:r>
          </w:p>
        </w:tc>
      </w:tr>
      <w:tr w:rsidR="008B5E59" w:rsidRPr="008B5E59" w14:paraId="5693C88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8657B" w14:textId="26F7FD4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Morriston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9F89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Zia-Ul-Haq, Dr Muhammad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3DCE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Cardiology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E6E8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Muhammad.ZiaUlHaq@wales.nhs.uk</w:t>
            </w:r>
          </w:p>
        </w:tc>
      </w:tr>
      <w:tr w:rsidR="008B5E59" w:rsidRPr="008B5E59" w14:paraId="7BECFF1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0AA99" w14:textId="0AF8000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Locality Offices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D9B5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Meehan, Mr. Lyndon Patrick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CC72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Restorative Dentistry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D0CA4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Lyndon.Meehan@wales.nhs.uk</w:t>
            </w:r>
          </w:p>
        </w:tc>
      </w:tr>
      <w:tr w:rsidR="008B5E59" w:rsidRPr="008B5E59" w14:paraId="7C621AD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36535" w14:textId="0B02679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E774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Abankwa, Dr David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Mireku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37EA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Rehabilitation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F3A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David.Abankwa@wales.nhs.uk</w:t>
            </w:r>
          </w:p>
        </w:tc>
      </w:tr>
      <w:tr w:rsidR="008B5E59" w:rsidRPr="008B5E59" w14:paraId="19AF6CF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C4275" w14:textId="6405270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E5DB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Ames, Dr Samantha Jane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D2B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3780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Samantha.Ames@wales.nhs.uk</w:t>
            </w:r>
          </w:p>
        </w:tc>
      </w:tr>
      <w:tr w:rsidR="008B5E59" w:rsidRPr="008B5E59" w14:paraId="118D404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43F2E" w14:textId="566BBF6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8C6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Bevan, Dr Martin Anthony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F0F9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Rheumatology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7113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Martin.Bevan@wales.nhs.uk</w:t>
            </w:r>
          </w:p>
        </w:tc>
      </w:tr>
      <w:tr w:rsidR="008B5E59" w:rsidRPr="008B5E59" w14:paraId="4259675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7CBF1" w14:textId="1985764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7C8D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Bisht, Dr Veena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00C4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Community Child Health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3365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Veena.Bisht@wales.nhs.uk</w:t>
            </w:r>
          </w:p>
        </w:tc>
      </w:tr>
      <w:tr w:rsidR="008B5E59" w:rsidRPr="008B5E59" w14:paraId="428F03A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DB763" w14:textId="028F0A5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141C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Church, Dr Elize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66AF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Rehabilitation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1FA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Elize.church@wales.nhs.uk</w:t>
            </w:r>
          </w:p>
        </w:tc>
      </w:tr>
      <w:tr w:rsidR="008B5E59" w:rsidRPr="008B5E59" w14:paraId="7B7A452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C09A5" w14:textId="4CFF3AD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AA89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Cribb, Dr Clare Teslin (Clare)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2F57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0723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Clare.Cribb2@wales.nhs.uk</w:t>
            </w:r>
          </w:p>
        </w:tc>
      </w:tr>
      <w:tr w:rsidR="008B5E59" w:rsidRPr="008B5E59" w14:paraId="2A35D1C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ACFCB" w14:textId="66A58DC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2594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Dalrymple,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Sheriffa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Bibi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Sheriffa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75A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Mental Health Child and Adolescent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D12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Sheriffa.Dalrymple@wales.nhs.uk</w:t>
            </w:r>
          </w:p>
        </w:tc>
      </w:tr>
      <w:tr w:rsidR="008B5E59" w:rsidRPr="008B5E59" w14:paraId="318DF34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D72EB" w14:textId="35E0AC9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E80F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Davey, Dr Isobel Margaret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6EE5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Mental Health Child and Adolescent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201D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Isobel.Davey@wales.nhs.uk</w:t>
            </w:r>
          </w:p>
        </w:tc>
      </w:tr>
      <w:tr w:rsidR="008B5E59" w:rsidRPr="008B5E59" w14:paraId="66B2EFD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A6733" w14:textId="155C940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5CD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El-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Khateeb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Mohamed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Yosry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4BC6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Elderly Care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CF5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Mohammed.Yosry@wales.nhs.uk</w:t>
            </w:r>
          </w:p>
        </w:tc>
      </w:tr>
      <w:tr w:rsidR="008B5E59" w:rsidRPr="008B5E59" w14:paraId="166A56B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70EA5" w14:textId="2286EBA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9DB7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El-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Khatieb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Moustafa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Mohamed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4F9B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Elderly Care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802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Moustafa.ElKhatieb@wales.nhs.uk</w:t>
            </w:r>
          </w:p>
        </w:tc>
      </w:tr>
      <w:tr w:rsidR="008B5E59" w:rsidRPr="008B5E59" w14:paraId="2D7DC90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DC908" w14:textId="3ED375E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5F8D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Herdman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Gareth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948F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22B2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Gareth.Herdman@wales.nhs.uk</w:t>
            </w:r>
          </w:p>
        </w:tc>
      </w:tr>
      <w:tr w:rsidR="008B5E59" w:rsidRPr="008B5E59" w14:paraId="0324F08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55620" w14:textId="38F1B57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5E1E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Mo, Dr Neil Wai Lam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7C09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Rheumatology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550A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Neil.Mo@wales.nhs.uk</w:t>
            </w:r>
          </w:p>
        </w:tc>
      </w:tr>
      <w:tr w:rsidR="008B5E59" w:rsidRPr="008B5E59" w14:paraId="40011D1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CA2FE" w14:textId="29A7C93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5C15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Morgan, Dr Susan Mary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719F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Palliative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D1A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Sue.Morgan6@wales.nhs.uk</w:t>
            </w:r>
          </w:p>
        </w:tc>
      </w:tr>
      <w:tr w:rsidR="008B5E59" w:rsidRPr="008B5E59" w14:paraId="3F07BB8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622F9" w14:textId="0021925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86A9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Mughal, Dr Avad Ahmed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E35A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CA8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avad.mughal@wales.nhs.uk</w:t>
            </w:r>
          </w:p>
        </w:tc>
      </w:tr>
      <w:tr w:rsidR="008B5E59" w:rsidRPr="008B5E59" w14:paraId="12CB0AF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25542" w14:textId="410ED97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D7A5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Odigboh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Uju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Sylvia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AA89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Rheumatology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21B3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Uju.Odigboh@wales.nhs.uk</w:t>
            </w:r>
          </w:p>
        </w:tc>
      </w:tr>
      <w:tr w:rsidR="008B5E59" w:rsidRPr="008B5E59" w14:paraId="509CADD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F59B4" w14:textId="5FD3ACA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110E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Robertson,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Kerine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Marie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3395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B0E3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Kerine.Robertson@wales.nhs.uk</w:t>
            </w:r>
          </w:p>
        </w:tc>
      </w:tr>
      <w:tr w:rsidR="008B5E59" w:rsidRPr="008B5E59" w14:paraId="58FB343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5FFDA" w14:textId="5768C0B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5138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Rydzewski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Michal Wladyslaw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A166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Old Age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94AE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Michal.Rydzewski@wales.nhs.uk</w:t>
            </w:r>
          </w:p>
        </w:tc>
      </w:tr>
      <w:tr w:rsidR="008B5E59" w:rsidRPr="008B5E59" w14:paraId="67B3957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F19F1" w14:textId="365A7C7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304F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Salmon, Dr Gillian Margaret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296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0283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Gill.Salmon@wales.nhs.uk</w:t>
            </w:r>
          </w:p>
        </w:tc>
      </w:tr>
      <w:tr w:rsidR="008B5E59" w:rsidRPr="008B5E59" w14:paraId="21E77B5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A5ECE" w14:textId="2F2EE83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3FDD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Sureddi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Bangar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Raju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E2EC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Old Age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60E1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BangarRaju.Sureddi@wales.nhs.uk</w:t>
            </w:r>
          </w:p>
        </w:tc>
      </w:tr>
      <w:tr w:rsidR="008B5E59" w:rsidRPr="008B5E59" w14:paraId="22E265D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4BE62" w14:textId="5BA8E6F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88B6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Todd, Dr Ceri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87AB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Primary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8438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Ceri.Todd@wales.nhs.uk</w:t>
            </w:r>
          </w:p>
        </w:tc>
      </w:tr>
      <w:tr w:rsidR="008B5E59" w:rsidRPr="008B5E59" w14:paraId="65D4D96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A7306" w14:textId="0090465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Neath Port Talbot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B9FA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Tzouma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Mrs. Christina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951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Reproductive Sciences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956D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Christina.Tzouma@wales.nhs.uk</w:t>
            </w:r>
          </w:p>
        </w:tc>
      </w:tr>
      <w:tr w:rsidR="008B5E59" w:rsidRPr="008B5E59" w14:paraId="2B173A0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5552E" w14:textId="55A878A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Port Talbot Resource Centre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19C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Muthukrishnan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Mrs.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Akhila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B3A8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Special Care Dentistry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207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Akhila.Muthukrishnan@wales.nhs.uk</w:t>
            </w:r>
          </w:p>
        </w:tc>
      </w:tr>
      <w:tr w:rsidR="008B5E59" w:rsidRPr="008B5E59" w14:paraId="5263C36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B0287" w14:textId="4495DBA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Princess of Wales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CCDE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Cookson, Dr Adam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4277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Biochemistry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A75B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Adam.Cookson@wales.nhs.uk</w:t>
            </w:r>
          </w:p>
        </w:tc>
      </w:tr>
      <w:tr w:rsidR="008B5E59" w:rsidRPr="008B5E59" w14:paraId="58B1E52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B3368" w14:textId="6B6016D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Princess of Wales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00E7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Holcombe, Professor Christopher (Chris)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71A5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Breast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91B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Chris.Holcombe@wales.nhs.uk</w:t>
            </w:r>
          </w:p>
        </w:tc>
      </w:tr>
      <w:tr w:rsidR="008B5E59" w:rsidRPr="008B5E59" w14:paraId="0D0928D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226FF" w14:textId="39095CA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Princess of Wales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EE63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Zaki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Mona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Morad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1D2A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Reproductive Sciences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BE76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Mona.Zaki@wales.nhs.uk</w:t>
            </w:r>
          </w:p>
        </w:tc>
      </w:tr>
      <w:tr w:rsidR="008B5E59" w:rsidRPr="008B5E59" w14:paraId="7B66146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1AD4F" w14:textId="789C7C5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SBU Headquarters (Baglan)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26F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Bajaj, Dr Balwinder Paul Singh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5321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Corporate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EA67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balwinder.bajaj@wales.nhs.uk</w:t>
            </w:r>
          </w:p>
        </w:tc>
      </w:tr>
      <w:tr w:rsidR="008B5E59" w:rsidRPr="008B5E59" w14:paraId="2FB66A4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98B16" w14:textId="6E26D68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SBU Headquarters (Baglan)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992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Barry, Dr James Patrick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7F09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Corporate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64B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James.Barry@wales.nhs.uk</w:t>
            </w:r>
          </w:p>
        </w:tc>
      </w:tr>
      <w:tr w:rsidR="008B5E59" w:rsidRPr="008B5E59" w14:paraId="26C96B8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B052" w14:textId="1AB9ECC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SBU Headquarters (Baglan)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929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Puchades, Dr Alice Eleanor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5B2F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Health Promotion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F22D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alice.puchades2@wales.nhs.uk</w:t>
            </w:r>
          </w:p>
        </w:tc>
      </w:tr>
      <w:tr w:rsidR="008B5E59" w:rsidRPr="008B5E59" w14:paraId="6F37160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EDB75" w14:textId="7E6DCF5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5E0E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Ali,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Najiya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30AF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86CE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najiya.ali@wales.nhs.uk</w:t>
            </w:r>
          </w:p>
        </w:tc>
      </w:tr>
      <w:tr w:rsidR="008B5E59" w:rsidRPr="008B5E59" w14:paraId="018E5D4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64179" w14:textId="1F878C4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A9AE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Ali, Mr. Abdi Qadir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5182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CB5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Abdi.Ali@wales.nhs.uk</w:t>
            </w:r>
          </w:p>
        </w:tc>
      </w:tr>
      <w:tr w:rsidR="008B5E59" w:rsidRPr="008B5E59" w14:paraId="4FDB685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CAF93" w14:textId="54E5756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88B4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Al-Ismail, Dr Deana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2C3F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4603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Deana.Al-Ismail@wales.nhs.uk</w:t>
            </w:r>
          </w:p>
        </w:tc>
      </w:tr>
      <w:tr w:rsidR="008B5E59" w:rsidRPr="008B5E59" w14:paraId="03C41C9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E5C9F" w14:textId="6B8A375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40E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Arya, Mr. Reza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F2E6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Breast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40F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Reza.Arya@wales.nhs.uk</w:t>
            </w:r>
          </w:p>
        </w:tc>
      </w:tr>
      <w:tr w:rsidR="008B5E59" w:rsidRPr="008B5E59" w14:paraId="6FAD773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973F9" w14:textId="396C751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2C3E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Awad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Mahmoud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Husseiny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Muhammed Ibrahim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1D0A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E73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Mahmoud.Awad@wales.nhs.uk</w:t>
            </w:r>
          </w:p>
        </w:tc>
      </w:tr>
      <w:tr w:rsidR="008B5E59" w:rsidRPr="008B5E59" w14:paraId="5BC365D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31022" w14:textId="5AA9606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EC7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Balfour, Dr Rebecca Anne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A5B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Community Child Health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25F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Rebecca.Balfour@wales.nhs.uk</w:t>
            </w:r>
          </w:p>
        </w:tc>
      </w:tr>
      <w:tr w:rsidR="008B5E59" w:rsidRPr="008B5E59" w14:paraId="58BE92B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66641" w14:textId="7A58D37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DCF9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Banerjee, Dr Sujoy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09C3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Neonatal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56F5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Sujoy.Banerjee@wales.nhs.uk</w:t>
            </w:r>
          </w:p>
        </w:tc>
      </w:tr>
      <w:tr w:rsidR="008B5E59" w:rsidRPr="008B5E59" w14:paraId="734EB10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F2C0E" w14:textId="40785EB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9EA0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Banner, Dr Russell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4F42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83B1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Russell.Banner@wales.nhs.uk</w:t>
            </w:r>
          </w:p>
        </w:tc>
      </w:tr>
      <w:tr w:rsidR="008B5E59" w:rsidRPr="008B5E59" w14:paraId="1559470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B0A34" w14:textId="33DDE62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335A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Barnes, Dr Peter Michael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DE31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Community Child Health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DD5A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Peter.Barnes@wales.nhs.uk</w:t>
            </w:r>
          </w:p>
        </w:tc>
      </w:tr>
      <w:tr w:rsidR="008B5E59" w:rsidRPr="008B5E59" w14:paraId="02FE5E2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67A3D" w14:textId="6C938E6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C2D7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Barrington, Mr. Craig Leigh (Craig)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8BD4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2AD4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craig.barrington@wales.nhs.uk</w:t>
            </w:r>
          </w:p>
        </w:tc>
      </w:tr>
      <w:tr w:rsidR="008B5E59" w:rsidRPr="008B5E59" w14:paraId="69D7815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DC9AA" w14:textId="30AB6FC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E69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Bennett, Dr Mark Jonathan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F52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A00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Mark.Bennett2@wales.nhs.uk</w:t>
            </w:r>
          </w:p>
        </w:tc>
      </w:tr>
      <w:tr w:rsidR="008B5E59" w:rsidRPr="008B5E59" w14:paraId="042736B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8EEE0" w14:textId="4585162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0B0D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Benton, Dr Margaret Ann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BE03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Haematology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4C6B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ann.benton@wales.nhs.uk</w:t>
            </w:r>
          </w:p>
        </w:tc>
      </w:tr>
      <w:tr w:rsidR="008B5E59" w:rsidRPr="008B5E59" w14:paraId="4E91EE9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9D53A" w14:textId="17E95ED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6035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Bradshaw, Dr Helen Sarah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BD2D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Genito-Urinary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443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Helen.Bradshaw@wales.nhs.uk</w:t>
            </w:r>
          </w:p>
        </w:tc>
      </w:tr>
      <w:tr w:rsidR="008B5E59" w:rsidRPr="008B5E59" w14:paraId="1A27880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BF97E" w14:textId="72F59BE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F25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Brauner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Ivan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6BC3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02BA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Ivan.Brauner@wales.nhs.uk</w:t>
            </w:r>
          </w:p>
        </w:tc>
      </w:tr>
      <w:tr w:rsidR="008B5E59" w:rsidRPr="008B5E59" w14:paraId="6DBCAD9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B2127" w14:textId="40E7E2C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3CB7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Brewster, Dr Alison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2005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37D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Alison.Brewster2@wales.nhs.uk</w:t>
            </w:r>
          </w:p>
        </w:tc>
      </w:tr>
      <w:tr w:rsidR="008B5E59" w:rsidRPr="008B5E59" w14:paraId="6642B6A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BFDC0" w14:textId="148EFD5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299A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Brotto, Dr Maurizio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E3D1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B755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maurizio.brotto@wales.nhs.uk</w:t>
            </w:r>
          </w:p>
        </w:tc>
      </w:tr>
      <w:tr w:rsidR="008B5E59" w:rsidRPr="008B5E59" w14:paraId="604D6A3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6B350" w14:textId="2E87D1F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9BAD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Bunkheila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Adnan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1751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6BD6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Adnan.Bunkheila@wales.nhs.uk</w:t>
            </w:r>
          </w:p>
        </w:tc>
      </w:tr>
      <w:tr w:rsidR="008B5E59" w:rsidRPr="008B5E59" w14:paraId="38E8013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0B09A" w14:textId="0B46A35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3B7A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Burke, Dr Katherine Bernadette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91B8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Neonatal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18A6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katherine.burke@wales.nhs.uk</w:t>
            </w:r>
          </w:p>
        </w:tc>
      </w:tr>
      <w:tr w:rsidR="008B5E59" w:rsidRPr="008B5E59" w14:paraId="0E8BB0E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271DE" w14:textId="47913A5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72C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Buzakuk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Buthaina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2C9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DD6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Buthaina.Buzakuk@wales.nhs.uk</w:t>
            </w:r>
          </w:p>
        </w:tc>
      </w:tr>
      <w:tr w:rsidR="008B5E59" w:rsidRPr="008B5E59" w14:paraId="23E8A43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E16C3" w14:textId="058C83C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BFAF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Chandrasekaran,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Thipparajapura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Venkatraman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71A6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C273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Chandra.Sekaran@wales.nhs.uk</w:t>
            </w:r>
          </w:p>
        </w:tc>
      </w:tr>
      <w:tr w:rsidR="008B5E59" w:rsidRPr="008B5E59" w14:paraId="7075C0A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FF5BF" w14:textId="3030964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3633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Chowdhury, Dr Peter Abdul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25C7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159F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Peter.Chowdhury@wales.nhs.uk</w:t>
            </w:r>
          </w:p>
        </w:tc>
      </w:tr>
      <w:tr w:rsidR="008B5E59" w:rsidRPr="008B5E59" w14:paraId="29D0F63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BE795" w14:textId="6FCE24B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02C2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Christopher, Dr Emma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A92B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C03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Emma.Elizabeth.Mathews@wales.nhs.uk</w:t>
            </w:r>
          </w:p>
        </w:tc>
      </w:tr>
      <w:tr w:rsidR="008B5E59" w:rsidRPr="008B5E59" w14:paraId="46150BF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171AB" w14:textId="3775D25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28B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Chudleigh, Dr Richard Andrew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0F46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Endocrinology and Diabetes Mellitus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BD8B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Richard.Chudleigh3@wales.nhs.uk</w:t>
            </w:r>
          </w:p>
        </w:tc>
      </w:tr>
      <w:tr w:rsidR="008B5E59" w:rsidRPr="008B5E59" w14:paraId="4E47599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9D542" w14:textId="2CD5A47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711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Das,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Nagindra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Nagrinda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6609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56B7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Nagindra.Das@wales.nhs.uk</w:t>
            </w:r>
          </w:p>
        </w:tc>
      </w:tr>
      <w:tr w:rsidR="008B5E59" w:rsidRPr="008B5E59" w14:paraId="6C86B60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4CEA6" w14:textId="660DDAA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8732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Dave, Dr Rupa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63F2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1F73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Rupa.Dave2@wales.nhs.uk</w:t>
            </w:r>
          </w:p>
        </w:tc>
      </w:tr>
      <w:tr w:rsidR="008B5E59" w:rsidRPr="008B5E59" w14:paraId="3A8F662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10BD9" w14:textId="47D88F5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0426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Davies, Dr Amanda Charlotte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0103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Genito-Urinary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B84B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Amanda.Davies17@wales.nhs.uk</w:t>
            </w:r>
          </w:p>
        </w:tc>
      </w:tr>
      <w:tr w:rsidR="008B5E59" w:rsidRPr="008B5E59" w14:paraId="2A340F3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EC1CF" w14:textId="2EDF58F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DDB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Davies, Mr. Mark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2B5D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6108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Mark.Davies8@wales.nhs.uk</w:t>
            </w:r>
          </w:p>
        </w:tc>
      </w:tr>
      <w:tr w:rsidR="008B5E59" w:rsidRPr="008B5E59" w14:paraId="28C4712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7749D" w14:textId="14D33B5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16C2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De Silva,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Kurukulasooriya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Hondaarachchi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Patabendige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Tharangi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Narmada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EC1B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AC0D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tharangi.desilva@wales.nhs.uk</w:t>
            </w:r>
          </w:p>
        </w:tc>
      </w:tr>
      <w:tr w:rsidR="008B5E59" w:rsidRPr="008B5E59" w14:paraId="66225EE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529AE" w14:textId="0821BD1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CA3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Dey,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Madhuchanda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B9F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D228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Madhuchanda.Dey@wales.nhs.uk</w:t>
            </w:r>
          </w:p>
        </w:tc>
      </w:tr>
      <w:tr w:rsidR="008B5E59" w:rsidRPr="008B5E59" w14:paraId="3730E94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06152" w14:textId="407E25C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25B9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Dhar, Mr. Kalyan Kumar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13AD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A919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Kalyan.Dhar@wales.nhs.uk</w:t>
            </w:r>
          </w:p>
        </w:tc>
      </w:tr>
      <w:tr w:rsidR="008B5E59" w:rsidRPr="008B5E59" w14:paraId="4746C30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35B28" w14:textId="2F65084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CF71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Dinsdale, Dr Claire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09E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Elderly Care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B368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Claire.Dinsdale@wales.nhs.uk</w:t>
            </w:r>
          </w:p>
        </w:tc>
      </w:tr>
      <w:tr w:rsidR="008B5E59" w:rsidRPr="008B5E59" w14:paraId="42056BA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517E6" w14:textId="46205E1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28E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Dissanayake, Dr Dissanayake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Mudiyanselage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Sushrutha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Vajira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044B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9FEEB" w14:textId="3DE3F25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1A1AB37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040FB" w14:textId="77EB96B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9D06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Dojcinov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Stefan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DA70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CE78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Stefan.Dojcinov@wales.nhs.uk</w:t>
            </w:r>
          </w:p>
        </w:tc>
      </w:tr>
      <w:tr w:rsidR="008B5E59" w:rsidRPr="008B5E59" w14:paraId="326E3CA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356B0" w14:textId="74311FC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166D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Edwards, Dr Rhodri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33C3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Elderly Care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907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Rhodri.Edwards2@wales.nhs.uk</w:t>
            </w:r>
          </w:p>
        </w:tc>
      </w:tr>
      <w:tr w:rsidR="008B5E59" w:rsidRPr="008B5E59" w14:paraId="72B7508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A07C6" w14:textId="223E09E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9026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Elazzabi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Tawfik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D401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FBD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Tawfik.Elazzabi@wales.nhs.uk</w:t>
            </w:r>
          </w:p>
        </w:tc>
      </w:tr>
      <w:tr w:rsidR="008B5E59" w:rsidRPr="008B5E59" w14:paraId="1CE7E93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8BBAE" w14:textId="55C9606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4F96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Elhassan, Miss Safa Ahmed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17DC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2F1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safa.elhassan@wales.nhs.uk</w:t>
            </w:r>
          </w:p>
        </w:tc>
      </w:tr>
      <w:tr w:rsidR="008B5E59" w:rsidRPr="008B5E59" w14:paraId="3AF8AE4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B492A" w14:textId="2C55009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283B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El-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Talatini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Mona Ramadan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Tawfiq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494F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3C77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mona.eltalatini@wales.nhs.uk</w:t>
            </w:r>
          </w:p>
        </w:tc>
      </w:tr>
      <w:tr w:rsidR="008B5E59" w:rsidRPr="008B5E59" w14:paraId="200F117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27F2E" w14:textId="279F068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5FA0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Emery, Professor Simon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6A5C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1BF9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Simon.Emery@wales.nhs.uk</w:t>
            </w:r>
          </w:p>
        </w:tc>
      </w:tr>
      <w:tr w:rsidR="008B5E59" w:rsidRPr="008B5E59" w14:paraId="1130E1B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CE7E0" w14:textId="7B80A42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875A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Evangelou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Ioulia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7976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873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ioulia.evangelou2@wales.nhs.uk</w:t>
            </w:r>
          </w:p>
        </w:tc>
      </w:tr>
      <w:tr w:rsidR="008B5E59" w:rsidRPr="008B5E59" w14:paraId="5094D4D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079C9" w14:textId="37E55AD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CC5F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Evans, Dr Jamie Louise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4A76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Neonatal 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6ACE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Jamie.Evans2@wales.nhs.uk</w:t>
            </w:r>
          </w:p>
        </w:tc>
      </w:tr>
      <w:tr w:rsidR="008B5E59" w:rsidRPr="008B5E59" w14:paraId="0B757C5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626A6" w14:textId="6063505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B9B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Evans, Mr. Martyn Dominic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3AF9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3767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Martyn.Evans@wales.nhs.uk</w:t>
            </w:r>
          </w:p>
        </w:tc>
      </w:tr>
      <w:tr w:rsidR="008B5E59" w:rsidRPr="008B5E59" w14:paraId="079046F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F0046" w14:textId="5FBEAAE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A56E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Farley, Dr Claire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464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BF19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Claire.Farley3@wales.nhs.uk</w:t>
            </w:r>
          </w:p>
        </w:tc>
      </w:tr>
      <w:tr w:rsidR="008B5E59" w:rsidRPr="008B5E59" w14:paraId="417A61D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E1C2F" w14:textId="7C427C0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C1D5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Finn, Dr Rhian Sarah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EDD3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Respiratory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9407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Rhian.Finn@wales.nhs.uk</w:t>
            </w:r>
          </w:p>
        </w:tc>
      </w:tr>
      <w:tr w:rsidR="008B5E59" w:rsidRPr="008B5E59" w14:paraId="3AFDDA0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7EAFE" w14:textId="48DDBCD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ED81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Flynn, Mr. Paul Michael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568B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FE7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Paul.M.Flynn@wales.nhs.uk</w:t>
            </w:r>
          </w:p>
        </w:tc>
      </w:tr>
      <w:tr w:rsidR="008B5E59" w:rsidRPr="008B5E59" w14:paraId="14970EA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21DDA" w14:textId="5776D00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00FD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Garry, Dr Martin Joseph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C3DD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D24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Martin.Garry@wales.nhs.uk</w:t>
            </w:r>
          </w:p>
        </w:tc>
      </w:tr>
      <w:tr w:rsidR="008B5E59" w:rsidRPr="008B5E59" w14:paraId="7B94338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993E8" w14:textId="2CF8B5D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BD51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Gasson, Dr Jeremy Nicholas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ABA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E68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Jeremy.Gasson@wales.nhs.uk</w:t>
            </w:r>
          </w:p>
        </w:tc>
      </w:tr>
      <w:tr w:rsidR="008B5E59" w:rsidRPr="008B5E59" w14:paraId="4D0E98C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9AF0F" w14:textId="0B85ADE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DDDB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Griffiths, Dr Joanne Margaret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08F4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Community Child Health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554B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Jo.Griffiths@wales.nhs.uk</w:t>
            </w:r>
          </w:p>
        </w:tc>
      </w:tr>
      <w:tr w:rsidR="008B5E59" w:rsidRPr="008B5E59" w14:paraId="564CAE7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74CDA" w14:textId="3161A28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C232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Gwynne, Dr Sarah Helene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CA4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8B6E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Sarah.Gwynne@wales.nhs.uk</w:t>
            </w:r>
          </w:p>
        </w:tc>
      </w:tr>
      <w:tr w:rsidR="008B5E59" w:rsidRPr="008B5E59" w14:paraId="3FE5456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D7460" w14:textId="313ABC9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677B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Hamadeh El-Khayat, Dr Rami Hamadeh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B967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793F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Rami.Hamadeh@wales.nhs.uk</w:t>
            </w:r>
          </w:p>
        </w:tc>
      </w:tr>
      <w:tr w:rsidR="008B5E59" w:rsidRPr="008B5E59" w14:paraId="4C9E938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52B61" w14:textId="785467F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E1EB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Hanratty, Mr. Daniel Robert (Dan)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C998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AF4C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Daniel.Hanratty@wales.nhs.uk</w:t>
            </w:r>
          </w:p>
        </w:tc>
      </w:tr>
      <w:tr w:rsidR="008B5E59" w:rsidRPr="008B5E59" w14:paraId="6A31C7D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E4BED" w14:textId="100BAB4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3B18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Hardway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Michael Timothy (Mike)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EF17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174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Michael.Hardway@wales.nhs.uk</w:t>
            </w:r>
          </w:p>
        </w:tc>
      </w:tr>
      <w:tr w:rsidR="008B5E59" w:rsidRPr="008B5E59" w14:paraId="1751529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BF985" w14:textId="662C2F2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01B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Harris, Mr. Dean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F332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9CA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Dean.A.Harris@wales.nhs.uk</w:t>
            </w:r>
          </w:p>
        </w:tc>
      </w:tr>
      <w:tr w:rsidR="008B5E59" w:rsidRPr="008B5E59" w14:paraId="7D57EF6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B4EFE" w14:textId="7A5D7CE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226B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Henson, Dr Sophie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3F6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313B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Sophie.Henson@wales.nhs.uk</w:t>
            </w:r>
          </w:p>
        </w:tc>
      </w:tr>
      <w:tr w:rsidR="008B5E59" w:rsidRPr="008B5E59" w14:paraId="2F1400F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91F49" w14:textId="1041334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2029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Hixson, Mr. Thomas Charles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966B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Neonatal 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6660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Thomas.Hixson@wales.nhs.uk</w:t>
            </w:r>
          </w:p>
        </w:tc>
      </w:tr>
      <w:tr w:rsidR="008B5E59" w:rsidRPr="008B5E59" w14:paraId="7A01E89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4E974" w14:textId="3CA9BB7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CE10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Housa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Daniel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2AEB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5EA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Daniel.Housa@wales.nhs.uk</w:t>
            </w:r>
          </w:p>
        </w:tc>
      </w:tr>
      <w:tr w:rsidR="008B5E59" w:rsidRPr="008B5E59" w14:paraId="3419007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439E0" w14:textId="4FCAFF2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D248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Howard, Dr Zoe Nicola Jane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0682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Neonatal 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870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Zoe.Howard@wales.nhs.uk</w:t>
            </w:r>
          </w:p>
        </w:tc>
      </w:tr>
      <w:tr w:rsidR="008B5E59" w:rsidRPr="008B5E59" w14:paraId="59057F7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28801" w14:textId="744962B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8547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Howarth, Dr Susanna Mary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E669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1F87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Suzie.Howarth@wales.nhs.uk</w:t>
            </w:r>
          </w:p>
        </w:tc>
      </w:tr>
      <w:tr w:rsidR="008B5E59" w:rsidRPr="008B5E59" w14:paraId="08409E1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6CAD9" w14:textId="14A4D8F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0B48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Jain, Dr Ankita (Ankita)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AAD1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FCD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Ankita.Jain@wales.nhs.uk</w:t>
            </w:r>
          </w:p>
        </w:tc>
      </w:tr>
      <w:tr w:rsidR="008B5E59" w:rsidRPr="008B5E59" w14:paraId="1629541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E857E" w14:textId="1840D19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40D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James, Dr Karina Helen (Karina)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8D3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Elderly Care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242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Karina.James@wales.nhs.uk</w:t>
            </w:r>
          </w:p>
        </w:tc>
      </w:tr>
      <w:tr w:rsidR="008B5E59" w:rsidRPr="008B5E59" w14:paraId="29AA73C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BA975" w14:textId="1ED3D6F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0C2B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Janicek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David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A14A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763B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David.Janicek@wales.nhs.uk</w:t>
            </w:r>
          </w:p>
        </w:tc>
      </w:tr>
      <w:tr w:rsidR="008B5E59" w:rsidRPr="008B5E59" w14:paraId="66C59B2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74CAB" w14:textId="538559B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4ED4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Jonathan, Dr Shirley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F764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Community Child Health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8CE7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Shirley.Jonathan2@wales.nhs.uk</w:t>
            </w:r>
          </w:p>
        </w:tc>
      </w:tr>
      <w:tr w:rsidR="008B5E59" w:rsidRPr="008B5E59" w14:paraId="0204783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ECF0F" w14:textId="3E4A14C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A57C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Jones, Dr Rachel Mary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550C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Medical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85E3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Rachel.Jones19@wales.nhs.uk</w:t>
            </w:r>
          </w:p>
        </w:tc>
      </w:tr>
      <w:tr w:rsidR="008B5E59" w:rsidRPr="008B5E59" w14:paraId="5B1381D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4D464" w14:textId="514219F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49D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Kahan, Dr Jennifer Louise (Jen)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8946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1DC7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Jennifer.Kahan@wales.nhs.uk</w:t>
            </w:r>
          </w:p>
        </w:tc>
      </w:tr>
      <w:tr w:rsidR="008B5E59" w:rsidRPr="008B5E59" w14:paraId="208EA28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98EBB" w14:textId="26681A2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567C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Kandhari, Dr Amit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A76C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Neonatal 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BD9C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amit.kandhari@wales.nhs.uk</w:t>
            </w:r>
          </w:p>
        </w:tc>
      </w:tr>
      <w:tr w:rsidR="008B5E59" w:rsidRPr="008B5E59" w14:paraId="2AD2BCF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ED8D9" w14:textId="4A368E7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1C1F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Karimi, Dr Ahmad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Masroor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A89E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Medical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9B71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ahmad.karimi@wales.nhs.uk</w:t>
            </w:r>
          </w:p>
        </w:tc>
      </w:tr>
      <w:tr w:rsidR="008B5E59" w:rsidRPr="008B5E59" w14:paraId="3255BD5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7F2A5" w14:textId="7B31ED6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4968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Karipody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Prabhakaran, Dr Pranab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EC8B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Medical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756B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pranab.Prabhakaran@wales.nhs.uk</w:t>
            </w:r>
          </w:p>
        </w:tc>
      </w:tr>
      <w:tr w:rsidR="008B5E59" w:rsidRPr="008B5E59" w14:paraId="1D66856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C66F4" w14:textId="0441BB3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65DA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Keating, Dr Patrick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3C6A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8DF9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Patrick.Keating@wales.nhs.uk</w:t>
            </w:r>
          </w:p>
        </w:tc>
      </w:tr>
      <w:tr w:rsidR="008B5E59" w:rsidRPr="008B5E59" w14:paraId="1D65C25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8FA05" w14:textId="53D3AC1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C425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Kevelighan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Professor Euan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B04F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A3D7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Euan.Kevelighan@wales.nhs.uk</w:t>
            </w:r>
          </w:p>
        </w:tc>
      </w:tr>
      <w:tr w:rsidR="008B5E59" w:rsidRPr="008B5E59" w14:paraId="69BF55F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E87CF" w14:textId="5BA0640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CED1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Khot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Umesh Prabhakar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12E0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EA6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Umesh.Khot@wales.nhs.uk</w:t>
            </w:r>
          </w:p>
        </w:tc>
      </w:tr>
      <w:tr w:rsidR="008B5E59" w:rsidRPr="008B5E59" w14:paraId="1C11F29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24EE1" w14:textId="212CA2A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8FFA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Kihara, Dr Stephen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Mbari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(Steve)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3A0E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16A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Steve.Kihara@wales.nhs.uk</w:t>
            </w:r>
          </w:p>
        </w:tc>
      </w:tr>
      <w:tr w:rsidR="008B5E59" w:rsidRPr="008B5E59" w14:paraId="70DFEE7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3F7F8" w14:textId="0315FA2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CEDF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Knight, Dr Charity Jade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2D75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C8CB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Charity.Knight@wales.nhs.uk</w:t>
            </w:r>
          </w:p>
        </w:tc>
      </w:tr>
      <w:tr w:rsidR="008B5E59" w:rsidRPr="008B5E59" w14:paraId="0AB1732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D750C" w14:textId="4CDB92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0316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Kozyar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Olexandra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38F9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93C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Olexandra.Kozyar@wales.nhs.uk</w:t>
            </w:r>
          </w:p>
        </w:tc>
      </w:tr>
      <w:tr w:rsidR="008B5E59" w:rsidRPr="008B5E59" w14:paraId="525B880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C3E84" w14:textId="6602665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73E8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Kumarasinghe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Gayathri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Niranjala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5613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FFF2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Gayathri.Kumarasinghe@wales.nhs.uk</w:t>
            </w:r>
          </w:p>
        </w:tc>
      </w:tr>
      <w:tr w:rsidR="008B5E59" w:rsidRPr="008B5E59" w14:paraId="6FB50FE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D613D" w14:textId="32E8A68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08109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Leopold, Dr Gareth David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149D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BC1C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Gareth.Leopold@wales.nhs.uk</w:t>
            </w:r>
          </w:p>
        </w:tc>
      </w:tr>
      <w:tr w:rsidR="008B5E59" w:rsidRPr="008B5E59" w14:paraId="0DEF386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02ECC" w14:textId="1DF4AB0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FF0C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Leopold, Dr Nicola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58DC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Elderly Care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D436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Nicky.Leopold@wales.nhs.uk</w:t>
            </w:r>
          </w:p>
        </w:tc>
      </w:tr>
      <w:tr w:rsidR="008B5E59" w:rsidRPr="008B5E59" w14:paraId="7319A4C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3C8E5" w14:textId="20B288A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ECE3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Lester, Dr Jason Francis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AB3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2AD2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jason.lester2@wales.nhs.uk</w:t>
            </w:r>
          </w:p>
        </w:tc>
      </w:tr>
      <w:tr w:rsidR="008B5E59" w:rsidRPr="008B5E59" w14:paraId="7B7B65D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370E9" w14:textId="0E51FFE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F75F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Lewis, Dr Margaret Eleanor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E082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AD43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Eleanor.Lewis3@wales.nhs.uk</w:t>
            </w:r>
          </w:p>
        </w:tc>
      </w:tr>
      <w:tr w:rsidR="008B5E59" w:rsidRPr="008B5E59" w14:paraId="1F6F6AE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DF318" w14:textId="6727A94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3B66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Llewelyn, Mr. Robert William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9BA0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371B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Robert.Llewelyn@wales.nhs.uk</w:t>
            </w:r>
          </w:p>
        </w:tc>
      </w:tr>
      <w:tr w:rsidR="008B5E59" w:rsidRPr="008B5E59" w14:paraId="270E1A9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40019" w14:textId="466474B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4880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Louka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Mrs.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Fani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4A48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7C8C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Fani.Louka@wales.nhs.uk</w:t>
            </w:r>
          </w:p>
        </w:tc>
      </w:tr>
      <w:tr w:rsidR="008B5E59" w:rsidRPr="008B5E59" w14:paraId="29BC185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ED158" w14:textId="101490B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2098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Lowe, Dr Ashima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4D48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A911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ashima.lowe2@wales.nhs.uk</w:t>
            </w:r>
          </w:p>
        </w:tc>
      </w:tr>
      <w:tr w:rsidR="008B5E59" w:rsidRPr="008B5E59" w14:paraId="23850E1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E68F2" w14:textId="0BBC8D4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CCD4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Lutchman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-Singh, Mr. Kerryn Joseph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AF91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22C2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kerryn.lutchman-singh@wales.nhs.uk</w:t>
            </w:r>
          </w:p>
        </w:tc>
      </w:tr>
      <w:tr w:rsidR="008B5E59" w:rsidRPr="008B5E59" w14:paraId="0D126A4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96EAE" w14:textId="1E9E6FE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7CE2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Majid, Dr Hamid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Mussttaf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C3F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Haematology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C039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Hamid.Majid@wales.nhs.uk</w:t>
            </w:r>
          </w:p>
        </w:tc>
      </w:tr>
      <w:tr w:rsidR="008B5E59" w:rsidRPr="008B5E59" w14:paraId="116A160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42F5D" w14:textId="37DA943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9C9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Makri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Mrs. Vasiliki (Vanessa)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6596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Neonatal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15AE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Vasiliki.Makri@wales.nhs.uk</w:t>
            </w:r>
          </w:p>
        </w:tc>
      </w:tr>
      <w:tr w:rsidR="008B5E59" w:rsidRPr="008B5E59" w14:paraId="0DBC219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B1163" w14:textId="3705714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6C17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Mansour,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Maha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86BB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Neonatal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9068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Maha.Mansour@wales.nhs.uk</w:t>
            </w:r>
          </w:p>
        </w:tc>
      </w:tr>
      <w:tr w:rsidR="008B5E59" w:rsidRPr="008B5E59" w14:paraId="1C03CDC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26333" w14:textId="713CB09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442D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Marie, Dr Amal Abd Al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Samie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Said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5FFF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Medical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A4F60" w14:textId="481487B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7978E0C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9EBBC" w14:textId="359C8C1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57E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Michael, Dr Therese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2F6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Biochemistry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089F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Therese.Michael@wales.nhs.uk</w:t>
            </w:r>
          </w:p>
        </w:tc>
      </w:tr>
      <w:tr w:rsidR="008B5E59" w:rsidRPr="008B5E59" w14:paraId="5E96D21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51B26" w14:textId="701F6FF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F524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Mohamed, Dr Sarah Abbas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34C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Breast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B35AC" w14:textId="10F55DB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 email available</w:t>
            </w:r>
          </w:p>
        </w:tc>
      </w:tr>
      <w:tr w:rsidR="008B5E59" w:rsidRPr="008B5E59" w14:paraId="0CD674D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77913" w14:textId="076F083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CC63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Mohamed, Dr Wael Mahmoud Youssef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DE11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Medical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FE08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Wael.Mohammed@wales.nhs.uk</w:t>
            </w:r>
          </w:p>
        </w:tc>
      </w:tr>
      <w:tr w:rsidR="008B5E59" w:rsidRPr="008B5E59" w14:paraId="68F7EAA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D1A00" w14:textId="4E5422B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B26D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Moorcraft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Jenkev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Samantha Sing Yu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D48A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97DB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SingYu.Moorcraft@wales.nhs.uk</w:t>
            </w:r>
          </w:p>
        </w:tc>
      </w:tr>
      <w:tr w:rsidR="008B5E59" w:rsidRPr="008B5E59" w14:paraId="477E858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121F2" w14:textId="69B5501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FF34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Morris, Dr Geraint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453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Neonatal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50F0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Geraint.Morris@wales.nhs.uk</w:t>
            </w:r>
          </w:p>
        </w:tc>
      </w:tr>
      <w:tr w:rsidR="008B5E59" w:rsidRPr="008B5E59" w14:paraId="0CDC9CA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4EA19" w14:textId="7086EAA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5B66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Morris, Dr Rachel May (Rachel)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411F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Neonatal 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13A0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Rachel.Morris6@wales.nhs.uk</w:t>
            </w:r>
          </w:p>
        </w:tc>
      </w:tr>
      <w:tr w:rsidR="008B5E59" w:rsidRPr="008B5E59" w14:paraId="6FA1C2B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17DCC" w14:textId="444B19F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39C2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Mortimer, Mr. Matthew Christopher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Mckay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(Matt)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A61F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D9D8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Matthew.Mortimer2@wales.nhs.uk</w:t>
            </w:r>
          </w:p>
        </w:tc>
      </w:tr>
      <w:tr w:rsidR="008B5E59" w:rsidRPr="008B5E59" w14:paraId="6E7A31E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81C42" w14:textId="7A31878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0DCE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Moselhi, Dr Marsham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85ED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B49C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marsham.moselhi@wales.nhs.uk</w:t>
            </w:r>
          </w:p>
        </w:tc>
      </w:tr>
      <w:tr w:rsidR="008B5E59" w:rsidRPr="008B5E59" w14:paraId="3BB0C64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875BA" w14:textId="175D4E0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95D7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Moynihan, Dr Sian Margaret (Sian)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3E34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Community Child Health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383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Sian.Moynihan2@wales.nhs.uk</w:t>
            </w:r>
          </w:p>
        </w:tc>
      </w:tr>
      <w:tr w:rsidR="008B5E59" w:rsidRPr="008B5E59" w14:paraId="21BFB22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3C9E5" w14:textId="4DD60A5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514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Mukherjee, Mr. Siddhartha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D038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D04D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Sid.Mukherjee@wales.nhs.uk</w:t>
            </w:r>
          </w:p>
        </w:tc>
      </w:tr>
      <w:tr w:rsidR="008B5E59" w:rsidRPr="008B5E59" w14:paraId="1A32E0E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25A48" w14:textId="4C35461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E6D6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Nair, Dr Manju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6C0F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562F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Manju.Nair@wales.nhs.uk</w:t>
            </w:r>
          </w:p>
        </w:tc>
      </w:tr>
      <w:tr w:rsidR="008B5E59" w:rsidRPr="008B5E59" w14:paraId="26C355A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B77E1" w14:textId="69ABBF7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2CAC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Nassar, Dr Ahmad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A1E8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283B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Ahmad.Nassar@wales.nhs.uk</w:t>
            </w:r>
          </w:p>
        </w:tc>
      </w:tr>
      <w:tr w:rsidR="008B5E59" w:rsidRPr="008B5E59" w14:paraId="2B8BA23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8AEAC" w14:textId="32CC82E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1C44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Ng, Dr Chung Hong (Selwyn)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33EF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46B7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Selwyn.Ng@wales.nhs.uk</w:t>
            </w:r>
          </w:p>
        </w:tc>
      </w:tr>
      <w:tr w:rsidR="008B5E59" w:rsidRPr="008B5E59" w14:paraId="5F94018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B576D" w14:textId="5977A60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5A79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Nicholas, Mr. Owen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B588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ED7A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owen.nicholas@wales.nhs.uk</w:t>
            </w:r>
          </w:p>
        </w:tc>
      </w:tr>
      <w:tr w:rsidR="008B5E59" w:rsidRPr="008B5E59" w14:paraId="1A602CE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A718D" w14:textId="1C5ECCD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3173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Packham, Dr Stuart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DC55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Respiratory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93F5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Stuart.Packham@wales.nhs.uk</w:t>
            </w:r>
          </w:p>
        </w:tc>
      </w:tr>
      <w:tr w:rsidR="008B5E59" w:rsidRPr="008B5E59" w14:paraId="0B4DA9A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6444B" w14:textId="13315A9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6F6E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Parker, Dr Katharine Louise (Kate)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B710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B392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Kate.Parker@wales.nhs.uk</w:t>
            </w:r>
          </w:p>
        </w:tc>
      </w:tr>
      <w:tr w:rsidR="008B5E59" w:rsidRPr="008B5E59" w14:paraId="3C2A2CF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21C86" w14:textId="618983A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D04A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Pathmanaban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Praveen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7D7C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Elderly Care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CC83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Praveen.Pathmanaban@wales.nhs.uk</w:t>
            </w:r>
          </w:p>
        </w:tc>
      </w:tr>
      <w:tr w:rsidR="008B5E59" w:rsidRPr="008B5E59" w14:paraId="799F8D1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CD089" w14:textId="67799C7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8DD7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Perkins, Dr Lucinda Mary (Lucy)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4822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Neonatal 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127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Lucinda.Perkins@wales.nhs.uk</w:t>
            </w:r>
          </w:p>
        </w:tc>
      </w:tr>
      <w:tr w:rsidR="008B5E59" w:rsidRPr="008B5E59" w14:paraId="3DA6CA1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504CB" w14:textId="007A3C8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5E4B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Peter, Dr Rajesh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536B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Endocrinology and Diabetes Mellitus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2229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Rajesh.Peter@wales.nhs.uk</w:t>
            </w:r>
          </w:p>
        </w:tc>
      </w:tr>
      <w:tr w:rsidR="008B5E59" w:rsidRPr="008B5E59" w14:paraId="2F4A848A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37ACB" w14:textId="4547238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A9E8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Phan,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Mau-Don (Mau-Don)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17B2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DC77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Mau-Don.Phan@wales.nhs.uk</w:t>
            </w:r>
          </w:p>
        </w:tc>
      </w:tr>
      <w:tr w:rsidR="008B5E59" w:rsidRPr="008B5E59" w14:paraId="24ECAAC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B6737" w14:textId="0006017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394F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Pietrzak, Mr. Pawel Sebastian (Paul)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624A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Breast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9674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Pawel.Pietrzak@wales.nhs.uk</w:t>
            </w:r>
          </w:p>
        </w:tc>
      </w:tr>
      <w:tr w:rsidR="008B5E59" w:rsidRPr="008B5E59" w14:paraId="4DB4759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03171" w14:textId="1723BF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588C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Price, Dr Eleanor Jayne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D142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A2E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Eleanor.Price@wales.nhs.uk</w:t>
            </w:r>
          </w:p>
        </w:tc>
      </w:tr>
      <w:tr w:rsidR="008B5E59" w:rsidRPr="008B5E59" w14:paraId="1E19523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F3044" w14:textId="0E19762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B6C7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Proctor, Dr Anne-Marie Katrina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C907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Community Child Health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F9F9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anne-marie.proctor@wales.nhs.uk</w:t>
            </w:r>
          </w:p>
        </w:tc>
      </w:tr>
      <w:tr w:rsidR="008B5E59" w:rsidRPr="008B5E59" w14:paraId="42753BB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31DCF" w14:textId="34E5D67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B594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Pudney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Delia Mary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CD2C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F225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Delia.Pudney@wales.nhs.uk</w:t>
            </w:r>
          </w:p>
        </w:tc>
      </w:tr>
      <w:tr w:rsidR="008B5E59" w:rsidRPr="008B5E59" w14:paraId="31518CB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0F310" w14:textId="7BFA475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971E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Ramachandran, Dr Arun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34A2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Neonatal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0FD4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Arun.Ramachandran@wales.nhs.uk</w:t>
            </w:r>
          </w:p>
        </w:tc>
      </w:tr>
      <w:tr w:rsidR="008B5E59" w:rsidRPr="008B5E59" w14:paraId="5C1FB57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F64D4" w14:textId="6A50BF02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BDC8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Rampura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Chinnappa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Narendrababu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Babu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7F3C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Respiratory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FA66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Narendra.Chinnappa@wales.nhs.uk</w:t>
            </w:r>
          </w:p>
        </w:tc>
      </w:tr>
      <w:tr w:rsidR="008B5E59" w:rsidRPr="008B5E59" w14:paraId="6386C86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0FC88" w14:textId="7F85315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4BBA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Ranjan, Dr Rajesh (Rajesh)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F019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D634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Rajesh.Ranjan@wales.nhs.uk</w:t>
            </w:r>
          </w:p>
        </w:tc>
      </w:tr>
      <w:tr w:rsidR="008B5E59" w:rsidRPr="008B5E59" w14:paraId="5531187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2EBF0" w14:textId="426747C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22BD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Rathod, Mr. Dinesh Jagdish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8557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3437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Dinesh.Rathod@wales.nhs.uk</w:t>
            </w:r>
          </w:p>
        </w:tc>
      </w:tr>
      <w:tr w:rsidR="008B5E59" w:rsidRPr="008B5E59" w14:paraId="4CD8244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4189F" w14:textId="4E372AE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16D9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Robbins, Dr Helen Elizabeth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728C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4471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Helen.Robbins3@wales.nhs.uk</w:t>
            </w:r>
          </w:p>
        </w:tc>
      </w:tr>
      <w:tr w:rsidR="008B5E59" w:rsidRPr="008B5E59" w14:paraId="2655E2E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5B435" w14:textId="2AAA923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F0FF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Roberts, Dr Shaun Stephen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5930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796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Shaun.Roberts@wales.nhs.uk</w:t>
            </w:r>
          </w:p>
        </w:tc>
      </w:tr>
      <w:tr w:rsidR="008B5E59" w:rsidRPr="008B5E59" w14:paraId="4F131C6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F4729" w14:textId="0ED6F7C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9B80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Rolles, Dr Martin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6A17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E1F4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Martin.Rolles@wales.nhs.uk</w:t>
            </w:r>
          </w:p>
        </w:tc>
      </w:tr>
      <w:tr w:rsidR="008B5E59" w:rsidRPr="008B5E59" w14:paraId="58A16B5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61A1A" w14:textId="1B98443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41A2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Ryan, Dr Matthew Thomas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B572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B53F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Matthew.Ryan@wales.nhs.uk</w:t>
            </w:r>
          </w:p>
        </w:tc>
      </w:tr>
      <w:tr w:rsidR="008B5E59" w:rsidRPr="008B5E59" w14:paraId="5B12FBC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0F547" w14:textId="74C1C80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E6F8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Saldanha, Mr. Mario John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838A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2062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Mario.Saldanha@wales.nhs.uk</w:t>
            </w:r>
          </w:p>
        </w:tc>
      </w:tr>
      <w:tr w:rsidR="008B5E59" w:rsidRPr="008B5E59" w14:paraId="3D583D7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2EE6C" w14:textId="55B7B54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15DE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Samarawickrama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Lakmal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Sanjeewa (Sanjeewa)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B66D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6333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lakmal.samarawickrama@wales.nhs.uk</w:t>
            </w:r>
          </w:p>
        </w:tc>
      </w:tr>
      <w:tr w:rsidR="008B5E59" w:rsidRPr="008B5E59" w14:paraId="570C522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9FE2D" w14:textId="0F8038B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8F44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Sati, Dr Hamdi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0A31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Haematology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E360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Hamdi.Sati@wales.nhs.uk</w:t>
            </w:r>
          </w:p>
        </w:tc>
      </w:tr>
      <w:tr w:rsidR="008B5E59" w:rsidRPr="008B5E59" w14:paraId="50A56F1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7E927" w14:textId="16245C4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827E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Scholler, Dr Ingo Walter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EAAB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92A3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Ingo.Scholler@wales.nhs.uk</w:t>
            </w:r>
          </w:p>
        </w:tc>
      </w:tr>
      <w:tr w:rsidR="008B5E59" w:rsidRPr="008B5E59" w14:paraId="12DAF7B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3FA3B" w14:textId="452DFFA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395B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Seow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Eu Lee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3065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7EDC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eulee.seow@nhs.net</w:t>
            </w:r>
          </w:p>
        </w:tc>
      </w:tr>
      <w:tr w:rsidR="008B5E59" w:rsidRPr="008B5E59" w14:paraId="0DB44C8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EE9D2" w14:textId="49C091DD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D072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Serafeimidis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Mr. Konstantinos (Costas)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8A31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Breast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4574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Konstantinos.Serafeimidis@wales.nhs.uk</w:t>
            </w:r>
          </w:p>
        </w:tc>
      </w:tr>
      <w:tr w:rsidR="008B5E59" w:rsidRPr="008B5E59" w14:paraId="12BA851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8B0E1" w14:textId="1196D9F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69FC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Shaheen, Dr Haitham Shaheen Ahmed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Abdelaal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Eman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Essam)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C485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Medical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F401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Haitham.Shaheen@wales.nhs.uk</w:t>
            </w:r>
          </w:p>
        </w:tc>
      </w:tr>
      <w:tr w:rsidR="008B5E59" w:rsidRPr="008B5E59" w14:paraId="5110830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01820" w14:textId="20A984E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A3E8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Shaw, Mrs. Louise-Emma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D455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8F58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Louise-Emma.Shaw@wales.nhs.uk</w:t>
            </w:r>
          </w:p>
        </w:tc>
      </w:tr>
      <w:tr w:rsidR="008B5E59" w:rsidRPr="008B5E59" w14:paraId="0AA8C62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0745A" w14:textId="7783AC24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C400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Short, Dr Emma Louise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B07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DE64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Emma.Short@wales.nhs.uk</w:t>
            </w:r>
          </w:p>
        </w:tc>
      </w:tr>
      <w:tr w:rsidR="008B5E59" w:rsidRPr="008B5E59" w14:paraId="17D6341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5B5A3" w14:textId="0ABDE8F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5D2E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Shuttleworth, Mr. Garry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Niel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9CE7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1F16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Garry.Shuttleworth@wales.nhs.uk</w:t>
            </w:r>
          </w:p>
        </w:tc>
      </w:tr>
      <w:tr w:rsidR="008B5E59" w:rsidRPr="008B5E59" w14:paraId="170736A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A0B83" w14:textId="790472C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8654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Siddiqui, Dr Aarij Shahid (Aarij)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3041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13E1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Aarij.Siddiqui@wales.nhs.uk</w:t>
            </w:r>
          </w:p>
        </w:tc>
      </w:tr>
      <w:tr w:rsidR="008B5E59" w:rsidRPr="008B5E59" w14:paraId="60ABB38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82652" w14:textId="0768D3A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2CB1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Sivakumaran,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Sharmishtha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Sharmi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Sivakumaran)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701A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Community Child Health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6857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sharmishtha.sivakumaran@wales.nhs.uk</w:t>
            </w:r>
          </w:p>
        </w:tc>
      </w:tr>
      <w:tr w:rsidR="008B5E59" w:rsidRPr="008B5E59" w14:paraId="62A82E9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2EE7A" w14:textId="1A1FDE0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38D2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Spargo, Dr James Robert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AA19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Anaesthetics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57C2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James.R.Spargo@wales.nhs.uk</w:t>
            </w:r>
          </w:p>
        </w:tc>
      </w:tr>
      <w:tr w:rsidR="008B5E59" w:rsidRPr="008B5E59" w14:paraId="79E919E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05BED" w14:textId="057FEFA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383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Sreedhara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Nittur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Chandrasekhar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0DD8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Neonatal 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0041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Sreedhara.Nittur@wales.nhs.uk</w:t>
            </w:r>
          </w:p>
        </w:tc>
      </w:tr>
      <w:tr w:rsidR="008B5E59" w:rsidRPr="008B5E59" w14:paraId="1B10640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48ECE" w14:textId="543B306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782D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Tham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Yih-Horng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A2BA9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CCF7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Yih-Horng.Tham@wales.nhs.uk</w:t>
            </w:r>
          </w:p>
        </w:tc>
      </w:tr>
      <w:tr w:rsidR="008B5E59" w:rsidRPr="008B5E59" w14:paraId="375D0DA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90992" w14:textId="68BB00F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1215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Thomas, Dr Linzi Ann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A129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876A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linzi.thomas@wales.nhs.uk</w:t>
            </w:r>
          </w:p>
        </w:tc>
      </w:tr>
      <w:tr w:rsidR="008B5E59" w:rsidRPr="008B5E59" w14:paraId="64F09FE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0CA69" w14:textId="5BDBDE9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1C75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Tofazzal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Nasima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9C42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6DAB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Nasima.Tofazzal@wales.nhs.uk</w:t>
            </w:r>
          </w:p>
        </w:tc>
      </w:tr>
      <w:tr w:rsidR="008B5E59" w:rsidRPr="008B5E59" w14:paraId="6BA4310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428F3" w14:textId="6F806FD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3FB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Tung, Miss See Wah (Annie)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1DBB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5C5D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Annie.Tung@wales.nhs.uk</w:t>
            </w:r>
          </w:p>
        </w:tc>
      </w:tr>
      <w:tr w:rsidR="008B5E59" w:rsidRPr="008B5E59" w14:paraId="1DF7AE1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8FA63" w14:textId="4611CDC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A67B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Tuohy, Dr Surekha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A3A8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Community Child Health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39BA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Surekha.Tuohy@wales.nhs.uk</w:t>
            </w:r>
          </w:p>
        </w:tc>
      </w:tr>
      <w:tr w:rsidR="008B5E59" w:rsidRPr="008B5E59" w14:paraId="1921D556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D6578" w14:textId="7F7B088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A754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Vaughan, Dr Suzanne Mary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1DF9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C541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Suzanne.Vaughan@wales.nhs.uk</w:t>
            </w:r>
          </w:p>
        </w:tc>
      </w:tr>
      <w:tr w:rsidR="008B5E59" w:rsidRPr="008B5E59" w14:paraId="0E14688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210D2" w14:textId="5275F17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C143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Vigneswaran, Dr Vallipuram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F75B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3C6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Vallipuram.Vigneswaran@wales.nhs.uk</w:t>
            </w:r>
          </w:p>
        </w:tc>
      </w:tr>
      <w:tr w:rsidR="008B5E59" w:rsidRPr="008B5E59" w14:paraId="67B21CE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AF802" w14:textId="0FAB571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92CF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Vij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Monika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E90B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3856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Monika.Vij@wales.nhs.uk</w:t>
            </w:r>
          </w:p>
        </w:tc>
      </w:tr>
      <w:tr w:rsidR="008B5E59" w:rsidRPr="008B5E59" w14:paraId="1D941694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CC61B" w14:textId="61883E03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8C60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Voutsas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Markos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1308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F001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Markos.Voutsas@wales.nhs.uk</w:t>
            </w:r>
          </w:p>
        </w:tc>
      </w:tr>
      <w:tr w:rsidR="008B5E59" w:rsidRPr="008B5E59" w14:paraId="459A219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2EE87" w14:textId="56DD45A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584D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Vusirikala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Mrs. Bharati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4FC3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DF12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Bharati.Vusirikala@wales.nhs.uk</w:t>
            </w:r>
          </w:p>
        </w:tc>
      </w:tr>
      <w:tr w:rsidR="008B5E59" w:rsidRPr="008B5E59" w14:paraId="63D316E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77A51" w14:textId="3EB2ED2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C54C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Walker, Dr Oliver James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E6BC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Neonatal Intensive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A992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Oliver.Walker@wales.nhs.uk</w:t>
            </w:r>
          </w:p>
        </w:tc>
      </w:tr>
      <w:tr w:rsidR="008B5E59" w:rsidRPr="008B5E59" w14:paraId="524A19F7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3A2AC" w14:textId="4FE0B3D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45DC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Watkins, Dr David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E651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Medical Oncology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946B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David.Watkins2@wales.nhs.uk</w:t>
            </w:r>
          </w:p>
        </w:tc>
      </w:tr>
      <w:tr w:rsidR="008B5E59" w:rsidRPr="008B5E59" w14:paraId="2211238B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309DE" w14:textId="7193750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E947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Webb, Dr Joanna May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36F9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 Neonatal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C576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joanna.webb@wales.nhs.uk</w:t>
            </w:r>
          </w:p>
        </w:tc>
      </w:tr>
      <w:tr w:rsidR="008B5E59" w:rsidRPr="008B5E59" w14:paraId="15A441F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D565A" w14:textId="07292451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67FC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Wells, Dr Irving Toby (Toby)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0E14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EBDCD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Toby.Wells@wales.nhs.uk</w:t>
            </w:r>
          </w:p>
        </w:tc>
      </w:tr>
      <w:tr w:rsidR="008B5E59" w:rsidRPr="008B5E59" w14:paraId="44039832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41DB0" w14:textId="7E280E18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3CB2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Whitaker, Dr Sairan (Sairan)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60F7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Dermatology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CB9E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Sairan.Whitaker@wales.nhs.uk</w:t>
            </w:r>
          </w:p>
        </w:tc>
      </w:tr>
      <w:tr w:rsidR="008B5E59" w:rsidRPr="008B5E59" w14:paraId="180694CF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29D7D" w14:textId="7911BF9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0B0C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Wijetilleka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, Mr.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Vijith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Sidath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Sidath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9CEF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6383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Vijith.Wijetilleka@wales.nhs.uk</w:t>
            </w:r>
          </w:p>
        </w:tc>
      </w:tr>
      <w:tr w:rsidR="008B5E59" w:rsidRPr="008B5E59" w14:paraId="3D7AC2E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776FB" w14:textId="603C1F7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C545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Williams, Dr Lisa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CBA0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Gastro-enterology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90392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Lisa.Williams5@wales.nhs.uk</w:t>
            </w:r>
          </w:p>
        </w:tc>
      </w:tr>
      <w:tr w:rsidR="008B5E59" w:rsidRPr="008B5E59" w14:paraId="323B391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39047" w14:textId="323ECC1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2B96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Williams,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Namor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Wyn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F747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2EC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NamorWyn.Williams@wales.nhs.uk</w:t>
            </w:r>
          </w:p>
        </w:tc>
      </w:tr>
      <w:tr w:rsidR="008B5E59" w:rsidRPr="008B5E59" w14:paraId="461CACCD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A1833" w14:textId="33844EEA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F252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Williams, Dr Toni Louise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0639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Paediatrics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87FD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Toni.Williams@wales.nhs.uk</w:t>
            </w:r>
          </w:p>
        </w:tc>
      </w:tr>
      <w:tr w:rsidR="008B5E59" w:rsidRPr="008B5E59" w14:paraId="49F5AFE9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E0492" w14:textId="69F99FD0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2358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Williams, Mr. Gwyn Samuel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D13E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Ophthalmology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148E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GwynSamuel.Williams@wales.nhs.uk</w:t>
            </w:r>
          </w:p>
        </w:tc>
      </w:tr>
      <w:tr w:rsidR="008B5E59" w:rsidRPr="008B5E59" w14:paraId="0531BC3E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A651E" w14:textId="276638F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62A2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Wynn-Jones, Dr Dylan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D1155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Clinical Radiology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D5E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Dylan.Wynn-Jones@wales.nhs.uk</w:t>
            </w:r>
          </w:p>
        </w:tc>
      </w:tr>
      <w:tr w:rsidR="008B5E59" w:rsidRPr="008B5E59" w14:paraId="3D6090A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F5383" w14:textId="28CF290B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3C33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Yoganathan, Dr Kathir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Gamanathan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62EF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Genito-Urinary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5775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Kathir.Yoganathan@wales.nhs.uk</w:t>
            </w:r>
          </w:p>
        </w:tc>
      </w:tr>
      <w:tr w:rsidR="008B5E59" w:rsidRPr="008B5E59" w14:paraId="69F629F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987FE" w14:textId="2640598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Singleton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2FFC0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Younas, Dr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Kinza</w:t>
            </w:r>
            <w:proofErr w:type="spellEnd"/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A58D8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Obstetrics and Gynaecology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F261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Kinza.Younas@wales.nhs.uk</w:t>
            </w:r>
          </w:p>
        </w:tc>
      </w:tr>
      <w:tr w:rsidR="008B5E59" w:rsidRPr="008B5E59" w14:paraId="3553DAF5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48CC6" w14:textId="7AA3AE3F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Tonna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9499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Gnanavel, Dr Muthukkumaar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81E0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General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426D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Muthukkumaar.Gnanavel@wales.nhs.uk</w:t>
            </w:r>
          </w:p>
        </w:tc>
      </w:tr>
      <w:tr w:rsidR="008B5E59" w:rsidRPr="008B5E59" w14:paraId="187CF283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3A758" w14:textId="3A3377E6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Tonna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7B99A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Piette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, Dr Angharad Elen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832A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Mental Health Perinatal Care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CAF4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Angharad.Piette@wales.nhs.uk</w:t>
            </w:r>
          </w:p>
        </w:tc>
      </w:tr>
      <w:tr w:rsidR="008B5E59" w:rsidRPr="008B5E59" w14:paraId="20E24298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05C84" w14:textId="78937305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Tonna Hospital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9EE06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Roy, Dr Anjan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D2D41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Old Age Psychiatry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DDE9F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Anjan.Roy2@wales.nhs.uk</w:t>
            </w:r>
          </w:p>
        </w:tc>
      </w:tr>
      <w:tr w:rsidR="008B5E59" w:rsidRPr="008B5E59" w14:paraId="3E471ED0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189FA" w14:textId="4CF0EB4E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Ty Olwen Hospice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6FD9B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Robinson, Dr Hannah Catherine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C0F9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Palliative Medicine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E8CA9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Hannah.Robinson@wales.nhs.uk</w:t>
            </w:r>
          </w:p>
        </w:tc>
      </w:tr>
      <w:tr w:rsidR="008B5E59" w:rsidRPr="008B5E59" w14:paraId="25BAD69C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5EF39" w14:textId="35857979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UHW Cardiff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7397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Collard, Mrs. </w:t>
            </w:r>
            <w:proofErr w:type="spellStart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Mechelle</w:t>
            </w:r>
            <w:proofErr w:type="spellEnd"/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Margaret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5842C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Oral and Maxillofacial Surgery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C46F3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Mechelle.Collard@wales.nhs.uk</w:t>
            </w:r>
          </w:p>
        </w:tc>
      </w:tr>
      <w:tr w:rsidR="008B5E59" w:rsidRPr="008B5E59" w14:paraId="6493AAF1" w14:textId="77777777" w:rsidTr="00A3649F">
        <w:trPr>
          <w:trHeight w:val="300"/>
        </w:trPr>
        <w:tc>
          <w:tcPr>
            <w:tcW w:w="2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C1824" w14:textId="66AF8ABC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Wales Air Ambulances Offices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6D534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Slattery, Dr Michael Alexis</w:t>
            </w:r>
          </w:p>
        </w:tc>
        <w:tc>
          <w:tcPr>
            <w:tcW w:w="3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DE13E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Emergency Services</w:t>
            </w:r>
          </w:p>
        </w:tc>
        <w:tc>
          <w:tcPr>
            <w:tcW w:w="4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6C797" w14:textId="77777777" w:rsidR="008B5E59" w:rsidRPr="008B5E59" w:rsidRDefault="008B5E59" w:rsidP="008B5E5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B5E5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Michael.Slattery@wales.nhs.uk</w:t>
            </w:r>
          </w:p>
        </w:tc>
      </w:tr>
    </w:tbl>
    <w:p w14:paraId="63E3F6B7" w14:textId="08A87E36" w:rsidR="004F001A" w:rsidRDefault="004F001A" w:rsidP="008B5E59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4CB002B2" w:rsidR="004F001A" w:rsidRPr="00A10460" w:rsidRDefault="008B5E59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__________________________________________________________________________________________________ </w:t>
      </w:r>
    </w:p>
    <w:sectPr w:rsidR="004F001A" w:rsidRPr="00A10460" w:rsidSect="008B5E59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1E75A3DB" w:rsidR="0097092D" w:rsidRDefault="008B5E59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52488AAA">
              <wp:simplePos x="0" y="0"/>
              <wp:positionH relativeFrom="page">
                <wp:posOffset>7105650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559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F001A">
      <w:rPr>
        <w:noProof/>
      </w:rPr>
      <w:drawing>
        <wp:anchor distT="0" distB="0" distL="114300" distR="114300" simplePos="0" relativeHeight="251659264" behindDoc="1" locked="0" layoutInCell="1" allowOverlap="1" wp14:anchorId="6526706D" wp14:editId="69E3319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1pt;height:21pt;visibility:visible;mso-wrap-style:square" o:bullet="t">
        <v:imagedata r:id="rId1" o:title=""/>
      </v:shape>
    </w:pict>
  </w:numPicBullet>
  <w:numPicBullet w:numPicBulletId="1">
    <w:pict>
      <v:shape id="_x0000_i1027" type="#_x0000_t75" style="width:384pt;height:384pt;visibility:visible;mso-wrap-style:square" o:bullet="t">
        <v:imagedata r:id="rId2" o:title=""/>
      </v:shape>
    </w:pict>
  </w:numPicBullet>
  <w:numPicBullet w:numPicBulletId="2">
    <w:pict>
      <v:shape id="_x0000_i1028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29" type="#_x0000_t75" style="width:16.5pt;height:16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016875"/>
    <w:multiLevelType w:val="hybridMultilevel"/>
    <w:tmpl w:val="3D82158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01C3778"/>
    <w:multiLevelType w:val="hybridMultilevel"/>
    <w:tmpl w:val="2CB2ED96"/>
    <w:lvl w:ilvl="0" w:tplc="F43C64B6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6"/>
  </w:num>
  <w:num w:numId="6">
    <w:abstractNumId w:val="5"/>
  </w:num>
  <w:num w:numId="7">
    <w:abstractNumId w:val="12"/>
  </w:num>
  <w:num w:numId="8">
    <w:abstractNumId w:val="16"/>
  </w:num>
  <w:num w:numId="9">
    <w:abstractNumId w:val="19"/>
  </w:num>
  <w:num w:numId="10">
    <w:abstractNumId w:val="2"/>
  </w:num>
  <w:num w:numId="11">
    <w:abstractNumId w:val="11"/>
  </w:num>
  <w:num w:numId="12">
    <w:abstractNumId w:val="14"/>
  </w:num>
  <w:num w:numId="13">
    <w:abstractNumId w:val="18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7"/>
  </w:num>
  <w:num w:numId="18">
    <w:abstractNumId w:val="3"/>
  </w:num>
  <w:num w:numId="19">
    <w:abstractNumId w:val="1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B5E59"/>
    <w:rsid w:val="008E058B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649F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uiPriority w:val="99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8B5E59"/>
    <w:rPr>
      <w:color w:val="800080"/>
      <w:u w:val="single"/>
    </w:rPr>
  </w:style>
  <w:style w:type="paragraph" w:customStyle="1" w:styleId="msonormal0">
    <w:name w:val="msonormal"/>
    <w:basedOn w:val="Normal"/>
    <w:rsid w:val="008B5E59"/>
    <w:pPr>
      <w:spacing w:before="100" w:beforeAutospacing="1" w:after="100" w:afterAutospacing="1" w:line="240" w:lineRule="auto"/>
      <w:ind w:left="0" w:right="0"/>
    </w:pPr>
    <w:rPr>
      <w:rFonts w:ascii="Times New Roman" w:eastAsia="Times New Roman" w:hAnsi="Times New Roman" w:cs="Times New Roman"/>
    </w:rPr>
  </w:style>
  <w:style w:type="paragraph" w:customStyle="1" w:styleId="xl63">
    <w:name w:val="xl63"/>
    <w:basedOn w:val="Normal"/>
    <w:rsid w:val="008B5E59"/>
    <w:pPr>
      <w:pBdr>
        <w:top w:val="single" w:sz="4" w:space="0" w:color="979991"/>
        <w:left w:val="single" w:sz="4" w:space="0" w:color="979991"/>
      </w:pBdr>
      <w:spacing w:before="100" w:beforeAutospacing="1" w:after="100" w:afterAutospacing="1" w:line="240" w:lineRule="auto"/>
      <w:ind w:left="0" w:right="0"/>
      <w:textAlignment w:val="top"/>
    </w:pPr>
    <w:rPr>
      <w:rFonts w:ascii="Calibri" w:eastAsia="Times New Roman" w:hAnsi="Calibri" w:cs="Calibr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4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87</TotalTime>
  <Pages>22</Pages>
  <Words>8394</Words>
  <Characters>47851</Characters>
  <Application>Microsoft Office Word</Application>
  <DocSecurity>0</DocSecurity>
  <Lines>398</Lines>
  <Paragraphs>112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56133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2025-04-25T13:25:00Z</dcterms:modified>
</cp:coreProperties>
</file>