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4223E0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75458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25-D-004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24223E0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75458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25-D-004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0E295AC5" w14:textId="7CDBFAE5" w:rsidR="00E7153C" w:rsidRPr="00E7153C" w:rsidRDefault="00E7153C" w:rsidP="00E7153C">
      <w:pPr>
        <w:spacing w:before="280"/>
        <w:rPr>
          <w:rFonts w:ascii="Verdana" w:hAnsi="Verdana"/>
          <w:b/>
          <w:sz w:val="22"/>
        </w:rPr>
      </w:pPr>
      <w:r w:rsidRPr="00E7153C">
        <w:rPr>
          <w:rFonts w:ascii="Verdana" w:hAnsi="Verdana"/>
          <w:b/>
          <w:sz w:val="22"/>
        </w:rPr>
        <w:t>I would like to request a re-run of a previous request ref 25-A-008 for the months January 2025 until the latest available full month.  I would like the response to include the same fields and to be either in csv or xlsx format if possible.</w:t>
      </w:r>
    </w:p>
    <w:p w14:paraId="07C80D90" w14:textId="1E352CB0" w:rsidR="00E7153C" w:rsidRPr="00E7153C" w:rsidRDefault="00E7153C" w:rsidP="00E7153C">
      <w:pPr>
        <w:spacing w:before="280"/>
        <w:rPr>
          <w:rFonts w:ascii="Verdana" w:hAnsi="Verdana"/>
          <w:b/>
          <w:sz w:val="22"/>
        </w:rPr>
      </w:pPr>
      <w:r w:rsidRPr="00E7153C">
        <w:rPr>
          <w:rFonts w:ascii="Verdana" w:hAnsi="Verdana"/>
          <w:b/>
          <w:sz w:val="22"/>
        </w:rPr>
        <w:t>The fields are:</w:t>
      </w:r>
    </w:p>
    <w:p w14:paraId="20BD00DE" w14:textId="77777777" w:rsidR="00E7153C" w:rsidRPr="00E7153C" w:rsidRDefault="00E7153C" w:rsidP="00E7153C">
      <w:pPr>
        <w:pStyle w:val="ListParagraph"/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E7153C">
        <w:rPr>
          <w:rFonts w:ascii="Verdana" w:hAnsi="Verdana"/>
          <w:b/>
          <w:sz w:val="22"/>
        </w:rPr>
        <w:t>HB</w:t>
      </w:r>
    </w:p>
    <w:p w14:paraId="0DD6F6EE" w14:textId="77777777" w:rsidR="00E7153C" w:rsidRPr="00E7153C" w:rsidRDefault="00E7153C" w:rsidP="00E7153C">
      <w:pPr>
        <w:pStyle w:val="ListParagraph"/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E7153C">
        <w:rPr>
          <w:rFonts w:ascii="Verdana" w:hAnsi="Verdana"/>
          <w:b/>
          <w:sz w:val="22"/>
        </w:rPr>
        <w:t>issue_date</w:t>
      </w:r>
    </w:p>
    <w:p w14:paraId="0ACBB75F" w14:textId="77777777" w:rsidR="00E7153C" w:rsidRPr="00E7153C" w:rsidRDefault="00E7153C" w:rsidP="00E7153C">
      <w:pPr>
        <w:pStyle w:val="ListParagraph"/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E7153C">
        <w:rPr>
          <w:rFonts w:ascii="Verdana" w:hAnsi="Verdana"/>
          <w:b/>
          <w:sz w:val="22"/>
        </w:rPr>
        <w:t>location</w:t>
      </w:r>
    </w:p>
    <w:p w14:paraId="44465FC0" w14:textId="77777777" w:rsidR="00E7153C" w:rsidRPr="00E7153C" w:rsidRDefault="00E7153C" w:rsidP="00E7153C">
      <w:pPr>
        <w:pStyle w:val="ListParagraph"/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E7153C">
        <w:rPr>
          <w:rFonts w:ascii="Verdana" w:hAnsi="Verdana"/>
          <w:b/>
          <w:sz w:val="22"/>
        </w:rPr>
        <w:t>lnkdid</w:t>
      </w:r>
    </w:p>
    <w:p w14:paraId="5AD410FB" w14:textId="77777777" w:rsidR="00E7153C" w:rsidRPr="00E7153C" w:rsidRDefault="00E7153C" w:rsidP="00E7153C">
      <w:pPr>
        <w:pStyle w:val="ListParagraph"/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E7153C">
        <w:rPr>
          <w:rFonts w:ascii="Verdana" w:hAnsi="Verdana"/>
          <w:b/>
          <w:sz w:val="22"/>
        </w:rPr>
        <w:t>drugfull</w:t>
      </w:r>
    </w:p>
    <w:p w14:paraId="149C4AEC" w14:textId="77777777" w:rsidR="00E7153C" w:rsidRPr="00E7153C" w:rsidRDefault="00E7153C" w:rsidP="00E7153C">
      <w:pPr>
        <w:pStyle w:val="ListParagraph"/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E7153C">
        <w:rPr>
          <w:rFonts w:ascii="Verdana" w:hAnsi="Verdana"/>
          <w:b/>
          <w:sz w:val="22"/>
        </w:rPr>
        <w:t>cont_qty</w:t>
      </w:r>
    </w:p>
    <w:p w14:paraId="4AF2FC20" w14:textId="77777777" w:rsidR="00E7153C" w:rsidRPr="00E7153C" w:rsidRDefault="00E7153C" w:rsidP="00E7153C">
      <w:pPr>
        <w:pStyle w:val="ListParagraph"/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E7153C">
        <w:rPr>
          <w:rFonts w:ascii="Verdana" w:hAnsi="Verdana"/>
          <w:b/>
          <w:sz w:val="22"/>
        </w:rPr>
        <w:t>doseunit_qnty</w:t>
      </w:r>
    </w:p>
    <w:p w14:paraId="66BF40E6" w14:textId="77777777" w:rsidR="00E7153C" w:rsidRPr="00E7153C" w:rsidRDefault="00E7153C" w:rsidP="00E7153C">
      <w:pPr>
        <w:pStyle w:val="ListParagraph"/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E7153C">
        <w:rPr>
          <w:rFonts w:ascii="Verdana" w:hAnsi="Verdana"/>
          <w:b/>
          <w:sz w:val="22"/>
        </w:rPr>
        <w:t>transaction_count</w:t>
      </w:r>
    </w:p>
    <w:p w14:paraId="52299943" w14:textId="77777777" w:rsidR="00E7153C" w:rsidRPr="00E7153C" w:rsidRDefault="00E7153C" w:rsidP="00E7153C">
      <w:pPr>
        <w:pStyle w:val="ListParagraph"/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E7153C">
        <w:rPr>
          <w:rFonts w:ascii="Verdana" w:hAnsi="Verdana"/>
          <w:b/>
          <w:sz w:val="22"/>
        </w:rPr>
        <w:t>doseunit_per_pack</w:t>
      </w:r>
    </w:p>
    <w:p w14:paraId="20E973C9" w14:textId="77777777" w:rsidR="00E7153C" w:rsidRPr="00E7153C" w:rsidRDefault="00E7153C" w:rsidP="00E7153C">
      <w:pPr>
        <w:pStyle w:val="ListParagraph"/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E7153C">
        <w:rPr>
          <w:rFonts w:ascii="Verdana" w:hAnsi="Verdana"/>
          <w:b/>
          <w:sz w:val="22"/>
        </w:rPr>
        <w:t>c_drugname</w:t>
      </w:r>
    </w:p>
    <w:p w14:paraId="370BB4B2" w14:textId="77777777" w:rsidR="00E7153C" w:rsidRPr="00E7153C" w:rsidRDefault="00E7153C" w:rsidP="00E7153C">
      <w:pPr>
        <w:spacing w:before="280"/>
        <w:rPr>
          <w:rFonts w:ascii="Verdana" w:hAnsi="Verdana"/>
          <w:b/>
          <w:sz w:val="22"/>
        </w:rPr>
      </w:pPr>
    </w:p>
    <w:p w14:paraId="58B2F4E3" w14:textId="1EEB289D" w:rsidR="00286642" w:rsidRPr="00275458" w:rsidRDefault="00286642" w:rsidP="00DC0D5A">
      <w:pPr>
        <w:spacing w:before="280"/>
        <w:rPr>
          <w:b/>
        </w:rPr>
      </w:pPr>
      <w:r w:rsidRPr="00275458">
        <w:rPr>
          <w:rFonts w:ascii="Verdana" w:hAnsi="Verdana"/>
          <w:b/>
          <w:sz w:val="22"/>
        </w:rPr>
        <w:t>Our Response:</w:t>
      </w:r>
      <w:r w:rsidR="00275458" w:rsidRPr="00275458">
        <w:rPr>
          <w:rFonts w:ascii="Verdana" w:hAnsi="Verdana"/>
          <w:b/>
          <w:sz w:val="22"/>
        </w:rPr>
        <w:br/>
      </w:r>
    </w:p>
    <w:p w14:paraId="23DF621B" w14:textId="5DC663AF" w:rsidR="00873328" w:rsidRPr="00275458" w:rsidRDefault="00275458" w:rsidP="00421E7F">
      <w:pPr>
        <w:rPr>
          <w:rFonts w:ascii="Verdana" w:hAnsi="Verdana"/>
          <w:bCs/>
          <w:noProof/>
          <w:sz w:val="22"/>
          <w:szCs w:val="22"/>
        </w:rPr>
      </w:pPr>
      <w:r w:rsidRPr="00275458">
        <w:rPr>
          <w:rFonts w:ascii="Verdana" w:hAnsi="Verdana"/>
          <w:bCs/>
          <w:noProof/>
          <w:sz w:val="22"/>
          <w:szCs w:val="22"/>
        </w:rPr>
        <w:t>Please find attached the information you have requested.</w:t>
      </w:r>
    </w:p>
    <w:p w14:paraId="75970B72" w14:textId="3E81C210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8FF1427"/>
    <w:multiLevelType w:val="hybridMultilevel"/>
    <w:tmpl w:val="C0B2F69A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8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75458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7153C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66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25</cp:revision>
  <cp:lastPrinted>2019-03-26T11:11:00Z</cp:lastPrinted>
  <dcterms:created xsi:type="dcterms:W3CDTF">2021-09-13T07:38:00Z</dcterms:created>
  <dcterms:modified xsi:type="dcterms:W3CDTF">2025-04-23T12:28:00Z</dcterms:modified>
</cp:coreProperties>
</file>