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CEB435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16B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CEB435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16B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8F8216" w14:textId="72C58B51" w:rsidR="00816BFD" w:rsidRPr="00CC12AC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CC12A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Which interventional procedures does your </w:t>
      </w:r>
      <w:r w:rsidR="00CC12AC" w:rsidRPr="00CC12A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Health Board</w:t>
      </w:r>
      <w:r w:rsidRPr="00CC12A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provide?</w:t>
      </w:r>
    </w:p>
    <w:p w14:paraId="607E417C" w14:textId="51F78D09" w:rsidR="00816BFD" w:rsidRPr="006A16FA" w:rsidRDefault="00816BFD" w:rsidP="006A16FA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1 Vascular interventional Radiology, EVAR,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embolisations</w:t>
      </w:r>
      <w:proofErr w:type="spellEnd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for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haemmorhage</w:t>
      </w:r>
      <w:proofErr w:type="spellEnd"/>
      <w:r w:rsidR="00CC12AC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</w:t>
      </w:r>
      <w:r w:rsidR="00CC12AC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- Yes</w:t>
      </w:r>
    </w:p>
    <w:p w14:paraId="66A3146D" w14:textId="4C9C77DF" w:rsidR="00816BFD" w:rsidRPr="006A16FA" w:rsidRDefault="00816BFD" w:rsidP="006A16FA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2 Interventional Cardiology,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eg</w:t>
      </w:r>
      <w:proofErr w:type="spellEnd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coronary stenting and ablations</w:t>
      </w:r>
      <w:r w:rsidR="00CC12AC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- </w:t>
      </w:r>
      <w:r w:rsidR="00CC12AC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Yes</w:t>
      </w:r>
    </w:p>
    <w:p w14:paraId="19538665" w14:textId="5C611AD7" w:rsidR="00816BFD" w:rsidRPr="006A16FA" w:rsidRDefault="00816BFD" w:rsidP="006A16FA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3 Neuro-vascular intervention,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eg</w:t>
      </w:r>
      <w:proofErr w:type="spellEnd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stroke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thrombectom</w:t>
      </w:r>
      <w:proofErr w:type="spellEnd"/>
      <w:r w:rsidR="00CC12AC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-</w:t>
      </w:r>
      <w:r w:rsidR="00CC12AC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No</w:t>
      </w:r>
    </w:p>
    <w:p w14:paraId="3457A0A4" w14:textId="39B9567B" w:rsidR="00816BFD" w:rsidRPr="006A16FA" w:rsidRDefault="00816BFD" w:rsidP="006A16FA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4 Non vascular intervention,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eg</w:t>
      </w:r>
      <w:proofErr w:type="spellEnd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nephrostomies, </w:t>
      </w:r>
      <w:proofErr w:type="spellStart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Billiary</w:t>
      </w:r>
      <w:proofErr w:type="spellEnd"/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stenting</w:t>
      </w:r>
      <w:r w:rsidR="00CC12AC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- Yes</w:t>
      </w:r>
    </w:p>
    <w:p w14:paraId="20BA8627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2EB94017" w14:textId="00E4C831" w:rsidR="00816BFD" w:rsidRPr="006A16FA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Are these regional IR services?</w:t>
      </w:r>
    </w:p>
    <w:p w14:paraId="0B943306" w14:textId="2EEEDCE2" w:rsidR="00816BFD" w:rsidRPr="00816BFD" w:rsidRDefault="00816BFD" w:rsidP="006A16FA">
      <w:pPr>
        <w:spacing w:before="0" w:after="0" w:line="240" w:lineRule="auto"/>
        <w:ind w:left="865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816BFD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Yes</w:t>
      </w:r>
      <w:r w:rsid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</w:p>
    <w:p w14:paraId="4F763543" w14:textId="511E6118" w:rsidR="00816BFD" w:rsidRPr="006A16FA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Is your </w:t>
      </w:r>
      <w:r w:rsidR="00CC12AC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Health Board</w:t>
      </w: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a Major Trauma centre?</w:t>
      </w:r>
    </w:p>
    <w:p w14:paraId="0AABF8B7" w14:textId="3C19F676" w:rsidR="00816BFD" w:rsidRPr="00816BFD" w:rsidRDefault="00816BFD" w:rsidP="006A16FA">
      <w:pPr>
        <w:spacing w:before="0" w:after="0" w:line="240" w:lineRule="auto"/>
        <w:ind w:left="865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816BFD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Yes </w:t>
      </w:r>
      <w:r w:rsid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</w:p>
    <w:p w14:paraId="027146A5" w14:textId="1CF4E565" w:rsidR="00816BFD" w:rsidRPr="006A16FA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Which interventional radiology services do you provide a 24 /7-day service for</w:t>
      </w:r>
      <w:r w:rsidR="006A16FA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?</w:t>
      </w:r>
    </w:p>
    <w:p w14:paraId="4EAFEA54" w14:textId="77777777" w:rsidR="00816BFD" w:rsidRPr="00421AF8" w:rsidRDefault="00816BFD" w:rsidP="006A16FA">
      <w:pPr>
        <w:pStyle w:val="ListParagraph"/>
        <w:numPr>
          <w:ilvl w:val="0"/>
          <w:numId w:val="21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9-5 service for general, vascular intervention and cardiac intervention. </w:t>
      </w:r>
    </w:p>
    <w:p w14:paraId="4DBD6FCF" w14:textId="622E2831" w:rsidR="00816BFD" w:rsidRPr="00421AF8" w:rsidRDefault="00816BFD" w:rsidP="006A16FA">
      <w:pPr>
        <w:pStyle w:val="ListParagraph"/>
        <w:numPr>
          <w:ilvl w:val="0"/>
          <w:numId w:val="21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Vascular intervention O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ut </w:t>
      </w:r>
      <w:proofErr w:type="gramStart"/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O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f</w:t>
      </w:r>
      <w:proofErr w:type="gramEnd"/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</w:t>
      </w: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H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ours (OOH)</w:t>
      </w: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provided by 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service level agreement </w:t>
      </w: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with U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niversity </w:t>
      </w: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H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ospital of </w:t>
      </w: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W</w:t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ales, Cardiff.</w:t>
      </w:r>
    </w:p>
    <w:p w14:paraId="77773A21" w14:textId="77777777" w:rsidR="00816BFD" w:rsidRPr="00421AF8" w:rsidRDefault="00816BFD" w:rsidP="006A16FA">
      <w:pPr>
        <w:pStyle w:val="ListParagraph"/>
        <w:numPr>
          <w:ilvl w:val="0"/>
          <w:numId w:val="21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Cardiac OOH service provided by Cariology</w:t>
      </w:r>
    </w:p>
    <w:p w14:paraId="33FDED57" w14:textId="77777777" w:rsidR="00816BFD" w:rsidRPr="00421AF8" w:rsidRDefault="00816BFD" w:rsidP="006A16FA">
      <w:pPr>
        <w:pStyle w:val="ListParagraph"/>
        <w:numPr>
          <w:ilvl w:val="0"/>
          <w:numId w:val="21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Ad hoc service within SBUHB for general intervention dependent on radiologist availability. </w:t>
      </w:r>
    </w:p>
    <w:p w14:paraId="650E9B6F" w14:textId="77777777" w:rsidR="00816BFD" w:rsidRPr="00816BFD" w:rsidRDefault="00816BFD" w:rsidP="006A16FA">
      <w:pPr>
        <w:spacing w:before="0" w:after="0" w:line="240" w:lineRule="auto"/>
        <w:ind w:left="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7C6DDE7E" w14:textId="6D4B756F" w:rsidR="00816BFD" w:rsidRPr="006A16FA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From a radiographic point of view how do you staff these areas, please select all options which apply:</w:t>
      </w:r>
    </w:p>
    <w:p w14:paraId="1DFD7A91" w14:textId="67949371" w:rsidR="00816BFD" w:rsidRPr="006A16FA" w:rsidRDefault="00816BFD" w:rsidP="006A16FA">
      <w:pPr>
        <w:pStyle w:val="ListParagraph"/>
        <w:numPr>
          <w:ilvl w:val="0"/>
          <w:numId w:val="23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Radiographers work </w:t>
      </w:r>
      <w:r w:rsid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solely</w:t>
      </w: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within the interventional specialty</w:t>
      </w:r>
      <w:r w:rsidR="006A16FA"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</w:t>
      </w:r>
      <w:r w:rsidR="006A16FA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- Yes</w:t>
      </w:r>
    </w:p>
    <w:p w14:paraId="2053CAA5" w14:textId="058B8394" w:rsidR="00816BFD" w:rsidRPr="006A16FA" w:rsidRDefault="00816BFD" w:rsidP="006A16FA">
      <w:pPr>
        <w:pStyle w:val="ListParagraph"/>
        <w:numPr>
          <w:ilvl w:val="0"/>
          <w:numId w:val="23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Radiographers rotate through several modalities</w:t>
      </w:r>
      <w:r w:rsidR="006A16FA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- Yes</w:t>
      </w:r>
    </w:p>
    <w:p w14:paraId="4991D7BC" w14:textId="039C54DD" w:rsidR="00816BFD" w:rsidRPr="006A16FA" w:rsidRDefault="00816BFD" w:rsidP="006A16FA">
      <w:pPr>
        <w:pStyle w:val="ListParagraph"/>
        <w:numPr>
          <w:ilvl w:val="0"/>
          <w:numId w:val="23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A16F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A mixture of both the previous </w:t>
      </w:r>
      <w:r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options </w:t>
      </w:r>
      <w:r w:rsidR="006A16FA" w:rsidRPr="006A16F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- Yes</w:t>
      </w:r>
    </w:p>
    <w:p w14:paraId="7B0E1F2F" w14:textId="77777777" w:rsidR="00816BFD" w:rsidRPr="00816BFD" w:rsidRDefault="00816BFD" w:rsidP="006A16FA">
      <w:pPr>
        <w:spacing w:before="0" w:after="0" w:line="240" w:lineRule="auto"/>
        <w:ind w:left="29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67CF50BF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65701403" w14:textId="648DE1C7" w:rsidR="00816BFD" w:rsidRPr="00CC2205" w:rsidRDefault="00816BFD" w:rsidP="00CC2205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CC2205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Do your radiographers and radiology Nurses contribute to a 24 / 7 Interventional service</w:t>
      </w:r>
      <w:r w:rsidR="00CC2205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CC2205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Yes</w:t>
      </w:r>
    </w:p>
    <w:p w14:paraId="069ECCB2" w14:textId="77777777" w:rsidR="00816BFD" w:rsidRPr="00816BFD" w:rsidRDefault="00816BFD" w:rsidP="00421AF8">
      <w:pPr>
        <w:spacing w:before="0" w:after="240" w:line="240" w:lineRule="auto"/>
        <w:ind w:left="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151F8668" w14:textId="757E733E" w:rsidR="00816BFD" w:rsidRPr="00AF7E8A" w:rsidRDefault="00816BFD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lastRenderedPageBreak/>
        <w:t>How is this 24/7 service provided?</w:t>
      </w:r>
      <w:r w:rsid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br/>
      </w:r>
    </w:p>
    <w:p w14:paraId="75741108" w14:textId="47507AA9" w:rsidR="00816BFD" w:rsidRPr="00AF7E8A" w:rsidRDefault="00816BFD" w:rsidP="00AF7E8A">
      <w:pPr>
        <w:pStyle w:val="ListParagraph"/>
        <w:numPr>
          <w:ilvl w:val="0"/>
          <w:numId w:val="24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Shifts</w:t>
      </w:r>
      <w:r w:rsidR="00AF7E8A" w:rsidRP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</w:t>
      </w:r>
      <w:r w:rsidRP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- please describe the shift pattern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- 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  <w:t xml:space="preserve">08:00 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- 20:00 day shift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20:00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-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0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8:00 night shift for general intervention 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i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f suitable radiologist available. 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</w:p>
    <w:p w14:paraId="00BE442A" w14:textId="4BE3A42C" w:rsidR="00816BFD" w:rsidRPr="00AF7E8A" w:rsidRDefault="00816BFD" w:rsidP="00AF7E8A">
      <w:pPr>
        <w:pStyle w:val="ListParagraph"/>
        <w:numPr>
          <w:ilvl w:val="0"/>
          <w:numId w:val="24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AF7E8A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On call from home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–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Nurses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work on call 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1 in 7, cardiac rad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iologist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s</w:t>
      </w:r>
      <w:r w:rsid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work on call</w:t>
      </w:r>
      <w:r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1 in 8</w:t>
      </w:r>
      <w:r w:rsidR="00CC12AC" w:rsidRPr="00AF7E8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</w:p>
    <w:p w14:paraId="2A6AFFCD" w14:textId="1118B043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Does your </w:t>
      </w:r>
      <w:r w:rsidR="00CC12AC"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Health Board</w:t>
      </w: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have different on-call teams to cover the interventional specialties or multiple on-call teams?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  <w:t>M</w:t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ultiple on call teams, </w:t>
      </w:r>
      <w:proofErr w:type="spellStart"/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i.e</w:t>
      </w:r>
      <w:proofErr w:type="spellEnd"/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.one for each specialty</w:t>
      </w:r>
    </w:p>
    <w:p w14:paraId="65E41979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44FBD2EC" w14:textId="0714C83B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Do you have problems recruiting radiographers into these specialties?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No</w:t>
      </w:r>
    </w:p>
    <w:p w14:paraId="0BD7701E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16DDF8E6" w14:textId="08E4534B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How are radiographers paid for their on-call shifts?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  <w:t>P</w:t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aid per standby</w:t>
      </w:r>
    </w:p>
    <w:p w14:paraId="5CA23B9C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</w:p>
    <w:p w14:paraId="42CBC6AF" w14:textId="1ACE75AE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What is the weekday standby rate?  </w:t>
      </w:r>
      <w:r w:rsidR="0055721C"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br/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£20-30</w:t>
      </w:r>
      <w:r w:rsidR="00A7392A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per shift if not called in</w:t>
      </w:r>
    </w:p>
    <w:p w14:paraId="1E91F6B3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4ADF45AD" w14:textId="66212364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How are staff paid for any work done during that on-call period?  Is there a minimum call out?  </w:t>
      </w:r>
      <w:proofErr w:type="spellStart"/>
      <w:proofErr w:type="gramStart"/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eg</w:t>
      </w:r>
      <w:proofErr w:type="spellEnd"/>
      <w:proofErr w:type="gramEnd"/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plain time or enhanced rate/ minimum call out of hrs</w:t>
      </w:r>
      <w:r w:rsidR="0055721C"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?</w:t>
      </w: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please describe</w:t>
      </w:r>
      <w:r w:rsid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br/>
      </w:r>
      <w:r w:rsidR="0055721C"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Staff are</w:t>
      </w:r>
      <w:r w:rsid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 </w:t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paid from call out time to the tim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e</w:t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returned home. </w:t>
      </w:r>
    </w:p>
    <w:p w14:paraId="7280CE78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2B9B48F8" w14:textId="36072C8A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How do you manage compensatory rest for staff called in from home?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11 hours from point of finishing work.</w:t>
      </w:r>
    </w:p>
    <w:p w14:paraId="7F4B24E3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3BBF9CCE" w14:textId="0979CB1A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How do you cover on call rota gaps at short notice due to sickness etc?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="00421AF8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The use of existing SBUHB staff</w:t>
      </w:r>
      <w:r w:rsidR="00CC12AC"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</w:p>
    <w:p w14:paraId="61D46046" w14:textId="160796E4" w:rsidR="00816BFD" w:rsidRPr="0055721C" w:rsidRDefault="00816BFD" w:rsidP="0055721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Do you have difficulties covering duties at short notice?</w:t>
      </w:r>
      <w:r w:rsid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55721C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No</w:t>
      </w:r>
    </w:p>
    <w:p w14:paraId="2B7E3D57" w14:textId="77777777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2503F944" w14:textId="431E8778" w:rsidR="00816BFD" w:rsidRPr="0055721C" w:rsidRDefault="0055721C" w:rsidP="00CC12AC">
      <w:pPr>
        <w:pStyle w:val="ListParagraph"/>
        <w:numPr>
          <w:ilvl w:val="0"/>
          <w:numId w:val="19"/>
        </w:numPr>
        <w:spacing w:before="0" w:after="0" w:line="240" w:lineRule="auto"/>
        <w:ind w:right="0" w:hanging="439"/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I</w:t>
      </w:r>
      <w:r w:rsidR="00816BFD" w:rsidRPr="0055721C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n the last 24 months have there been occasions where you have been unable to provide a service due to unfilled gaps in the rota?  </w:t>
      </w:r>
    </w:p>
    <w:p w14:paraId="1FD69860" w14:textId="7E6F558B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816BFD">
        <w:rPr>
          <w:rFonts w:ascii="Verdana" w:eastAsia="Aptos" w:hAnsi="Verdana" w:cs="Aptos"/>
          <w:noProof/>
          <w:sz w:val="22"/>
          <w:szCs w:val="22"/>
        </w:rPr>
        <mc:AlternateContent>
          <mc:Choice Requires="wps">
            <w:drawing>
              <wp:inline distT="0" distB="0" distL="0" distR="0" wp14:anchorId="10BD0701" wp14:editId="3EC26A3C">
                <wp:extent cx="209550" cy="228600"/>
                <wp:effectExtent l="0" t="0" r="0" b="0"/>
                <wp:docPr id="366888103" name="Rectangle 2" descr="Shap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955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9472844" id="Rectangle 2" o:spid="_x0000_s1026" alt="Shape" style="width:16.5pt;height:1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" filled="f" stroked="f">
                <o:lock v:ext="edit" aspectratio="t"/>
                <w10:anchorlock/>
              </v:rect>
            </w:pict>
          </mc:Fallback>
        </mc:AlternateContent>
      </w:r>
      <w:r w:rsidRPr="00816BFD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Radiographers – no </w:t>
      </w:r>
    </w:p>
    <w:p w14:paraId="06A055EC" w14:textId="2A7D7975" w:rsidR="00816BFD" w:rsidRPr="00816BFD" w:rsidRDefault="00816BFD" w:rsidP="00CC12AC">
      <w:pPr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816BFD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   Radiology Nurses - yes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2AA94D9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B7CEB" w14:textId="77777777" w:rsidR="0055721C" w:rsidRDefault="0055721C" w:rsidP="0055721C">
    <w:pPr>
      <w:pStyle w:val="Footer"/>
    </w:pPr>
  </w:p>
  <w:p w14:paraId="3333EE9B" w14:textId="77777777" w:rsidR="0055721C" w:rsidRDefault="0055721C" w:rsidP="0055721C">
    <w:pPr>
      <w:pStyle w:val="Footer"/>
    </w:pPr>
  </w:p>
  <w:p w14:paraId="6A5582BA" w14:textId="77777777" w:rsidR="0055721C" w:rsidRDefault="0055721C" w:rsidP="0055721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6D851247" w14:textId="77777777" w:rsidR="0055721C" w:rsidRDefault="0055721C" w:rsidP="0055721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3251D7EF" wp14:editId="08D5B63B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251B1F89" w14:textId="77777777" w:rsidR="0055721C" w:rsidRPr="002B2CF6" w:rsidRDefault="0055721C" w:rsidP="0055721C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9BCB713" w:rsidR="007D6A3E" w:rsidRDefault="0055721C" w:rsidP="0055721C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581A3E"/>
    <w:multiLevelType w:val="hybridMultilevel"/>
    <w:tmpl w:val="DD768C6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C983550"/>
    <w:multiLevelType w:val="hybridMultilevel"/>
    <w:tmpl w:val="DB9C846A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7" w15:restartNumberingAfterBreak="0">
    <w:nsid w:val="1F7034B3"/>
    <w:multiLevelType w:val="hybridMultilevel"/>
    <w:tmpl w:val="CA20A1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E56D5"/>
    <w:multiLevelType w:val="hybridMultilevel"/>
    <w:tmpl w:val="3634DCEE"/>
    <w:lvl w:ilvl="0" w:tplc="4350BA2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98A6633"/>
    <w:multiLevelType w:val="hybridMultilevel"/>
    <w:tmpl w:val="C336A52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A1079A2"/>
    <w:multiLevelType w:val="hybridMultilevel"/>
    <w:tmpl w:val="0AB05FF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2"/>
  </w:num>
  <w:num w:numId="4">
    <w:abstractNumId w:val="20"/>
  </w:num>
  <w:num w:numId="5">
    <w:abstractNumId w:val="5"/>
  </w:num>
  <w:num w:numId="6">
    <w:abstractNumId w:val="4"/>
  </w:num>
  <w:num w:numId="7">
    <w:abstractNumId w:val="15"/>
  </w:num>
  <w:num w:numId="8">
    <w:abstractNumId w:val="19"/>
  </w:num>
  <w:num w:numId="9">
    <w:abstractNumId w:val="23"/>
  </w:num>
  <w:num w:numId="10">
    <w:abstractNumId w:val="1"/>
  </w:num>
  <w:num w:numId="11">
    <w:abstractNumId w:val="13"/>
  </w:num>
  <w:num w:numId="12">
    <w:abstractNumId w:val="17"/>
  </w:num>
  <w:num w:numId="13">
    <w:abstractNumId w:val="21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9"/>
  </w:num>
  <w:num w:numId="18">
    <w:abstractNumId w:val="3"/>
  </w:num>
  <w:num w:numId="19">
    <w:abstractNumId w:val="8"/>
  </w:num>
  <w:num w:numId="20">
    <w:abstractNumId w:val="6"/>
  </w:num>
  <w:num w:numId="21">
    <w:abstractNumId w:val="22"/>
  </w:num>
  <w:num w:numId="22">
    <w:abstractNumId w:val="7"/>
  </w:num>
  <w:num w:numId="23">
    <w:abstractNumId w:val="2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AF8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5721C"/>
    <w:rsid w:val="005925B8"/>
    <w:rsid w:val="0059485C"/>
    <w:rsid w:val="005F0E79"/>
    <w:rsid w:val="00602EE5"/>
    <w:rsid w:val="006137E4"/>
    <w:rsid w:val="00635BDA"/>
    <w:rsid w:val="006564DF"/>
    <w:rsid w:val="00684641"/>
    <w:rsid w:val="006A16FA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BFD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392A"/>
    <w:rsid w:val="00A84640"/>
    <w:rsid w:val="00AB4D54"/>
    <w:rsid w:val="00AF0E8B"/>
    <w:rsid w:val="00AF691A"/>
    <w:rsid w:val="00AF7E8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7D8C"/>
    <w:rsid w:val="00CB2BBE"/>
    <w:rsid w:val="00CC12AC"/>
    <w:rsid w:val="00CC2205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3CC5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A7D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7D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7D8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7D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7D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CC7B2F-2A4F-41DE-927F-B0D6D69A0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2024-09-27T09:30:00Z</dcterms:modified>
</cp:coreProperties>
</file>